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658998374"/>
        <w:docPartObj>
          <w:docPartGallery w:val="Cover Pages"/>
          <w:docPartUnique/>
        </w:docPartObj>
      </w:sdtPr>
      <w:sdtEndPr>
        <w:rPr>
          <w:rFonts w:asciiTheme="minorHAnsi" w:eastAsia="SimSun" w:hAnsiTheme="minorHAnsi" w:cstheme="minorHAnsi"/>
          <w:caps w:val="0"/>
        </w:rPr>
      </w:sdtEndPr>
      <w:sdtContent>
        <w:tbl>
          <w:tblPr>
            <w:tblW w:w="5000" w:type="pct"/>
            <w:jc w:val="center"/>
            <w:tblLook w:val="04A0" w:firstRow="1" w:lastRow="0" w:firstColumn="1" w:lastColumn="0" w:noHBand="0" w:noVBand="1"/>
          </w:tblPr>
          <w:tblGrid>
            <w:gridCol w:w="9570"/>
          </w:tblGrid>
          <w:tr w:rsidR="00E668DF" w:rsidRPr="00430D08" w:rsidTr="005159ED">
            <w:trPr>
              <w:trHeight w:val="708"/>
              <w:jc w:val="center"/>
            </w:trPr>
            <w:sdt>
              <w:sdtPr>
                <w:rPr>
                  <w:rFonts w:asciiTheme="majorHAnsi" w:eastAsiaTheme="majorEastAsia" w:hAnsiTheme="majorHAnsi" w:cstheme="majorBidi"/>
                  <w:caps/>
                </w:rPr>
                <w:alias w:val="Bedrijf"/>
                <w:id w:val="15524243"/>
                <w:dataBinding w:prefixMappings="xmlns:ns0='http://schemas.openxmlformats.org/officeDocument/2006/extended-properties'" w:xpath="/ns0:Properties[1]/ns0:Company[1]" w:storeItemID="{6668398D-A668-4E3E-A5EB-62B293D839F1}"/>
                <w:text/>
              </w:sdtPr>
              <w:sdtEndPr/>
              <w:sdtContent>
                <w:tc>
                  <w:tcPr>
                    <w:tcW w:w="5000" w:type="pct"/>
                  </w:tcPr>
                  <w:p w:rsidR="00E668DF" w:rsidRPr="00430D08" w:rsidRDefault="00F12F78" w:rsidP="00F12F78">
                    <w:pPr>
                      <w:pStyle w:val="NoSpacing"/>
                      <w:rPr>
                        <w:rFonts w:asciiTheme="majorHAnsi" w:eastAsiaTheme="majorEastAsia" w:hAnsiTheme="majorHAnsi" w:cstheme="majorBidi"/>
                        <w:caps/>
                      </w:rPr>
                    </w:pPr>
                    <w:r>
                      <w:rPr>
                        <w:rFonts w:asciiTheme="majorHAnsi" w:eastAsiaTheme="majorEastAsia" w:hAnsiTheme="majorHAnsi" w:cstheme="majorBidi"/>
                        <w:caps/>
                      </w:rPr>
                      <w:t>Ymif engineering</w:t>
                    </w:r>
                  </w:p>
                </w:tc>
              </w:sdtContent>
            </w:sdt>
          </w:tr>
          <w:tr w:rsidR="00E668DF" w:rsidRPr="00430D08" w:rsidTr="005159ED">
            <w:trPr>
              <w:trHeight w:val="987"/>
              <w:jc w:val="center"/>
            </w:trPr>
            <w:tc>
              <w:tcPr>
                <w:tcW w:w="5000" w:type="pct"/>
              </w:tcPr>
              <w:sdt>
                <w:sdtPr>
                  <w:rPr>
                    <w:rFonts w:asciiTheme="majorHAnsi" w:eastAsiaTheme="majorEastAsia" w:hAnsiTheme="majorHAnsi" w:cstheme="majorBidi"/>
                    <w:caps/>
                    <w:color w:val="FFFFFF" w:themeColor="background1"/>
                  </w:rPr>
                  <w:alias w:val="Opmerkingen"/>
                  <w:tag w:val=""/>
                  <w:id w:val="-1886246016"/>
                  <w:dataBinding w:prefixMappings="xmlns:ns0='http://purl.org/dc/elements/1.1/' xmlns:ns1='http://schemas.openxmlformats.org/package/2006/metadata/core-properties' " w:xpath="/ns1:coreProperties[1]/ns0:description[1]" w:storeItemID="{6C3C8BC8-F283-45AE-878A-BAB7291924A1}"/>
                  <w:text w:multiLine="1"/>
                </w:sdtPr>
                <w:sdtEndPr/>
                <w:sdtContent>
                  <w:p w:rsidR="00F12F78" w:rsidRDefault="005812FC" w:rsidP="00F12F78">
                    <w:pPr>
                      <w:pStyle w:val="NoSpacing"/>
                      <w:rPr>
                        <w:rFonts w:asciiTheme="majorHAnsi" w:eastAsiaTheme="majorEastAsia" w:hAnsiTheme="majorHAnsi" w:cstheme="majorBidi"/>
                        <w:caps/>
                      </w:rPr>
                    </w:pPr>
                    <w:r>
                      <w:rPr>
                        <w:rFonts w:asciiTheme="majorHAnsi" w:eastAsiaTheme="majorEastAsia" w:hAnsiTheme="majorHAnsi" w:cstheme="majorBidi"/>
                        <w:caps/>
                        <w:color w:val="FFFFFF" w:themeColor="background1"/>
                      </w:rPr>
                      <w:t>Afstudeerverslag</w:t>
                    </w:r>
                  </w:p>
                </w:sdtContent>
              </w:sdt>
              <w:p w:rsidR="00E668DF" w:rsidRPr="00F12F78" w:rsidRDefault="00F12F78" w:rsidP="00F12F78">
                <w:pPr>
                  <w:tabs>
                    <w:tab w:val="left" w:pos="1778"/>
                  </w:tabs>
                </w:pPr>
                <w:r>
                  <w:tab/>
                </w:r>
              </w:p>
            </w:tc>
          </w:tr>
          <w:tr w:rsidR="00E668DF" w:rsidRPr="00430D08" w:rsidTr="005159ED">
            <w:trPr>
              <w:trHeight w:val="1440"/>
              <w:jc w:val="center"/>
            </w:trPr>
            <w:sdt>
              <w:sdtPr>
                <w:rPr>
                  <w:rFonts w:asciiTheme="majorHAnsi" w:eastAsiaTheme="majorEastAsia" w:hAnsiTheme="majorHAnsi" w:cstheme="majorBidi"/>
                  <w:sz w:val="80"/>
                  <w:szCs w:val="80"/>
                </w:rPr>
                <w:alias w:val="Titel"/>
                <w:id w:val="1876419038"/>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E668DF" w:rsidRPr="00430D08" w:rsidRDefault="00445F62" w:rsidP="00445F62">
                    <w:pPr>
                      <w:pStyle w:val="NoSpacing"/>
                      <w:rPr>
                        <w:rFonts w:asciiTheme="majorHAnsi" w:eastAsiaTheme="majorEastAsia" w:hAnsiTheme="majorHAnsi" w:cstheme="majorBidi"/>
                        <w:sz w:val="80"/>
                        <w:szCs w:val="80"/>
                      </w:rPr>
                    </w:pPr>
                    <w:r w:rsidRPr="00430D08">
                      <w:rPr>
                        <w:rFonts w:asciiTheme="majorHAnsi" w:eastAsiaTheme="majorEastAsia" w:hAnsiTheme="majorHAnsi" w:cstheme="majorBidi"/>
                        <w:sz w:val="80"/>
                        <w:szCs w:val="80"/>
                      </w:rPr>
                      <w:t>Het MORE meetsysteem</w:t>
                    </w:r>
                  </w:p>
                </w:tc>
              </w:sdtContent>
            </w:sdt>
          </w:tr>
          <w:tr w:rsidR="00E668DF" w:rsidRPr="00430D08" w:rsidTr="005159ED">
            <w:trPr>
              <w:trHeight w:val="720"/>
              <w:jc w:val="center"/>
            </w:trPr>
            <w:sdt>
              <w:sdtPr>
                <w:rPr>
                  <w:rFonts w:asciiTheme="majorHAnsi" w:eastAsiaTheme="majorEastAsia" w:hAnsiTheme="majorHAnsi" w:cstheme="majorBidi"/>
                  <w:sz w:val="40"/>
                  <w:szCs w:val="80"/>
                </w:rPr>
                <w:alias w:val="Ondertitel"/>
                <w:id w:val="1504936117"/>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D9D9D9" w:themeFill="background1" w:themeFillShade="D9"/>
                    <w:vAlign w:val="center"/>
                  </w:tcPr>
                  <w:p w:rsidR="00E668DF" w:rsidRPr="00430D08" w:rsidRDefault="00445F62" w:rsidP="008C77A8">
                    <w:pPr>
                      <w:pStyle w:val="NoSpacing"/>
                      <w:ind w:left="205"/>
                      <w:rPr>
                        <w:rFonts w:asciiTheme="majorHAnsi" w:eastAsiaTheme="majorEastAsia" w:hAnsiTheme="majorHAnsi" w:cstheme="majorBidi"/>
                        <w:sz w:val="44"/>
                        <w:szCs w:val="44"/>
                      </w:rPr>
                    </w:pPr>
                    <w:r w:rsidRPr="00430D08">
                      <w:rPr>
                        <w:rFonts w:asciiTheme="majorHAnsi" w:eastAsiaTheme="majorEastAsia" w:hAnsiTheme="majorHAnsi" w:cstheme="majorBidi"/>
                        <w:sz w:val="40"/>
                        <w:szCs w:val="80"/>
                      </w:rPr>
                      <w:t xml:space="preserve">Een </w:t>
                    </w:r>
                    <w:r w:rsidR="00E7706D" w:rsidRPr="00430D08">
                      <w:rPr>
                        <w:rFonts w:asciiTheme="majorHAnsi" w:eastAsiaTheme="majorEastAsia" w:hAnsiTheme="majorHAnsi" w:cstheme="majorBidi"/>
                        <w:sz w:val="40"/>
                        <w:szCs w:val="80"/>
                      </w:rPr>
                      <w:t xml:space="preserve">prototype </w:t>
                    </w:r>
                    <w:proofErr w:type="spellStart"/>
                    <w:r w:rsidRPr="00430D08">
                      <w:rPr>
                        <w:rFonts w:asciiTheme="majorHAnsi" w:eastAsiaTheme="majorEastAsia" w:hAnsiTheme="majorHAnsi" w:cstheme="majorBidi"/>
                        <w:sz w:val="40"/>
                        <w:szCs w:val="80"/>
                      </w:rPr>
                      <w:t>multimeetsysteem</w:t>
                    </w:r>
                    <w:proofErr w:type="spellEnd"/>
                    <w:r w:rsidRPr="00430D08">
                      <w:rPr>
                        <w:rFonts w:asciiTheme="majorHAnsi" w:eastAsiaTheme="majorEastAsia" w:hAnsiTheme="majorHAnsi" w:cstheme="majorBidi"/>
                        <w:sz w:val="40"/>
                        <w:szCs w:val="80"/>
                      </w:rPr>
                      <w:t xml:space="preserve"> ten einde het uitvoeren</w:t>
                    </w:r>
                    <w:r w:rsidR="008C77A8">
                      <w:rPr>
                        <w:rFonts w:asciiTheme="majorHAnsi" w:eastAsiaTheme="majorEastAsia" w:hAnsiTheme="majorHAnsi" w:cstheme="majorBidi"/>
                        <w:sz w:val="40"/>
                        <w:szCs w:val="80"/>
                      </w:rPr>
                      <w:t xml:space="preserve"> en registreren</w:t>
                    </w:r>
                    <w:r w:rsidRPr="00430D08">
                      <w:rPr>
                        <w:rFonts w:asciiTheme="majorHAnsi" w:eastAsiaTheme="majorEastAsia" w:hAnsiTheme="majorHAnsi" w:cstheme="majorBidi"/>
                        <w:sz w:val="40"/>
                        <w:szCs w:val="80"/>
                      </w:rPr>
                      <w:t xml:space="preserve"> van mobiele fysiologie- en inspanningsmetingen.</w:t>
                    </w:r>
                  </w:p>
                </w:tc>
              </w:sdtContent>
            </w:sdt>
          </w:tr>
          <w:tr w:rsidR="00E668DF" w:rsidRPr="00430D08" w:rsidTr="005159ED">
            <w:trPr>
              <w:trHeight w:val="360"/>
              <w:jc w:val="center"/>
            </w:trPr>
            <w:tc>
              <w:tcPr>
                <w:tcW w:w="5000" w:type="pct"/>
                <w:vAlign w:val="center"/>
              </w:tcPr>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r w:rsidRPr="00430D08">
                  <w:rPr>
                    <w:rFonts w:asciiTheme="majorHAnsi" w:eastAsiaTheme="majorEastAsia" w:hAnsiTheme="majorHAnsi" w:cstheme="majorBidi"/>
                    <w:noProof/>
                    <w:sz w:val="40"/>
                    <w:szCs w:val="80"/>
                    <w:lang w:val="en-US" w:eastAsia="en-US" w:bidi="ar-SA"/>
                  </w:rPr>
                  <mc:AlternateContent>
                    <mc:Choice Requires="wpg">
                      <w:drawing>
                        <wp:anchor distT="0" distB="0" distL="114300" distR="114300" simplePos="0" relativeHeight="251659264" behindDoc="0" locked="0" layoutInCell="1" allowOverlap="1" wp14:anchorId="6C322908" wp14:editId="5B5D0D8B">
                          <wp:simplePos x="0" y="0"/>
                          <wp:positionH relativeFrom="margin">
                            <wp:align>center</wp:align>
                          </wp:positionH>
                          <wp:positionV relativeFrom="paragraph">
                            <wp:posOffset>-1887855</wp:posOffset>
                          </wp:positionV>
                          <wp:extent cx="3450790" cy="1618615"/>
                          <wp:effectExtent l="0" t="0" r="0" b="635"/>
                          <wp:wrapThrough wrapText="bothSides">
                            <wp:wrapPolygon edited="0">
                              <wp:start x="0" y="0"/>
                              <wp:lineTo x="0" y="21354"/>
                              <wp:lineTo x="21465" y="21354"/>
                              <wp:lineTo x="21465" y="11440"/>
                              <wp:lineTo x="10732" y="8135"/>
                              <wp:lineTo x="10732" y="0"/>
                              <wp:lineTo x="0" y="0"/>
                            </wp:wrapPolygon>
                          </wp:wrapThrough>
                          <wp:docPr id="76" name="Groep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50790" cy="1618615"/>
                                    <a:chOff x="-2178" y="0"/>
                                    <a:chExt cx="3944679" cy="1850065"/>
                                  </a:xfrm>
                                </wpg:grpSpPr>
                                <pic:pic xmlns:pic="http://schemas.openxmlformats.org/drawingml/2006/picture">
                                  <pic:nvPicPr>
                                    <pic:cNvPr id="77" name="Afbeelding 77"/>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1935125" cy="765544"/>
                                    </a:xfrm>
                                    <a:prstGeom prst="rect">
                                      <a:avLst/>
                                    </a:prstGeom>
                                  </pic:spPr>
                                </pic:pic>
                                <pic:pic xmlns:pic="http://schemas.openxmlformats.org/drawingml/2006/picture">
                                  <pic:nvPicPr>
                                    <pic:cNvPr id="78" name="Afbeelding 78" descr="http://www.hanze.nl/NR/rdonlyres/0A111AC7-96D8-4F0F-9981-A806B827708E/0/HaagseHS.jp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2178" y="1010093"/>
                                      <a:ext cx="3944679" cy="83997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76" o:spid="_x0000_s1026" style="position:absolute;margin-left:0;margin-top:-148.65pt;width:271.7pt;height:127.45pt;z-index:251659264;mso-position-horizontal:center;mso-position-horizontal-relative:margin;mso-width-relative:margin;mso-height-relative:margin" coordorigin="-21" coordsize="39446,18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7" o:spid="_x0000_s1027" type="#_x0000_t75" style="position:absolute;width:19351;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xTe/FAAAA2wAAAA8AAABkcnMvZG93bnJldi54bWxEj0FrwkAUhO8F/8PyhF6K2eihCdFVRFIs&#10;9NKmInp7ZJ9JMPs2ZLdJ+u+7hUKPw8x8w2x2k2nFQL1rLCtYRjEI4tLqhisFp8+XRQrCeWSNrWVS&#10;8E0OdtvZwwYzbUf+oKHwlQgQdhkqqL3vMildWZNBF9mOOHg32xv0QfaV1D2OAW5auYrjZ2mw4bBQ&#10;Y0eHmsp78WUUXN1bnheM+S25dGdOy+b96Vgo9Tif9msQnib/H/5rv2oFSQK/X8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MU3vxQAAANsAAAAPAAAAAAAAAAAAAAAA&#10;AJ8CAABkcnMvZG93bnJldi54bWxQSwUGAAAAAAQABAD3AAAAkQMAAAAA&#10;">
                            <v:imagedata r:id="rId12" o:title=""/>
                            <v:path arrowok="t"/>
                          </v:shape>
                          <v:shape id="Afbeelding 78" o:spid="_x0000_s1028" type="#_x0000_t75" alt="http://www.hanze.nl/NR/rdonlyres/0A111AC7-96D8-4F0F-9981-A806B827708E/0/HaagseHS.jpg" style="position:absolute;left:-21;top:10100;width:39446;height:8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ErbCAAAA2wAAAA8AAABkcnMvZG93bnJldi54bWxET01rwkAQvQv9D8sUvEjdqMVKdBUptChI&#10;obHQ65gdk2B2Nma3Gv+9cyh4fLzvxapztbpQGyrPBkbDBBRx7m3FhYGf/cfLDFSIyBZrz2TgRgFW&#10;y6feAlPrr/xNlywWSkI4pGigjLFJtQ55SQ7D0DfEwh196zAKbAttW7xKuKv1OEmm2mHF0lBiQ+8l&#10;5afszxl4GzTHWvv1ZHcYfH1m59ffaredGNN/7tZzUJG6+BD/uzdWfDJWvsgP0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BK2wgAAANsAAAAPAAAAAAAAAAAAAAAAAJ8C&#10;AABkcnMvZG93bnJldi54bWxQSwUGAAAAAAQABAD3AAAAjgMAAAAA&#10;">
                            <v:imagedata r:id="rId13" o:title="HaagseHS"/>
                            <v:path arrowok="t"/>
                          </v:shape>
                          <w10:wrap type="through" anchorx="margin"/>
                        </v:group>
                      </w:pict>
                    </mc:Fallback>
                  </mc:AlternateContent>
                </w: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p w:rsidR="00E668DF" w:rsidRPr="00430D08" w:rsidRDefault="00E668DF" w:rsidP="005159ED">
                <w:pPr>
                  <w:pStyle w:val="NoSpacing"/>
                </w:pPr>
              </w:p>
            </w:tc>
          </w:tr>
          <w:tr w:rsidR="00E668DF" w:rsidRPr="00430D08" w:rsidTr="005159ED">
            <w:trPr>
              <w:trHeight w:val="360"/>
              <w:jc w:val="center"/>
            </w:trPr>
            <w:sdt>
              <w:sdtPr>
                <w:rPr>
                  <w:b/>
                  <w:bCs/>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E668DF" w:rsidRPr="00430D08" w:rsidRDefault="00563569" w:rsidP="00563569">
                    <w:pPr>
                      <w:pStyle w:val="NoSpacing"/>
                      <w:rPr>
                        <w:b/>
                        <w:bCs/>
                      </w:rPr>
                    </w:pPr>
                    <w:r w:rsidRPr="00430D08">
                      <w:rPr>
                        <w:b/>
                        <w:bCs/>
                      </w:rPr>
                      <w:t xml:space="preserve">M.J.A.J. </w:t>
                    </w:r>
                    <w:proofErr w:type="spellStart"/>
                    <w:r w:rsidRPr="00430D08">
                      <w:rPr>
                        <w:b/>
                        <w:bCs/>
                      </w:rPr>
                      <w:t>Schrauwen</w:t>
                    </w:r>
                    <w:proofErr w:type="spellEnd"/>
                  </w:p>
                </w:tc>
              </w:sdtContent>
            </w:sdt>
          </w:tr>
          <w:tr w:rsidR="00E668DF" w:rsidRPr="00430D08" w:rsidTr="005159ED">
            <w:trPr>
              <w:trHeight w:val="360"/>
              <w:jc w:val="center"/>
            </w:trPr>
            <w:tc>
              <w:tcPr>
                <w:tcW w:w="5000" w:type="pct"/>
                <w:vAlign w:val="center"/>
              </w:tcPr>
              <w:p w:rsidR="00E668DF" w:rsidRPr="00430D08" w:rsidRDefault="00E668DF" w:rsidP="00563569">
                <w:pPr>
                  <w:pStyle w:val="NoSpacing"/>
                  <w:rPr>
                    <w:b/>
                    <w:bCs/>
                  </w:rPr>
                </w:pPr>
                <w:r w:rsidRPr="00430D08">
                  <w:rPr>
                    <w:b/>
                    <w:bCs/>
                  </w:rPr>
                  <w:t xml:space="preserve">Inleverdatum: </w:t>
                </w:r>
                <w:sdt>
                  <w:sdtPr>
                    <w:rPr>
                      <w:b/>
                      <w:bCs/>
                    </w:rPr>
                    <w:alias w:val="Datum"/>
                    <w:id w:val="516659546"/>
                    <w:dataBinding w:prefixMappings="xmlns:ns0='http://schemas.microsoft.com/office/2006/coverPageProps'" w:xpath="/ns0:CoverPageProperties[1]/ns0:PublishDate[1]" w:storeItemID="{55AF091B-3C7A-41E3-B477-F2FDAA23CFDA}"/>
                    <w:date w:fullDate="2012-12-20T00:00:00Z">
                      <w:dateFormat w:val="d-M-yyyy"/>
                      <w:lid w:val="nl-NL"/>
                      <w:storeMappedDataAs w:val="dateTime"/>
                      <w:calendar w:val="gregorian"/>
                    </w:date>
                  </w:sdtPr>
                  <w:sdtEndPr/>
                  <w:sdtContent>
                    <w:r w:rsidR="00563569" w:rsidRPr="00430D08">
                      <w:rPr>
                        <w:b/>
                        <w:bCs/>
                      </w:rPr>
                      <w:t>20-12-2012</w:t>
                    </w:r>
                  </w:sdtContent>
                </w:sdt>
              </w:p>
            </w:tc>
          </w:tr>
        </w:tbl>
        <w:p w:rsidR="00E668DF" w:rsidRPr="00430D08" w:rsidRDefault="00DC3781" w:rsidP="0054252A"/>
      </w:sdtContent>
    </w:sdt>
    <w:p w:rsidR="00E668DF" w:rsidRPr="00430D08" w:rsidRDefault="00E668DF" w:rsidP="0054252A"/>
    <w:p w:rsidR="00E668DF" w:rsidRPr="00430D08" w:rsidRDefault="00E668DF" w:rsidP="0054252A"/>
    <w:p w:rsidR="00E668DF" w:rsidRPr="00430D08" w:rsidRDefault="00E668DF" w:rsidP="0054252A">
      <w:r w:rsidRPr="00430D08">
        <w:t xml:space="preserve"> </w:t>
      </w:r>
    </w:p>
    <w:p w:rsidR="00E668DF" w:rsidRPr="00430D08" w:rsidRDefault="00E668DF" w:rsidP="0054252A"/>
    <w:p w:rsidR="00E668DF" w:rsidRPr="00430D08" w:rsidRDefault="00E668DF" w:rsidP="0054252A"/>
    <w:p w:rsidR="00467AA4" w:rsidRPr="00430D08" w:rsidRDefault="00467AA4" w:rsidP="0054252A"/>
    <w:p w:rsidR="00467AA4" w:rsidRPr="00430D08" w:rsidRDefault="00467AA4" w:rsidP="0054252A"/>
    <w:p w:rsidR="00E668DF" w:rsidRPr="00430D08" w:rsidRDefault="00E668DF" w:rsidP="0054252A"/>
    <w:tbl>
      <w:tblPr>
        <w:tblW w:w="5170" w:type="pct"/>
        <w:jc w:val="center"/>
        <w:tblInd w:w="-1640" w:type="dxa"/>
        <w:tblLook w:val="04A0" w:firstRow="1" w:lastRow="0" w:firstColumn="1" w:lastColumn="0" w:noHBand="0" w:noVBand="1"/>
      </w:tblPr>
      <w:tblGrid>
        <w:gridCol w:w="9895"/>
      </w:tblGrid>
      <w:tr w:rsidR="00E668DF" w:rsidRPr="00430D08" w:rsidTr="005159ED">
        <w:trPr>
          <w:trHeight w:val="1440"/>
          <w:jc w:val="center"/>
        </w:trPr>
        <w:sdt>
          <w:sdtPr>
            <w:rPr>
              <w:rFonts w:asciiTheme="majorHAnsi" w:eastAsiaTheme="majorEastAsia" w:hAnsiTheme="majorHAnsi" w:cstheme="majorBidi"/>
              <w:sz w:val="80"/>
              <w:szCs w:val="80"/>
            </w:rPr>
            <w:alias w:val="Titel"/>
            <w:id w:val="-2062473109"/>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E668DF" w:rsidRPr="00430D08" w:rsidRDefault="00445F62" w:rsidP="005159ED">
                <w:pPr>
                  <w:pStyle w:val="NoSpacing"/>
                  <w:rPr>
                    <w:rFonts w:asciiTheme="majorHAnsi" w:eastAsiaTheme="majorEastAsia" w:hAnsiTheme="majorHAnsi" w:cstheme="majorBidi"/>
                    <w:sz w:val="80"/>
                    <w:szCs w:val="80"/>
                  </w:rPr>
                </w:pPr>
                <w:r w:rsidRPr="00430D08">
                  <w:rPr>
                    <w:rFonts w:asciiTheme="majorHAnsi" w:eastAsiaTheme="majorEastAsia" w:hAnsiTheme="majorHAnsi" w:cstheme="majorBidi"/>
                    <w:sz w:val="80"/>
                    <w:szCs w:val="80"/>
                  </w:rPr>
                  <w:t>Het MORE meetsysteem</w:t>
                </w:r>
              </w:p>
            </w:tc>
          </w:sdtContent>
        </w:sdt>
      </w:tr>
      <w:tr w:rsidR="00E668DF" w:rsidRPr="00430D08" w:rsidTr="005159ED">
        <w:trPr>
          <w:trHeight w:val="720"/>
          <w:jc w:val="center"/>
        </w:trPr>
        <w:sdt>
          <w:sdtPr>
            <w:rPr>
              <w:rFonts w:asciiTheme="majorHAnsi" w:eastAsiaTheme="majorEastAsia" w:hAnsiTheme="majorHAnsi" w:cstheme="majorBidi"/>
              <w:sz w:val="40"/>
              <w:szCs w:val="80"/>
            </w:rPr>
            <w:alias w:val="Ondertitel"/>
            <w:id w:val="-30238192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D9D9D9" w:themeFill="background1" w:themeFillShade="D9"/>
                <w:vAlign w:val="center"/>
              </w:tcPr>
              <w:p w:rsidR="00E668DF" w:rsidRPr="00430D08" w:rsidRDefault="008C77A8" w:rsidP="005159ED">
                <w:pPr>
                  <w:pStyle w:val="NoSpacing"/>
                  <w:ind w:left="205"/>
                  <w:rPr>
                    <w:rFonts w:asciiTheme="majorHAnsi" w:eastAsiaTheme="majorEastAsia" w:hAnsiTheme="majorHAnsi" w:cstheme="majorBidi"/>
                    <w:sz w:val="44"/>
                    <w:szCs w:val="44"/>
                  </w:rPr>
                </w:pPr>
                <w:r>
                  <w:rPr>
                    <w:rFonts w:asciiTheme="majorHAnsi" w:eastAsiaTheme="majorEastAsia" w:hAnsiTheme="majorHAnsi" w:cstheme="majorBidi"/>
                    <w:sz w:val="40"/>
                    <w:szCs w:val="80"/>
                  </w:rPr>
                  <w:t xml:space="preserve">Een prototype </w:t>
                </w:r>
                <w:proofErr w:type="spellStart"/>
                <w:r>
                  <w:rPr>
                    <w:rFonts w:asciiTheme="majorHAnsi" w:eastAsiaTheme="majorEastAsia" w:hAnsiTheme="majorHAnsi" w:cstheme="majorBidi"/>
                    <w:sz w:val="40"/>
                    <w:szCs w:val="80"/>
                  </w:rPr>
                  <w:t>multimeetsysteem</w:t>
                </w:r>
                <w:proofErr w:type="spellEnd"/>
                <w:r>
                  <w:rPr>
                    <w:rFonts w:asciiTheme="majorHAnsi" w:eastAsiaTheme="majorEastAsia" w:hAnsiTheme="majorHAnsi" w:cstheme="majorBidi"/>
                    <w:sz w:val="40"/>
                    <w:szCs w:val="80"/>
                  </w:rPr>
                  <w:t xml:space="preserve"> ten einde het uitvoeren en registreren van mobiele fysiologie- en inspanningsmetingen.</w:t>
                </w:r>
              </w:p>
            </w:tc>
          </w:sdtContent>
        </w:sdt>
      </w:tr>
      <w:tr w:rsidR="00E668DF" w:rsidRPr="00430D08" w:rsidTr="005159ED">
        <w:trPr>
          <w:trHeight w:val="720"/>
          <w:jc w:val="center"/>
        </w:trPr>
        <w:tc>
          <w:tcPr>
            <w:tcW w:w="5000" w:type="pct"/>
            <w:vAlign w:val="center"/>
          </w:tcPr>
          <w:p w:rsidR="00E668DF" w:rsidRPr="00430D08" w:rsidRDefault="00E668DF" w:rsidP="005159ED">
            <w:pPr>
              <w:pStyle w:val="NoSpacing"/>
              <w:rPr>
                <w:rFonts w:asciiTheme="majorHAnsi" w:eastAsiaTheme="majorEastAsia" w:hAnsiTheme="majorHAnsi" w:cstheme="majorBidi"/>
                <w:sz w:val="40"/>
                <w:szCs w:val="80"/>
              </w:rPr>
            </w:pPr>
          </w:p>
          <w:p w:rsidR="00E668DF" w:rsidRPr="00430D08" w:rsidRDefault="00E668DF" w:rsidP="005159ED">
            <w:pPr>
              <w:pStyle w:val="NoSpacing"/>
              <w:rPr>
                <w:rFonts w:asciiTheme="majorHAnsi" w:eastAsiaTheme="majorEastAsia" w:hAnsiTheme="majorHAnsi" w:cstheme="majorBidi"/>
                <w:sz w:val="40"/>
                <w:szCs w:val="80"/>
              </w:rPr>
            </w:pPr>
          </w:p>
          <w:p w:rsidR="00E668DF" w:rsidRPr="00430D08" w:rsidRDefault="00E668DF" w:rsidP="005159ED">
            <w:pPr>
              <w:pStyle w:val="NoSpacing"/>
              <w:rPr>
                <w:rFonts w:asciiTheme="majorHAnsi" w:eastAsiaTheme="majorEastAsia" w:hAnsiTheme="majorHAnsi" w:cstheme="majorBidi"/>
                <w:sz w:val="40"/>
                <w:szCs w:val="80"/>
              </w:rPr>
            </w:pPr>
          </w:p>
          <w:p w:rsidR="00E668DF" w:rsidRPr="00430D08" w:rsidRDefault="00E668DF" w:rsidP="005159ED">
            <w:pPr>
              <w:pStyle w:val="NoSpacing"/>
              <w:rPr>
                <w:rFonts w:asciiTheme="majorHAnsi" w:eastAsiaTheme="majorEastAsia" w:hAnsiTheme="majorHAnsi" w:cstheme="majorBidi"/>
                <w:sz w:val="40"/>
                <w:szCs w:val="80"/>
              </w:rPr>
            </w:pPr>
          </w:p>
          <w:p w:rsidR="00E668DF" w:rsidRPr="00430D08" w:rsidRDefault="00E668DF" w:rsidP="005159ED">
            <w:pPr>
              <w:pStyle w:val="NoSpacing"/>
              <w:rPr>
                <w:rFonts w:asciiTheme="majorHAnsi" w:eastAsiaTheme="majorEastAsia" w:hAnsiTheme="majorHAnsi" w:cstheme="majorBidi"/>
                <w:sz w:val="40"/>
                <w:szCs w:val="80"/>
              </w:rPr>
            </w:pPr>
          </w:p>
          <w:p w:rsidR="00E668DF" w:rsidRPr="00430D08" w:rsidRDefault="00E668DF" w:rsidP="005159ED">
            <w:pPr>
              <w:pStyle w:val="NoSpacing"/>
              <w:rPr>
                <w:rFonts w:asciiTheme="majorHAnsi" w:eastAsiaTheme="majorEastAsia" w:hAnsiTheme="majorHAnsi" w:cstheme="majorBidi"/>
                <w:sz w:val="40"/>
                <w:szCs w:val="80"/>
              </w:rPr>
            </w:pPr>
          </w:p>
          <w:p w:rsidR="00E668DF" w:rsidRPr="00430D08" w:rsidRDefault="00E668DF" w:rsidP="005159ED">
            <w:pPr>
              <w:pStyle w:val="NoSpacing"/>
              <w:rPr>
                <w:rFonts w:asciiTheme="majorHAnsi" w:eastAsiaTheme="majorEastAsia" w:hAnsiTheme="majorHAnsi" w:cstheme="majorBidi"/>
                <w:sz w:val="40"/>
                <w:szCs w:val="80"/>
              </w:rPr>
            </w:pPr>
          </w:p>
          <w:p w:rsidR="00E668DF" w:rsidRPr="00430D08" w:rsidRDefault="00E668DF" w:rsidP="005159ED">
            <w:pPr>
              <w:pStyle w:val="NoSpacing"/>
              <w:jc w:val="right"/>
              <w:rPr>
                <w:rFonts w:asciiTheme="majorHAnsi" w:eastAsiaTheme="majorEastAsia" w:hAnsiTheme="majorHAnsi" w:cstheme="majorBidi"/>
                <w:sz w:val="40"/>
                <w:szCs w:val="80"/>
              </w:rPr>
            </w:pPr>
          </w:p>
          <w:p w:rsidR="00E668DF" w:rsidRPr="00430D08" w:rsidRDefault="00E668DF" w:rsidP="005159ED">
            <w:pPr>
              <w:pStyle w:val="NoSpacing"/>
              <w:jc w:val="right"/>
              <w:rPr>
                <w:rFonts w:asciiTheme="majorHAnsi" w:eastAsiaTheme="majorEastAsia" w:hAnsiTheme="majorHAnsi" w:cstheme="majorBidi"/>
                <w:sz w:val="40"/>
                <w:szCs w:val="80"/>
              </w:rPr>
            </w:pPr>
          </w:p>
        </w:tc>
      </w:tr>
    </w:tbl>
    <w:p w:rsidR="00E668DF" w:rsidRPr="00430D08" w:rsidRDefault="00E668DF" w:rsidP="0054252A"/>
    <w:p w:rsidR="00E668DF" w:rsidRPr="00430D08" w:rsidRDefault="00E668DF" w:rsidP="0054252A"/>
    <w:p w:rsidR="00E668DF" w:rsidRPr="00430D08" w:rsidRDefault="00E668DF" w:rsidP="0054252A"/>
    <w:p w:rsidR="0089656B" w:rsidRDefault="0089656B" w:rsidP="0054252A"/>
    <w:p w:rsidR="0089656B" w:rsidRDefault="0089656B" w:rsidP="0054252A"/>
    <w:p w:rsidR="0089656B" w:rsidRDefault="0089656B" w:rsidP="0054252A"/>
    <w:p w:rsidR="0089656B" w:rsidRDefault="0089656B" w:rsidP="0054252A"/>
    <w:p w:rsidR="0089656B" w:rsidRDefault="0089656B" w:rsidP="0054252A"/>
    <w:p w:rsidR="0089656B" w:rsidRPr="00430D08" w:rsidRDefault="0089656B" w:rsidP="0054252A"/>
    <w:p w:rsidR="00E668DF" w:rsidRPr="00430D08" w:rsidRDefault="00E668DF" w:rsidP="0054252A"/>
    <w:tbl>
      <w:tblPr>
        <w:tblStyle w:val="TableGrid"/>
        <w:tblpPr w:leftFromText="141" w:rightFromText="141" w:vertAnchor="text" w:horzAnchor="margin" w:tblpXSpec="right" w:tblpY="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978"/>
      </w:tblGrid>
      <w:tr w:rsidR="00E668DF" w:rsidRPr="00430D08" w:rsidTr="005159ED">
        <w:tc>
          <w:tcPr>
            <w:tcW w:w="0" w:type="auto"/>
          </w:tcPr>
          <w:p w:rsidR="00E668DF" w:rsidRPr="00430D08" w:rsidRDefault="00E668DF" w:rsidP="0054252A">
            <w:pPr>
              <w:rPr>
                <w:lang w:val="nl-NL"/>
              </w:rPr>
            </w:pPr>
            <w:r w:rsidRPr="00430D08">
              <w:rPr>
                <w:lang w:val="nl-NL"/>
              </w:rPr>
              <w:t>Afstudeerbedrijf</w:t>
            </w:r>
          </w:p>
        </w:tc>
        <w:tc>
          <w:tcPr>
            <w:tcW w:w="0" w:type="auto"/>
          </w:tcPr>
          <w:p w:rsidR="00E668DF" w:rsidRPr="00430D08" w:rsidRDefault="00E668DF" w:rsidP="0054252A">
            <w:pPr>
              <w:rPr>
                <w:lang w:val="nl-NL"/>
              </w:rPr>
            </w:pPr>
            <w:r w:rsidRPr="00430D08">
              <w:rPr>
                <w:lang w:val="nl-NL"/>
              </w:rPr>
              <w:t>YMIF Engineering</w:t>
            </w:r>
          </w:p>
        </w:tc>
      </w:tr>
      <w:tr w:rsidR="00E668DF" w:rsidRPr="00430D08" w:rsidTr="005159ED">
        <w:tc>
          <w:tcPr>
            <w:tcW w:w="0" w:type="auto"/>
          </w:tcPr>
          <w:p w:rsidR="00E668DF" w:rsidRPr="00430D08" w:rsidRDefault="00E668DF" w:rsidP="0054252A">
            <w:pPr>
              <w:rPr>
                <w:lang w:val="nl-NL"/>
              </w:rPr>
            </w:pPr>
            <w:r w:rsidRPr="00430D08">
              <w:rPr>
                <w:lang w:val="nl-NL"/>
              </w:rPr>
              <w:t>Locatie afstudeerbedrijf</w:t>
            </w:r>
          </w:p>
        </w:tc>
        <w:tc>
          <w:tcPr>
            <w:tcW w:w="0" w:type="auto"/>
          </w:tcPr>
          <w:p w:rsidR="00E668DF" w:rsidRPr="00430D08" w:rsidRDefault="00E668DF" w:rsidP="0054252A">
            <w:pPr>
              <w:rPr>
                <w:lang w:val="nl-NL"/>
              </w:rPr>
            </w:pPr>
            <w:r w:rsidRPr="00430D08">
              <w:rPr>
                <w:lang w:val="nl-NL"/>
              </w:rPr>
              <w:t>Den Haag, Zilverstraat 58, 2544 EL</w:t>
            </w:r>
          </w:p>
        </w:tc>
      </w:tr>
      <w:tr w:rsidR="00E668DF" w:rsidRPr="00430D08" w:rsidTr="005159ED">
        <w:tc>
          <w:tcPr>
            <w:tcW w:w="0" w:type="auto"/>
          </w:tcPr>
          <w:p w:rsidR="00E668DF" w:rsidRPr="00430D08" w:rsidRDefault="00E668DF" w:rsidP="0054252A">
            <w:pPr>
              <w:rPr>
                <w:lang w:val="nl-NL"/>
              </w:rPr>
            </w:pPr>
            <w:r w:rsidRPr="00430D08">
              <w:rPr>
                <w:lang w:val="nl-NL"/>
              </w:rPr>
              <w:t>Afstudeerbegeleider</w:t>
            </w:r>
          </w:p>
        </w:tc>
        <w:tc>
          <w:tcPr>
            <w:tcW w:w="0" w:type="auto"/>
          </w:tcPr>
          <w:p w:rsidR="00E668DF" w:rsidRPr="00430D08" w:rsidRDefault="00E668DF" w:rsidP="0054252A">
            <w:pPr>
              <w:rPr>
                <w:lang w:val="nl-NL"/>
              </w:rPr>
            </w:pPr>
            <w:r w:rsidRPr="00430D08">
              <w:rPr>
                <w:lang w:val="nl-NL"/>
              </w:rPr>
              <w:t>R. van Veenendaal</w:t>
            </w:r>
          </w:p>
        </w:tc>
      </w:tr>
      <w:tr w:rsidR="00E668DF" w:rsidRPr="00430D08" w:rsidTr="005159ED">
        <w:tc>
          <w:tcPr>
            <w:tcW w:w="0" w:type="auto"/>
          </w:tcPr>
          <w:p w:rsidR="00E668DF" w:rsidRPr="00430D08" w:rsidRDefault="00E668DF" w:rsidP="0054252A">
            <w:pPr>
              <w:rPr>
                <w:lang w:val="nl-NL"/>
              </w:rPr>
            </w:pPr>
            <w:r w:rsidRPr="00430D08">
              <w:rPr>
                <w:lang w:val="nl-NL"/>
              </w:rPr>
              <w:t>E-mail afstudeerbegeleider</w:t>
            </w:r>
          </w:p>
        </w:tc>
        <w:tc>
          <w:tcPr>
            <w:tcW w:w="0" w:type="auto"/>
          </w:tcPr>
          <w:p w:rsidR="00E668DF" w:rsidRPr="00430D08" w:rsidRDefault="00E668DF" w:rsidP="0054252A">
            <w:pPr>
              <w:rPr>
                <w:sz w:val="22"/>
                <w:lang w:val="nl-NL"/>
              </w:rPr>
            </w:pPr>
            <w:r w:rsidRPr="00430D08">
              <w:rPr>
                <w:lang w:val="nl-NL"/>
              </w:rPr>
              <w:t>Ralf_r&amp;D@ymif.nl</w:t>
            </w:r>
          </w:p>
        </w:tc>
      </w:tr>
      <w:tr w:rsidR="00E668DF" w:rsidRPr="00430D08" w:rsidTr="005159ED">
        <w:tc>
          <w:tcPr>
            <w:tcW w:w="0" w:type="auto"/>
          </w:tcPr>
          <w:p w:rsidR="00E668DF" w:rsidRPr="00430D08" w:rsidRDefault="00E668DF" w:rsidP="0054252A">
            <w:pPr>
              <w:rPr>
                <w:lang w:val="nl-NL"/>
              </w:rPr>
            </w:pPr>
            <w:r w:rsidRPr="00430D08">
              <w:rPr>
                <w:lang w:val="nl-NL"/>
              </w:rPr>
              <w:t>Hogeschool</w:t>
            </w:r>
          </w:p>
        </w:tc>
        <w:tc>
          <w:tcPr>
            <w:tcW w:w="0" w:type="auto"/>
          </w:tcPr>
          <w:p w:rsidR="00E668DF" w:rsidRPr="00430D08" w:rsidRDefault="00E668DF" w:rsidP="0054252A">
            <w:pPr>
              <w:rPr>
                <w:lang w:val="nl-NL"/>
              </w:rPr>
            </w:pPr>
            <w:r w:rsidRPr="00430D08">
              <w:rPr>
                <w:lang w:val="nl-NL"/>
              </w:rPr>
              <w:t>De Haagse Hogeschool</w:t>
            </w:r>
          </w:p>
        </w:tc>
      </w:tr>
      <w:tr w:rsidR="00E668DF" w:rsidRPr="00430D08" w:rsidTr="005159ED">
        <w:tc>
          <w:tcPr>
            <w:tcW w:w="0" w:type="auto"/>
          </w:tcPr>
          <w:p w:rsidR="00E668DF" w:rsidRPr="00430D08" w:rsidRDefault="00E668DF" w:rsidP="0054252A">
            <w:pPr>
              <w:rPr>
                <w:lang w:val="nl-NL"/>
              </w:rPr>
            </w:pPr>
            <w:r w:rsidRPr="00430D08">
              <w:rPr>
                <w:lang w:val="nl-NL"/>
              </w:rPr>
              <w:t>Afstudeerdocent</w:t>
            </w:r>
          </w:p>
        </w:tc>
        <w:tc>
          <w:tcPr>
            <w:tcW w:w="0" w:type="auto"/>
          </w:tcPr>
          <w:p w:rsidR="00E668DF" w:rsidRPr="00430D08" w:rsidRDefault="00E668DF" w:rsidP="0054252A">
            <w:pPr>
              <w:rPr>
                <w:lang w:val="nl-NL"/>
              </w:rPr>
            </w:pPr>
            <w:r w:rsidRPr="00430D08">
              <w:rPr>
                <w:lang w:val="nl-NL"/>
              </w:rPr>
              <w:t>P. Witte</w:t>
            </w:r>
          </w:p>
        </w:tc>
      </w:tr>
      <w:tr w:rsidR="00E668DF" w:rsidRPr="00430D08" w:rsidTr="005159ED">
        <w:tc>
          <w:tcPr>
            <w:tcW w:w="0" w:type="auto"/>
          </w:tcPr>
          <w:p w:rsidR="00E668DF" w:rsidRPr="00430D08" w:rsidRDefault="00E668DF" w:rsidP="0054252A">
            <w:pPr>
              <w:rPr>
                <w:lang w:val="nl-NL"/>
              </w:rPr>
            </w:pPr>
            <w:r w:rsidRPr="00430D08">
              <w:rPr>
                <w:lang w:val="nl-NL"/>
              </w:rPr>
              <w:t>E-mail afstudeerdocent</w:t>
            </w:r>
          </w:p>
        </w:tc>
        <w:tc>
          <w:tcPr>
            <w:tcW w:w="0" w:type="auto"/>
          </w:tcPr>
          <w:p w:rsidR="00E668DF" w:rsidRPr="00430D08" w:rsidRDefault="00E668DF" w:rsidP="0054252A">
            <w:pPr>
              <w:rPr>
                <w:lang w:val="nl-NL"/>
              </w:rPr>
            </w:pPr>
            <w:r w:rsidRPr="00430D08">
              <w:rPr>
                <w:lang w:val="nl-NL"/>
              </w:rPr>
              <w:t>Pmwitte@hhs.nl</w:t>
            </w:r>
          </w:p>
        </w:tc>
      </w:tr>
      <w:tr w:rsidR="00E668DF" w:rsidRPr="00430D08" w:rsidTr="005159ED">
        <w:tc>
          <w:tcPr>
            <w:tcW w:w="0" w:type="auto"/>
          </w:tcPr>
          <w:p w:rsidR="00E668DF" w:rsidRPr="00430D08" w:rsidRDefault="00E668DF" w:rsidP="0054252A">
            <w:pPr>
              <w:rPr>
                <w:lang w:val="nl-NL"/>
              </w:rPr>
            </w:pPr>
            <w:r w:rsidRPr="00430D08">
              <w:rPr>
                <w:lang w:val="nl-NL"/>
              </w:rPr>
              <w:t>Afstudeerperiode</w:t>
            </w:r>
          </w:p>
        </w:tc>
        <w:tc>
          <w:tcPr>
            <w:tcW w:w="0" w:type="auto"/>
          </w:tcPr>
          <w:p w:rsidR="00E668DF" w:rsidRPr="00430D08" w:rsidRDefault="00E668DF" w:rsidP="0054252A">
            <w:pPr>
              <w:rPr>
                <w:lang w:val="nl-NL"/>
              </w:rPr>
            </w:pPr>
            <w:r w:rsidRPr="00430D08">
              <w:rPr>
                <w:lang w:val="nl-NL"/>
              </w:rPr>
              <w:t>Februari 2012 - december 2012</w:t>
            </w:r>
          </w:p>
        </w:tc>
      </w:tr>
      <w:tr w:rsidR="00E668DF" w:rsidRPr="00430D08" w:rsidTr="005159ED">
        <w:tc>
          <w:tcPr>
            <w:tcW w:w="0" w:type="auto"/>
          </w:tcPr>
          <w:p w:rsidR="00E668DF" w:rsidRPr="00430D08" w:rsidRDefault="00E668DF" w:rsidP="0054252A">
            <w:pPr>
              <w:rPr>
                <w:lang w:val="nl-NL"/>
              </w:rPr>
            </w:pPr>
            <w:r w:rsidRPr="00430D08">
              <w:rPr>
                <w:lang w:val="nl-NL"/>
              </w:rPr>
              <w:t>Student</w:t>
            </w:r>
          </w:p>
        </w:tc>
        <w:tc>
          <w:tcPr>
            <w:tcW w:w="0" w:type="auto"/>
          </w:tcPr>
          <w:p w:rsidR="00E668DF" w:rsidRPr="00430D08" w:rsidRDefault="00E668DF" w:rsidP="0054252A">
            <w:pPr>
              <w:rPr>
                <w:lang w:val="nl-NL"/>
              </w:rPr>
            </w:pPr>
            <w:r w:rsidRPr="00430D08">
              <w:rPr>
                <w:lang w:val="nl-NL"/>
              </w:rPr>
              <w:t xml:space="preserve">M.J.A.J. </w:t>
            </w:r>
            <w:proofErr w:type="spellStart"/>
            <w:r w:rsidRPr="00430D08">
              <w:rPr>
                <w:lang w:val="nl-NL"/>
              </w:rPr>
              <w:t>Schrauwen</w:t>
            </w:r>
            <w:proofErr w:type="spellEnd"/>
          </w:p>
        </w:tc>
      </w:tr>
      <w:tr w:rsidR="00E668DF" w:rsidRPr="00430D08" w:rsidTr="005159ED">
        <w:tc>
          <w:tcPr>
            <w:tcW w:w="0" w:type="auto"/>
          </w:tcPr>
          <w:p w:rsidR="00E668DF" w:rsidRPr="00430D08" w:rsidRDefault="00E668DF" w:rsidP="0054252A">
            <w:pPr>
              <w:rPr>
                <w:lang w:val="nl-NL"/>
              </w:rPr>
            </w:pPr>
            <w:r w:rsidRPr="00430D08">
              <w:rPr>
                <w:lang w:val="nl-NL"/>
              </w:rPr>
              <w:t>Studentnummer</w:t>
            </w:r>
          </w:p>
        </w:tc>
        <w:tc>
          <w:tcPr>
            <w:tcW w:w="0" w:type="auto"/>
          </w:tcPr>
          <w:p w:rsidR="00E668DF" w:rsidRPr="00430D08" w:rsidRDefault="00E668DF" w:rsidP="0054252A">
            <w:pPr>
              <w:rPr>
                <w:lang w:val="nl-NL"/>
              </w:rPr>
            </w:pPr>
            <w:r w:rsidRPr="00430D08">
              <w:rPr>
                <w:lang w:val="nl-NL"/>
              </w:rPr>
              <w:t>20031137</w:t>
            </w:r>
          </w:p>
        </w:tc>
      </w:tr>
    </w:tbl>
    <w:p w:rsidR="00E668DF" w:rsidRPr="00430D08" w:rsidRDefault="00E668DF" w:rsidP="0054252A"/>
    <w:p w:rsidR="00450891" w:rsidRDefault="00E668DF" w:rsidP="0054252A">
      <w:pPr>
        <w:sectPr w:rsidR="00450891" w:rsidSect="00D9058F">
          <w:footerReference w:type="even" r:id="rId14"/>
          <w:footerReference w:type="default" r:id="rId15"/>
          <w:pgSz w:w="11906" w:h="16838"/>
          <w:pgMar w:top="1134" w:right="1134" w:bottom="1134" w:left="1418" w:header="708" w:footer="708" w:gutter="0"/>
          <w:pgNumType w:start="0"/>
          <w:cols w:space="708"/>
          <w:titlePg/>
          <w:docGrid w:linePitch="272"/>
        </w:sectPr>
      </w:pPr>
      <w:r w:rsidRPr="00430D08">
        <w:t xml:space="preserve"> </w:t>
      </w:r>
      <w:r w:rsidRPr="00430D08">
        <w:br w:type="page"/>
      </w:r>
    </w:p>
    <w:p w:rsidR="00E668DF" w:rsidRPr="00430D08" w:rsidRDefault="00E668DF" w:rsidP="0054252A"/>
    <w:p w:rsidR="008A69D2" w:rsidRPr="00CC1EE3" w:rsidRDefault="00024ACB" w:rsidP="0054252A">
      <w:pPr>
        <w:rPr>
          <w:b/>
          <w:sz w:val="32"/>
        </w:rPr>
      </w:pPr>
      <w:r w:rsidRPr="00CC1EE3">
        <w:rPr>
          <w:b/>
          <w:sz w:val="32"/>
        </w:rPr>
        <w:t>Revisie historie</w:t>
      </w:r>
    </w:p>
    <w:tbl>
      <w:tblPr>
        <w:tblStyle w:val="TableGrid"/>
        <w:tblpPr w:leftFromText="141" w:rightFromText="141" w:vertAnchor="text" w:horzAnchor="margin" w:tblpY="140"/>
        <w:tblW w:w="0" w:type="auto"/>
        <w:tblLook w:val="04A0" w:firstRow="1" w:lastRow="0" w:firstColumn="1" w:lastColumn="0" w:noHBand="0" w:noVBand="1"/>
      </w:tblPr>
      <w:tblGrid>
        <w:gridCol w:w="780"/>
        <w:gridCol w:w="1029"/>
        <w:gridCol w:w="7653"/>
      </w:tblGrid>
      <w:tr w:rsidR="00024ACB" w:rsidRPr="00430D08" w:rsidTr="002255F9">
        <w:tc>
          <w:tcPr>
            <w:tcW w:w="780" w:type="dxa"/>
          </w:tcPr>
          <w:p w:rsidR="00024ACB" w:rsidRPr="00430D08" w:rsidRDefault="00024ACB" w:rsidP="0054252A">
            <w:pPr>
              <w:rPr>
                <w:lang w:val="nl-NL"/>
              </w:rPr>
            </w:pPr>
            <w:r w:rsidRPr="00430D08">
              <w:rPr>
                <w:lang w:val="nl-NL"/>
              </w:rPr>
              <w:t xml:space="preserve">Versie </w:t>
            </w:r>
          </w:p>
        </w:tc>
        <w:tc>
          <w:tcPr>
            <w:tcW w:w="1029" w:type="dxa"/>
          </w:tcPr>
          <w:p w:rsidR="00024ACB" w:rsidRPr="00430D08" w:rsidRDefault="00024ACB" w:rsidP="0054252A">
            <w:pPr>
              <w:rPr>
                <w:lang w:val="nl-NL"/>
              </w:rPr>
            </w:pPr>
            <w:r w:rsidRPr="00430D08">
              <w:rPr>
                <w:lang w:val="nl-NL"/>
              </w:rPr>
              <w:t>Datum</w:t>
            </w:r>
          </w:p>
        </w:tc>
        <w:tc>
          <w:tcPr>
            <w:tcW w:w="7653" w:type="dxa"/>
          </w:tcPr>
          <w:p w:rsidR="00024ACB" w:rsidRPr="00430D08" w:rsidRDefault="00024ACB" w:rsidP="0054252A">
            <w:pPr>
              <w:rPr>
                <w:lang w:val="nl-NL"/>
              </w:rPr>
            </w:pPr>
            <w:r w:rsidRPr="00430D08">
              <w:rPr>
                <w:lang w:val="nl-NL"/>
              </w:rPr>
              <w:t>Beschrijving</w:t>
            </w:r>
          </w:p>
        </w:tc>
      </w:tr>
      <w:tr w:rsidR="00024ACB" w:rsidRPr="00430D08" w:rsidTr="002255F9">
        <w:tc>
          <w:tcPr>
            <w:tcW w:w="780" w:type="dxa"/>
          </w:tcPr>
          <w:p w:rsidR="00024ACB" w:rsidRPr="00430D08" w:rsidRDefault="00024ACB" w:rsidP="0054252A">
            <w:pPr>
              <w:rPr>
                <w:lang w:val="nl-NL"/>
              </w:rPr>
            </w:pPr>
            <w:r w:rsidRPr="00430D08">
              <w:rPr>
                <w:lang w:val="nl-NL"/>
              </w:rPr>
              <w:t>0.0</w:t>
            </w:r>
          </w:p>
        </w:tc>
        <w:tc>
          <w:tcPr>
            <w:tcW w:w="1029" w:type="dxa"/>
          </w:tcPr>
          <w:p w:rsidR="00024ACB" w:rsidRPr="00430D08" w:rsidRDefault="00024ACB" w:rsidP="0054252A">
            <w:pPr>
              <w:rPr>
                <w:lang w:val="nl-NL"/>
              </w:rPr>
            </w:pPr>
            <w:r w:rsidRPr="00430D08">
              <w:rPr>
                <w:lang w:val="nl-NL"/>
              </w:rPr>
              <w:t>03-10-12</w:t>
            </w:r>
          </w:p>
        </w:tc>
        <w:tc>
          <w:tcPr>
            <w:tcW w:w="7653" w:type="dxa"/>
          </w:tcPr>
          <w:p w:rsidR="00024ACB" w:rsidRPr="00430D08" w:rsidRDefault="00024ACB" w:rsidP="0054252A">
            <w:pPr>
              <w:rPr>
                <w:lang w:val="nl-NL"/>
              </w:rPr>
            </w:pPr>
            <w:r w:rsidRPr="00430D08">
              <w:rPr>
                <w:lang w:val="nl-NL"/>
              </w:rPr>
              <w:t>Opzet document, nog niet alles is gedocumenteerd</w:t>
            </w:r>
          </w:p>
        </w:tc>
      </w:tr>
      <w:tr w:rsidR="00024ACB" w:rsidRPr="00430D08" w:rsidTr="002255F9">
        <w:tc>
          <w:tcPr>
            <w:tcW w:w="780" w:type="dxa"/>
          </w:tcPr>
          <w:p w:rsidR="00024ACB" w:rsidRPr="00430D08" w:rsidRDefault="00024ACB" w:rsidP="0054252A">
            <w:pPr>
              <w:rPr>
                <w:lang w:val="nl-NL"/>
              </w:rPr>
            </w:pPr>
            <w:r w:rsidRPr="00430D08">
              <w:rPr>
                <w:lang w:val="nl-NL"/>
              </w:rPr>
              <w:t>0.1</w:t>
            </w:r>
          </w:p>
        </w:tc>
        <w:tc>
          <w:tcPr>
            <w:tcW w:w="1029" w:type="dxa"/>
          </w:tcPr>
          <w:p w:rsidR="00024ACB" w:rsidRPr="00430D08" w:rsidRDefault="00024ACB" w:rsidP="0054252A">
            <w:pPr>
              <w:rPr>
                <w:lang w:val="nl-NL"/>
              </w:rPr>
            </w:pPr>
            <w:r w:rsidRPr="00430D08">
              <w:rPr>
                <w:lang w:val="nl-NL"/>
              </w:rPr>
              <w:t xml:space="preserve">25-10-12 </w:t>
            </w:r>
          </w:p>
        </w:tc>
        <w:tc>
          <w:tcPr>
            <w:tcW w:w="7653" w:type="dxa"/>
          </w:tcPr>
          <w:p w:rsidR="00024ACB" w:rsidRPr="00430D08" w:rsidRDefault="00C51382" w:rsidP="00C51382">
            <w:pPr>
              <w:rPr>
                <w:lang w:val="nl-NL"/>
              </w:rPr>
            </w:pPr>
            <w:r w:rsidRPr="00430D08">
              <w:rPr>
                <w:lang w:val="nl-NL"/>
              </w:rPr>
              <w:t>Alle losse documenten</w:t>
            </w:r>
            <w:r w:rsidR="00024ACB" w:rsidRPr="00430D08">
              <w:rPr>
                <w:lang w:val="nl-NL"/>
              </w:rPr>
              <w:t xml:space="preserve"> </w:t>
            </w:r>
            <w:r w:rsidRPr="00430D08">
              <w:rPr>
                <w:lang w:val="nl-NL"/>
              </w:rPr>
              <w:t>samengevoegd</w:t>
            </w:r>
            <w:r w:rsidR="00024ACB" w:rsidRPr="00430D08">
              <w:rPr>
                <w:lang w:val="nl-NL"/>
              </w:rPr>
              <w:t>, commentaar verwerkt.</w:t>
            </w:r>
          </w:p>
        </w:tc>
      </w:tr>
      <w:tr w:rsidR="00024ACB" w:rsidRPr="00430D08" w:rsidTr="002255F9">
        <w:tc>
          <w:tcPr>
            <w:tcW w:w="780" w:type="dxa"/>
          </w:tcPr>
          <w:p w:rsidR="00024ACB" w:rsidRPr="00430D08" w:rsidRDefault="00024ACB" w:rsidP="00D973C7">
            <w:pPr>
              <w:rPr>
                <w:lang w:val="nl-NL"/>
              </w:rPr>
            </w:pPr>
            <w:r w:rsidRPr="00430D08">
              <w:rPr>
                <w:lang w:val="nl-NL"/>
              </w:rPr>
              <w:t>0.</w:t>
            </w:r>
            <w:r w:rsidR="00D973C7" w:rsidRPr="00430D08">
              <w:rPr>
                <w:lang w:val="nl-NL"/>
              </w:rPr>
              <w:t>2</w:t>
            </w:r>
          </w:p>
        </w:tc>
        <w:tc>
          <w:tcPr>
            <w:tcW w:w="1029" w:type="dxa"/>
          </w:tcPr>
          <w:p w:rsidR="00024ACB" w:rsidRPr="00430D08" w:rsidRDefault="00D973C7" w:rsidP="0054252A">
            <w:pPr>
              <w:rPr>
                <w:lang w:val="nl-NL"/>
              </w:rPr>
            </w:pPr>
            <w:r w:rsidRPr="00430D08">
              <w:rPr>
                <w:lang w:val="nl-NL"/>
              </w:rPr>
              <w:t>08-11-12</w:t>
            </w:r>
          </w:p>
        </w:tc>
        <w:tc>
          <w:tcPr>
            <w:tcW w:w="7653" w:type="dxa"/>
          </w:tcPr>
          <w:p w:rsidR="00024ACB" w:rsidRPr="00430D08" w:rsidRDefault="00D973C7" w:rsidP="0054252A">
            <w:pPr>
              <w:rPr>
                <w:lang w:val="nl-NL"/>
              </w:rPr>
            </w:pPr>
            <w:r w:rsidRPr="00430D08">
              <w:rPr>
                <w:lang w:val="nl-NL"/>
              </w:rPr>
              <w:t>Hoofdstuk 2, aangevuld.</w:t>
            </w:r>
          </w:p>
        </w:tc>
      </w:tr>
      <w:tr w:rsidR="00D973C7" w:rsidRPr="00430D08" w:rsidTr="002255F9">
        <w:tc>
          <w:tcPr>
            <w:tcW w:w="780" w:type="dxa"/>
          </w:tcPr>
          <w:p w:rsidR="00D973C7" w:rsidRPr="00430D08" w:rsidRDefault="00D973C7" w:rsidP="00D973C7">
            <w:pPr>
              <w:rPr>
                <w:lang w:val="nl-NL"/>
              </w:rPr>
            </w:pPr>
            <w:r w:rsidRPr="00430D08">
              <w:rPr>
                <w:lang w:val="nl-NL"/>
              </w:rPr>
              <w:t>0.3</w:t>
            </w:r>
          </w:p>
        </w:tc>
        <w:tc>
          <w:tcPr>
            <w:tcW w:w="1029" w:type="dxa"/>
          </w:tcPr>
          <w:p w:rsidR="00D973C7" w:rsidRPr="00430D08" w:rsidRDefault="00044433" w:rsidP="0054252A">
            <w:pPr>
              <w:rPr>
                <w:lang w:val="nl-NL"/>
              </w:rPr>
            </w:pPr>
            <w:r w:rsidRPr="00430D08">
              <w:rPr>
                <w:lang w:val="nl-NL"/>
              </w:rPr>
              <w:t>13-11-12</w:t>
            </w:r>
          </w:p>
        </w:tc>
        <w:tc>
          <w:tcPr>
            <w:tcW w:w="7653" w:type="dxa"/>
          </w:tcPr>
          <w:p w:rsidR="00D973C7" w:rsidRPr="00430D08" w:rsidRDefault="00044433" w:rsidP="0054252A">
            <w:pPr>
              <w:rPr>
                <w:lang w:val="nl-NL"/>
              </w:rPr>
            </w:pPr>
            <w:r w:rsidRPr="00430D08">
              <w:rPr>
                <w:lang w:val="nl-NL"/>
              </w:rPr>
              <w:t>Hoofdstuk 3, firmware beschreven</w:t>
            </w:r>
            <w:r w:rsidR="000D5933">
              <w:rPr>
                <w:lang w:val="nl-NL"/>
              </w:rPr>
              <w:t>, korte instructi</w:t>
            </w:r>
            <w:r w:rsidR="0053067B" w:rsidRPr="00430D08">
              <w:rPr>
                <w:lang w:val="nl-NL"/>
              </w:rPr>
              <w:t xml:space="preserve">e </w:t>
            </w:r>
            <w:r w:rsidR="000D5933">
              <w:rPr>
                <w:lang w:val="nl-NL"/>
              </w:rPr>
              <w:t xml:space="preserve">voor </w:t>
            </w:r>
            <w:proofErr w:type="spellStart"/>
            <w:r w:rsidR="000D5933">
              <w:rPr>
                <w:lang w:val="nl-NL"/>
              </w:rPr>
              <w:t>Ymif</w:t>
            </w:r>
            <w:proofErr w:type="spellEnd"/>
            <w:r w:rsidR="000D5933">
              <w:rPr>
                <w:lang w:val="nl-NL"/>
              </w:rPr>
              <w:t xml:space="preserve"> Engineering</w:t>
            </w:r>
            <w:r w:rsidR="0053067B" w:rsidRPr="00430D08">
              <w:rPr>
                <w:lang w:val="nl-NL"/>
              </w:rPr>
              <w:t xml:space="preserve"> toegevoegd aan </w:t>
            </w:r>
            <w:r w:rsidR="000D5933">
              <w:rPr>
                <w:lang w:val="nl-NL"/>
              </w:rPr>
              <w:t xml:space="preserve">de </w:t>
            </w:r>
            <w:r w:rsidR="0053067B" w:rsidRPr="00430D08">
              <w:rPr>
                <w:lang w:val="nl-NL"/>
              </w:rPr>
              <w:t xml:space="preserve">bijlage aangaande </w:t>
            </w:r>
            <w:r w:rsidR="000D5933">
              <w:rPr>
                <w:lang w:val="nl-NL"/>
              </w:rPr>
              <w:t xml:space="preserve">het </w:t>
            </w:r>
            <w:r w:rsidR="0053067B" w:rsidRPr="00430D08">
              <w:rPr>
                <w:lang w:val="nl-NL"/>
              </w:rPr>
              <w:t xml:space="preserve">gebruik </w:t>
            </w:r>
            <w:r w:rsidR="000D5933">
              <w:rPr>
                <w:lang w:val="nl-NL"/>
              </w:rPr>
              <w:t xml:space="preserve">van het </w:t>
            </w:r>
            <w:r w:rsidR="0053067B" w:rsidRPr="00430D08">
              <w:rPr>
                <w:lang w:val="nl-NL"/>
              </w:rPr>
              <w:t>prototype.</w:t>
            </w:r>
          </w:p>
        </w:tc>
      </w:tr>
      <w:tr w:rsidR="00D973C7" w:rsidRPr="00430D08" w:rsidTr="002255F9">
        <w:tc>
          <w:tcPr>
            <w:tcW w:w="780" w:type="dxa"/>
          </w:tcPr>
          <w:p w:rsidR="00D973C7" w:rsidRPr="00430D08" w:rsidRDefault="00D973C7" w:rsidP="00D973C7">
            <w:pPr>
              <w:rPr>
                <w:lang w:val="nl-NL"/>
              </w:rPr>
            </w:pPr>
            <w:r w:rsidRPr="00430D08">
              <w:rPr>
                <w:lang w:val="nl-NL"/>
              </w:rPr>
              <w:t>0.4</w:t>
            </w:r>
          </w:p>
        </w:tc>
        <w:tc>
          <w:tcPr>
            <w:tcW w:w="1029" w:type="dxa"/>
          </w:tcPr>
          <w:p w:rsidR="00D973C7" w:rsidRPr="00430D08" w:rsidRDefault="0044560D" w:rsidP="0054252A">
            <w:pPr>
              <w:rPr>
                <w:lang w:val="nl-NL"/>
              </w:rPr>
            </w:pPr>
            <w:r>
              <w:rPr>
                <w:lang w:val="nl-NL"/>
              </w:rPr>
              <w:t>21-11-12</w:t>
            </w:r>
          </w:p>
        </w:tc>
        <w:tc>
          <w:tcPr>
            <w:tcW w:w="7653" w:type="dxa"/>
          </w:tcPr>
          <w:p w:rsidR="00D973C7" w:rsidRPr="00430D08" w:rsidRDefault="0044560D" w:rsidP="00144AFC">
            <w:pPr>
              <w:rPr>
                <w:lang w:val="nl-NL"/>
              </w:rPr>
            </w:pPr>
            <w:r>
              <w:rPr>
                <w:lang w:val="nl-NL"/>
              </w:rPr>
              <w:t xml:space="preserve">Commentaar </w:t>
            </w:r>
            <w:proofErr w:type="spellStart"/>
            <w:r>
              <w:rPr>
                <w:lang w:val="nl-NL"/>
              </w:rPr>
              <w:t>Ymif</w:t>
            </w:r>
            <w:proofErr w:type="spellEnd"/>
            <w:r>
              <w:rPr>
                <w:lang w:val="nl-NL"/>
              </w:rPr>
              <w:t xml:space="preserve"> Engineering verwerk</w:t>
            </w:r>
            <w:r w:rsidR="00144AFC">
              <w:rPr>
                <w:lang w:val="nl-NL"/>
              </w:rPr>
              <w:t>t.</w:t>
            </w:r>
          </w:p>
        </w:tc>
      </w:tr>
      <w:tr w:rsidR="00822E02" w:rsidRPr="00430D08" w:rsidTr="002255F9">
        <w:tc>
          <w:tcPr>
            <w:tcW w:w="780" w:type="dxa"/>
          </w:tcPr>
          <w:p w:rsidR="00822E02" w:rsidRPr="00822E02" w:rsidRDefault="00D23A98" w:rsidP="00D973C7">
            <w:pPr>
              <w:rPr>
                <w:lang w:val="nl-NL"/>
              </w:rPr>
            </w:pPr>
            <w:r>
              <w:rPr>
                <w:lang w:val="nl-NL"/>
              </w:rPr>
              <w:t>0.5</w:t>
            </w:r>
          </w:p>
        </w:tc>
        <w:tc>
          <w:tcPr>
            <w:tcW w:w="1029" w:type="dxa"/>
          </w:tcPr>
          <w:p w:rsidR="00822E02" w:rsidRPr="00822E02" w:rsidRDefault="00D23A98" w:rsidP="0054252A">
            <w:pPr>
              <w:rPr>
                <w:lang w:val="nl-NL"/>
              </w:rPr>
            </w:pPr>
            <w:r>
              <w:rPr>
                <w:lang w:val="nl-NL"/>
              </w:rPr>
              <w:t>01-12-12</w:t>
            </w:r>
          </w:p>
        </w:tc>
        <w:tc>
          <w:tcPr>
            <w:tcW w:w="7653" w:type="dxa"/>
          </w:tcPr>
          <w:p w:rsidR="00822E02" w:rsidRPr="00822E02" w:rsidRDefault="00D23A98" w:rsidP="00144AFC">
            <w:pPr>
              <w:rPr>
                <w:lang w:val="nl-NL"/>
              </w:rPr>
            </w:pPr>
            <w:r>
              <w:rPr>
                <w:lang w:val="nl-NL"/>
              </w:rPr>
              <w:t>Commentaar verwerkt.</w:t>
            </w:r>
            <w:r w:rsidR="008A69D2">
              <w:rPr>
                <w:lang w:val="nl-NL"/>
              </w:rPr>
              <w:t xml:space="preserve"> Stukken weggehaald, fouten </w:t>
            </w:r>
            <w:r w:rsidR="00144562">
              <w:rPr>
                <w:lang w:val="nl-NL"/>
              </w:rPr>
              <w:t>verbetert</w:t>
            </w:r>
            <w:r w:rsidR="008A69D2">
              <w:rPr>
                <w:lang w:val="nl-NL"/>
              </w:rPr>
              <w:t>.</w:t>
            </w:r>
          </w:p>
        </w:tc>
      </w:tr>
      <w:tr w:rsidR="00822E02" w:rsidRPr="00430D08" w:rsidTr="002255F9">
        <w:tc>
          <w:tcPr>
            <w:tcW w:w="780" w:type="dxa"/>
          </w:tcPr>
          <w:p w:rsidR="00822E02" w:rsidRPr="00822E02" w:rsidRDefault="008A69D2" w:rsidP="00D973C7">
            <w:pPr>
              <w:rPr>
                <w:lang w:val="nl-NL"/>
              </w:rPr>
            </w:pPr>
            <w:r>
              <w:rPr>
                <w:lang w:val="nl-NL"/>
              </w:rPr>
              <w:t>0.6</w:t>
            </w:r>
          </w:p>
        </w:tc>
        <w:tc>
          <w:tcPr>
            <w:tcW w:w="1029" w:type="dxa"/>
          </w:tcPr>
          <w:p w:rsidR="00822E02" w:rsidRPr="00822E02" w:rsidRDefault="008A69D2" w:rsidP="0054252A">
            <w:pPr>
              <w:rPr>
                <w:lang w:val="nl-NL"/>
              </w:rPr>
            </w:pPr>
            <w:r>
              <w:rPr>
                <w:lang w:val="nl-NL"/>
              </w:rPr>
              <w:t>15-12-12</w:t>
            </w:r>
          </w:p>
        </w:tc>
        <w:tc>
          <w:tcPr>
            <w:tcW w:w="7653" w:type="dxa"/>
          </w:tcPr>
          <w:p w:rsidR="00822E02" w:rsidRPr="00822E02" w:rsidRDefault="008A69D2" w:rsidP="00144AFC">
            <w:pPr>
              <w:rPr>
                <w:lang w:val="nl-NL"/>
              </w:rPr>
            </w:pPr>
            <w:r>
              <w:rPr>
                <w:lang w:val="nl-NL"/>
              </w:rPr>
              <w:t xml:space="preserve">Commentaar </w:t>
            </w:r>
            <w:proofErr w:type="spellStart"/>
            <w:r>
              <w:rPr>
                <w:lang w:val="nl-NL"/>
              </w:rPr>
              <w:t>Ymif</w:t>
            </w:r>
            <w:proofErr w:type="spellEnd"/>
            <w:r>
              <w:rPr>
                <w:lang w:val="nl-NL"/>
              </w:rPr>
              <w:t xml:space="preserve"> Engineering verwerkt.</w:t>
            </w:r>
          </w:p>
        </w:tc>
      </w:tr>
      <w:tr w:rsidR="008A69D2" w:rsidRPr="00430D08" w:rsidTr="002255F9">
        <w:tc>
          <w:tcPr>
            <w:tcW w:w="780" w:type="dxa"/>
          </w:tcPr>
          <w:p w:rsidR="008A69D2" w:rsidRDefault="008A69D2" w:rsidP="00D973C7">
            <w:r>
              <w:t>1.0</w:t>
            </w:r>
          </w:p>
        </w:tc>
        <w:tc>
          <w:tcPr>
            <w:tcW w:w="1029" w:type="dxa"/>
          </w:tcPr>
          <w:p w:rsidR="008A69D2" w:rsidRDefault="008A69D2" w:rsidP="0054252A">
            <w:r>
              <w:t>20-12-12</w:t>
            </w:r>
          </w:p>
        </w:tc>
        <w:tc>
          <w:tcPr>
            <w:tcW w:w="7653" w:type="dxa"/>
          </w:tcPr>
          <w:p w:rsidR="008A69D2" w:rsidRPr="008A69D2" w:rsidRDefault="008A69D2" w:rsidP="00144AFC">
            <w:pPr>
              <w:rPr>
                <w:lang w:val="nl-NL"/>
              </w:rPr>
            </w:pPr>
            <w:r w:rsidRPr="008A69D2">
              <w:rPr>
                <w:lang w:val="nl-NL"/>
              </w:rPr>
              <w:t xml:space="preserve">Definitieve versie. </w:t>
            </w:r>
          </w:p>
        </w:tc>
      </w:tr>
    </w:tbl>
    <w:p w:rsidR="00024ACB" w:rsidRPr="00430D08" w:rsidRDefault="00024ACB" w:rsidP="0054252A">
      <w:pPr>
        <w:rPr>
          <w:b/>
          <w:sz w:val="32"/>
        </w:rPr>
      </w:pPr>
      <w:r w:rsidRPr="00430D08">
        <w:t xml:space="preserve"> </w:t>
      </w:r>
      <w:r w:rsidRPr="00430D08">
        <w:br w:type="page"/>
      </w:r>
    </w:p>
    <w:p w:rsidR="00E668DF" w:rsidRPr="00430D08" w:rsidRDefault="00E668DF" w:rsidP="0054252A">
      <w:pPr>
        <w:pStyle w:val="Kop1"/>
      </w:pPr>
      <w:r w:rsidRPr="00430D08">
        <w:lastRenderedPageBreak/>
        <w:t>Voorwoord</w:t>
      </w:r>
    </w:p>
    <w:p w:rsidR="00E668DF" w:rsidRDefault="00E668DF" w:rsidP="0054252A">
      <w:r w:rsidRPr="00430D08">
        <w:t xml:space="preserve">Voor u, ligt een document dat voortvloeit uit mijn </w:t>
      </w:r>
      <w:r w:rsidR="00887FC0">
        <w:t xml:space="preserve">parttime </w:t>
      </w:r>
      <w:r w:rsidRPr="00430D08">
        <w:t xml:space="preserve">afstudeerperiode van februari 2012 tot en met </w:t>
      </w:r>
      <w:r w:rsidR="00887FC0">
        <w:t>november</w:t>
      </w:r>
      <w:r w:rsidRPr="00430D08">
        <w:t xml:space="preserve"> 2012 bij </w:t>
      </w:r>
      <w:proofErr w:type="spellStart"/>
      <w:r w:rsidRPr="00430D08">
        <w:t>Ymif</w:t>
      </w:r>
      <w:proofErr w:type="spellEnd"/>
      <w:r w:rsidRPr="00430D08">
        <w:t xml:space="preserve"> Engineering. Tijdens mijn afstuderen heb ik van </w:t>
      </w:r>
      <w:proofErr w:type="spellStart"/>
      <w:r w:rsidRPr="00430D08">
        <w:t>Ymif</w:t>
      </w:r>
      <w:proofErr w:type="spellEnd"/>
      <w:r w:rsidRPr="00430D08">
        <w:t xml:space="preserve"> Engineering (in het bijzonder van Ton Wennen) de gelegenheid gekregen zelf een afstudeerproject samen te stellen. Het was niet gemakkelijk om deze vrijheid om te zetten naar een praktisch</w:t>
      </w:r>
      <w:r w:rsidR="00445F62" w:rsidRPr="00430D08">
        <w:t>e</w:t>
      </w:r>
      <w:r w:rsidRPr="00430D08">
        <w:t xml:space="preserve"> en relevant</w:t>
      </w:r>
      <w:r w:rsidR="00445F62" w:rsidRPr="00430D08">
        <w:t>e</w:t>
      </w:r>
      <w:r w:rsidR="00467AA4" w:rsidRPr="00430D08">
        <w:t xml:space="preserve"> af</w:t>
      </w:r>
      <w:r w:rsidRPr="00430D08">
        <w:t>studeeropdracht. Maar, dankzij mijn achtergrond en werkzaamheden bij de opleiding Bewegingstechnologie kwam ik al snel uit op een meetapparaat</w:t>
      </w:r>
      <w:r w:rsidR="00467AA4" w:rsidRPr="00430D08">
        <w:t xml:space="preserve"> dat zou meten aan het menselijke lichaam</w:t>
      </w:r>
      <w:r w:rsidRPr="00430D08">
        <w:t>. Dit meetsysteem, dat later in het project de werktitel ‘MORE’ heeft meegekregen, kan interessant zijn voor Bewegingstechnologen, sporter</w:t>
      </w:r>
      <w:r w:rsidR="005812FC">
        <w:t>s</w:t>
      </w:r>
      <w:r w:rsidRPr="00430D08">
        <w:t xml:space="preserve"> en/of onderzoekers. Simpel gezegd, is het apparaat een combinatie van </w:t>
      </w:r>
      <w:r w:rsidR="00445F62" w:rsidRPr="00430D08">
        <w:t>bestaande meetsystemen die meten aan</w:t>
      </w:r>
      <w:r w:rsidRPr="00430D08">
        <w:t xml:space="preserve"> het menselijk lichaam. </w:t>
      </w:r>
      <w:r w:rsidR="00445F62" w:rsidRPr="00430D08">
        <w:t xml:space="preserve">De meeste van die meetsystemen meten maar één parameter. </w:t>
      </w:r>
      <w:r w:rsidRPr="00430D08">
        <w:t xml:space="preserve">Het MORE meetsysteem meet onder andere, ademhaling, hartslag, temperatuur, </w:t>
      </w:r>
      <w:r w:rsidR="00822E02">
        <w:t>versnellingen in drie dimensies en</w:t>
      </w:r>
      <w:r w:rsidRPr="00430D08">
        <w:t xml:space="preserve"> hoeksnelheden in drie dimensies. Het resultaat is een prototype waar toekomstige ontwerpen op kunnen worden gebaseerd. </w:t>
      </w:r>
    </w:p>
    <w:p w:rsidR="00887FC0" w:rsidRDefault="00887FC0" w:rsidP="0054252A"/>
    <w:p w:rsidR="00887FC0" w:rsidRPr="00430D08" w:rsidRDefault="00887FC0" w:rsidP="0054252A">
      <w:r>
        <w:t xml:space="preserve">Het samenvoegen van verschillende sensoren en meetsystemen in een zo klein mogelijke behuizing is niet nieuw, in de meeste </w:t>
      </w:r>
      <w:proofErr w:type="spellStart"/>
      <w:r>
        <w:t>smartphones</w:t>
      </w:r>
      <w:proofErr w:type="spellEnd"/>
      <w:r>
        <w:t xml:space="preserve"> zit</w:t>
      </w:r>
      <w:r w:rsidR="0064563D">
        <w:t>ten</w:t>
      </w:r>
      <w:r>
        <w:t xml:space="preserve"> op z’n minst een </w:t>
      </w:r>
      <w:proofErr w:type="spellStart"/>
      <w:r>
        <w:t>accelerometer</w:t>
      </w:r>
      <w:proofErr w:type="spellEnd"/>
      <w:r>
        <w:t xml:space="preserve">, gyroscoop en een temperatuursensor. Maar deze ontwikkeling is wel relatief nieuw in </w:t>
      </w:r>
      <w:r w:rsidR="0064563D">
        <w:t xml:space="preserve">de </w:t>
      </w:r>
      <w:r>
        <w:t>elektronica gericht op het meten aan het menselijke lichaam. Dit is</w:t>
      </w:r>
      <w:r w:rsidR="0064563D">
        <w:t>, volgens mij,</w:t>
      </w:r>
      <w:r>
        <w:t xml:space="preserve"> de eerstvolgende ontwikkeling</w:t>
      </w:r>
      <w:r w:rsidR="0064563D">
        <w:t>srichting</w:t>
      </w:r>
      <w:r>
        <w:t xml:space="preserve"> in dit</w:t>
      </w:r>
      <w:r w:rsidR="0064563D">
        <w:t xml:space="preserve"> gebied</w:t>
      </w:r>
      <w:r>
        <w:t xml:space="preserve">. De komende jaren zullen her en der verschillende apparaten op de markt komen die steeds </w:t>
      </w:r>
      <w:r w:rsidR="0064563D">
        <w:t>meer voldoen aan de voorgaande beschrijving</w:t>
      </w:r>
      <w:r>
        <w:t xml:space="preserve">. Een goed voorbeeld is de </w:t>
      </w:r>
      <w:hyperlink r:id="rId16" w:history="1">
        <w:proofErr w:type="spellStart"/>
        <w:r w:rsidRPr="00887FC0">
          <w:rPr>
            <w:rStyle w:val="Hyperlink"/>
          </w:rPr>
          <w:t>scanadu</w:t>
        </w:r>
        <w:proofErr w:type="spellEnd"/>
        <w:r w:rsidRPr="00887FC0">
          <w:rPr>
            <w:rStyle w:val="Hyperlink"/>
          </w:rPr>
          <w:t xml:space="preserve"> </w:t>
        </w:r>
        <w:proofErr w:type="spellStart"/>
        <w:r w:rsidRPr="00887FC0">
          <w:rPr>
            <w:rStyle w:val="Hyperlink"/>
          </w:rPr>
          <w:t>medical</w:t>
        </w:r>
        <w:proofErr w:type="spellEnd"/>
        <w:r w:rsidRPr="00887FC0">
          <w:rPr>
            <w:rStyle w:val="Hyperlink"/>
          </w:rPr>
          <w:t xml:space="preserve"> </w:t>
        </w:r>
        <w:proofErr w:type="spellStart"/>
        <w:r w:rsidRPr="00887FC0">
          <w:rPr>
            <w:rStyle w:val="Hyperlink"/>
          </w:rPr>
          <w:t>tricorder</w:t>
        </w:r>
        <w:proofErr w:type="spellEnd"/>
      </w:hyperlink>
      <w:r>
        <w:t>.</w:t>
      </w:r>
    </w:p>
    <w:p w:rsidR="002B41E8" w:rsidRPr="00430D08" w:rsidRDefault="002B41E8" w:rsidP="0054252A"/>
    <w:p w:rsidR="00E668DF" w:rsidRPr="00430D08" w:rsidRDefault="00E668DF" w:rsidP="0054252A">
      <w:r w:rsidRPr="00430D08">
        <w:t xml:space="preserve">Ik wil graag Ton Wennen en mijn werkgever (De Haagse Hogeschool) bedanken voor </w:t>
      </w:r>
      <w:r w:rsidR="0064563D">
        <w:t>de gelegenheid om te kunnen af</w:t>
      </w:r>
      <w:r w:rsidRPr="00430D08">
        <w:t>studeren. Daarvoor ben ik h</w:t>
      </w:r>
      <w:r w:rsidR="00822E02">
        <w:t>e</w:t>
      </w:r>
      <w:r w:rsidRPr="00430D08">
        <w:t xml:space="preserve">n zeer erkentelijk. Verder wil ik Ralf </w:t>
      </w:r>
      <w:r w:rsidR="005812FC">
        <w:t xml:space="preserve">van </w:t>
      </w:r>
      <w:r w:rsidRPr="00430D08">
        <w:t>Veenendaal bedanken voor zijn begeleiding en iedere andere collega van YMIF.</w:t>
      </w:r>
      <w:r w:rsidR="0064563D">
        <w:t xml:space="preserve"> </w:t>
      </w:r>
      <w:r w:rsidRPr="00430D08">
        <w:t>Ook wil ik P. Witte (HHS) bedanken voor zijn tips en aanmerkingen</w:t>
      </w:r>
      <w:r w:rsidR="00445F62" w:rsidRPr="00430D08">
        <w:t>.</w:t>
      </w:r>
    </w:p>
    <w:p w:rsidR="00E668DF" w:rsidRPr="00430D08" w:rsidRDefault="00E668DF" w:rsidP="0054252A"/>
    <w:p w:rsidR="00E668DF" w:rsidRPr="00430D08" w:rsidRDefault="00E668DF" w:rsidP="0054252A">
      <w:r w:rsidRPr="00430D08">
        <w:t xml:space="preserve">Dit document </w:t>
      </w:r>
      <w:r w:rsidR="0064563D" w:rsidRPr="00007D1E">
        <w:rPr>
          <w:rFonts w:ascii="Calibri" w:hAnsi="Calibri"/>
          <w:color w:val="0D0D0D" w:themeColor="text1" w:themeTint="F2"/>
          <w:szCs w:val="20"/>
          <w14:shadow w14:blurRad="50800" w14:dist="38100" w14:dir="5400000" w14:sx="100000" w14:sy="100000" w14:kx="0" w14:ky="0" w14:algn="t">
            <w14:srgbClr w14:val="000000">
              <w14:alpha w14:val="60000"/>
            </w14:srgbClr>
          </w14:shadow>
          <w14:textOutline w14:w="0" w14:cap="rnd" w14:cmpd="sng" w14:algn="ctr">
            <w14:noFill/>
            <w14:prstDash w14:val="solid"/>
            <w14:miter w14:lim="0"/>
          </w14:textOutline>
        </w:rPr>
        <w:t>is in hoofdzaak een beschrijving van de resultaten en niet van alle uitgevoerde handelingen en acties</w:t>
      </w:r>
      <w:r w:rsidR="0064563D">
        <w:rPr>
          <w:rFonts w:ascii="Calibri" w:hAnsi="Calibri"/>
          <w:color w:val="0D0D0D" w:themeColor="text1" w:themeTint="F2"/>
          <w:szCs w:val="20"/>
          <w14:shadow w14:blurRad="50800" w14:dist="38100" w14:dir="5400000" w14:sx="100000" w14:sy="100000" w14:kx="0" w14:ky="0" w14:algn="t">
            <w14:srgbClr w14:val="000000">
              <w14:alpha w14:val="60000"/>
            </w14:srgbClr>
          </w14:shadow>
          <w14:textOutline w14:w="0" w14:cap="rnd" w14:cmpd="sng" w14:algn="ctr">
            <w14:noFill/>
            <w14:prstDash w14:val="solid"/>
            <w14:miter w14:lim="0"/>
          </w14:textOutline>
        </w:rPr>
        <w:t xml:space="preserve">. </w:t>
      </w:r>
      <w:r w:rsidR="0064563D">
        <w:t>Het is be</w:t>
      </w:r>
      <w:r w:rsidRPr="00430D08">
        <w:t xml:space="preserve">doeld voor mijn beoordelaars, </w:t>
      </w:r>
      <w:r w:rsidR="00460499" w:rsidRPr="00430D08">
        <w:t xml:space="preserve">docenten en </w:t>
      </w:r>
      <w:r w:rsidRPr="00430D08">
        <w:t xml:space="preserve">collega’s en </w:t>
      </w:r>
      <w:r w:rsidR="00822E02">
        <w:t>iedereen</w:t>
      </w:r>
      <w:r w:rsidRPr="00430D08">
        <w:t xml:space="preserve"> die geïnteresseerd is in het lezen ervan. </w:t>
      </w:r>
      <w:r w:rsidR="00FC7444" w:rsidRPr="00430D08">
        <w:t>Waarschijnlijk kan alleen</w:t>
      </w:r>
      <w:r w:rsidRPr="00430D08">
        <w:t xml:space="preserve"> de lezer met een achtergrond in Elektrotechniek dit document </w:t>
      </w:r>
      <w:r w:rsidR="00445F62" w:rsidRPr="00430D08">
        <w:t xml:space="preserve">inhoudelijk goed </w:t>
      </w:r>
      <w:r w:rsidRPr="00430D08">
        <w:t>beoordelen. Toch is</w:t>
      </w:r>
      <w:r w:rsidR="00FC7444" w:rsidRPr="00430D08">
        <w:t>, waar van toepassing,</w:t>
      </w:r>
      <w:r w:rsidRPr="00430D08">
        <w:t xml:space="preserve"> zoveel mogelijk geprobeerd de stof zo toegankelijk mogelijk te beschrijven, zodat </w:t>
      </w:r>
      <w:r w:rsidR="00C45DE8" w:rsidRPr="00430D08">
        <w:t xml:space="preserve">de </w:t>
      </w:r>
      <w:r w:rsidRPr="00430D08">
        <w:t xml:space="preserve">lezer zonder </w:t>
      </w:r>
      <w:r w:rsidR="00FC7444" w:rsidRPr="00430D08">
        <w:t xml:space="preserve">Elektrotechniek achtergrond </w:t>
      </w:r>
      <w:r w:rsidRPr="00430D08">
        <w:t xml:space="preserve">ook een indruk </w:t>
      </w:r>
      <w:r w:rsidR="00445F62" w:rsidRPr="00430D08">
        <w:t xml:space="preserve">kan </w:t>
      </w:r>
      <w:r w:rsidRPr="00430D08">
        <w:t>krijgen van het afstudeerproject.</w:t>
      </w:r>
    </w:p>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450891" w:rsidRDefault="00450891" w:rsidP="0054252A">
      <w:pPr>
        <w:rPr>
          <w:b/>
          <w:sz w:val="32"/>
        </w:rPr>
      </w:pPr>
    </w:p>
    <w:p w:rsidR="00E668DF" w:rsidRPr="00430D08" w:rsidRDefault="00E668DF" w:rsidP="0054252A">
      <w:pPr>
        <w:rPr>
          <w:b/>
          <w:sz w:val="32"/>
        </w:rPr>
      </w:pPr>
      <w:r w:rsidRPr="00430D08">
        <w:rPr>
          <w:b/>
          <w:sz w:val="32"/>
        </w:rPr>
        <w:lastRenderedPageBreak/>
        <w:t>Begrippenlijst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51"/>
        <w:gridCol w:w="7543"/>
      </w:tblGrid>
      <w:tr w:rsidR="00E668DF" w:rsidRPr="00430D08" w:rsidTr="005159ED">
        <w:tc>
          <w:tcPr>
            <w:tcW w:w="1951" w:type="dxa"/>
          </w:tcPr>
          <w:p w:rsidR="00E668DF" w:rsidRPr="00430D08" w:rsidRDefault="00DC3781" w:rsidP="0054252A">
            <w:pPr>
              <w:rPr>
                <w:lang w:val="nl-NL"/>
              </w:rPr>
            </w:pPr>
            <w:hyperlink r:id="rId17" w:history="1">
              <w:r w:rsidR="00E668DF" w:rsidRPr="00430D08">
                <w:rPr>
                  <w:rStyle w:val="Hyperlink"/>
                  <w:lang w:val="nl-NL"/>
                </w:rPr>
                <w:t>Respiratie</w:t>
              </w:r>
            </w:hyperlink>
          </w:p>
        </w:tc>
        <w:tc>
          <w:tcPr>
            <w:tcW w:w="7543" w:type="dxa"/>
          </w:tcPr>
          <w:p w:rsidR="00E668DF" w:rsidRPr="00430D08" w:rsidRDefault="00E668DF" w:rsidP="0054252A">
            <w:pPr>
              <w:rPr>
                <w:lang w:val="nl-NL"/>
              </w:rPr>
            </w:pPr>
            <w:r w:rsidRPr="00430D08">
              <w:rPr>
                <w:lang w:val="nl-NL"/>
              </w:rPr>
              <w:t>Ademhaling.</w:t>
            </w:r>
          </w:p>
        </w:tc>
      </w:tr>
      <w:tr w:rsidR="00E668DF" w:rsidRPr="00430D08" w:rsidTr="005159ED">
        <w:tc>
          <w:tcPr>
            <w:tcW w:w="1951" w:type="dxa"/>
          </w:tcPr>
          <w:p w:rsidR="00E668DF" w:rsidRPr="00430D08" w:rsidRDefault="00E668DF" w:rsidP="0054252A">
            <w:pPr>
              <w:rPr>
                <w:lang w:val="nl-NL"/>
              </w:rPr>
            </w:pPr>
            <w:r w:rsidRPr="00430D08">
              <w:rPr>
                <w:lang w:val="nl-NL"/>
              </w:rPr>
              <w:t>Inspiratie</w:t>
            </w:r>
          </w:p>
        </w:tc>
        <w:tc>
          <w:tcPr>
            <w:tcW w:w="7543" w:type="dxa"/>
          </w:tcPr>
          <w:p w:rsidR="00E668DF" w:rsidRPr="00430D08" w:rsidRDefault="00C45DE8" w:rsidP="0054252A">
            <w:pPr>
              <w:rPr>
                <w:lang w:val="nl-NL"/>
              </w:rPr>
            </w:pPr>
            <w:r w:rsidRPr="00430D08">
              <w:rPr>
                <w:lang w:val="nl-NL"/>
              </w:rPr>
              <w:t>Inademen</w:t>
            </w:r>
            <w:r w:rsidR="00E668DF" w:rsidRPr="00430D08">
              <w:rPr>
                <w:lang w:val="nl-NL"/>
              </w:rPr>
              <w:t>.</w:t>
            </w:r>
          </w:p>
        </w:tc>
      </w:tr>
      <w:tr w:rsidR="00E668DF" w:rsidRPr="00430D08" w:rsidTr="005159ED">
        <w:tc>
          <w:tcPr>
            <w:tcW w:w="1951" w:type="dxa"/>
          </w:tcPr>
          <w:p w:rsidR="00E668DF" w:rsidRPr="00430D08" w:rsidRDefault="00E668DF" w:rsidP="0054252A">
            <w:pPr>
              <w:rPr>
                <w:lang w:val="nl-NL"/>
              </w:rPr>
            </w:pPr>
            <w:r w:rsidRPr="00430D08">
              <w:rPr>
                <w:lang w:val="nl-NL"/>
              </w:rPr>
              <w:t>Expiratie</w:t>
            </w:r>
          </w:p>
        </w:tc>
        <w:tc>
          <w:tcPr>
            <w:tcW w:w="7543" w:type="dxa"/>
          </w:tcPr>
          <w:p w:rsidR="00E668DF" w:rsidRPr="00430D08" w:rsidRDefault="00C45DE8" w:rsidP="0054252A">
            <w:pPr>
              <w:rPr>
                <w:lang w:val="nl-NL"/>
              </w:rPr>
            </w:pPr>
            <w:r w:rsidRPr="00430D08">
              <w:rPr>
                <w:lang w:val="nl-NL"/>
              </w:rPr>
              <w:t>Uitademen</w:t>
            </w:r>
            <w:r w:rsidR="00E668DF" w:rsidRPr="00430D08">
              <w:rPr>
                <w:lang w:val="nl-NL"/>
              </w:rPr>
              <w:t>.</w:t>
            </w:r>
          </w:p>
        </w:tc>
      </w:tr>
      <w:tr w:rsidR="00E668DF" w:rsidRPr="00430D08" w:rsidTr="005159ED">
        <w:tc>
          <w:tcPr>
            <w:tcW w:w="1951" w:type="dxa"/>
          </w:tcPr>
          <w:p w:rsidR="00E668DF" w:rsidRPr="00430D08" w:rsidRDefault="00E668DF" w:rsidP="0054252A">
            <w:pPr>
              <w:rPr>
                <w:lang w:val="nl-NL"/>
              </w:rPr>
            </w:pPr>
            <w:r w:rsidRPr="00430D08">
              <w:rPr>
                <w:lang w:val="nl-NL"/>
              </w:rPr>
              <w:t>Thorax</w:t>
            </w:r>
          </w:p>
        </w:tc>
        <w:tc>
          <w:tcPr>
            <w:tcW w:w="7543" w:type="dxa"/>
          </w:tcPr>
          <w:p w:rsidR="00E668DF" w:rsidRPr="00430D08" w:rsidRDefault="00E668DF" w:rsidP="0054252A">
            <w:pPr>
              <w:rPr>
                <w:lang w:val="nl-NL"/>
              </w:rPr>
            </w:pPr>
            <w:r w:rsidRPr="00430D08">
              <w:rPr>
                <w:lang w:val="nl-NL"/>
              </w:rPr>
              <w:t>Borstkas.</w:t>
            </w:r>
          </w:p>
        </w:tc>
      </w:tr>
      <w:tr w:rsidR="00E668DF" w:rsidRPr="00430D08" w:rsidTr="005159ED">
        <w:tc>
          <w:tcPr>
            <w:tcW w:w="1951" w:type="dxa"/>
          </w:tcPr>
          <w:p w:rsidR="00E668DF" w:rsidRPr="00430D08" w:rsidRDefault="00DC3781" w:rsidP="0054252A">
            <w:pPr>
              <w:rPr>
                <w:lang w:val="nl-NL"/>
              </w:rPr>
            </w:pPr>
            <w:hyperlink r:id="rId18" w:history="1">
              <w:r w:rsidR="00E668DF" w:rsidRPr="00430D08">
                <w:rPr>
                  <w:rStyle w:val="Hyperlink"/>
                  <w:lang w:val="nl-NL"/>
                </w:rPr>
                <w:t>EMG</w:t>
              </w:r>
            </w:hyperlink>
          </w:p>
        </w:tc>
        <w:tc>
          <w:tcPr>
            <w:tcW w:w="7543" w:type="dxa"/>
          </w:tcPr>
          <w:p w:rsidR="00E668DF" w:rsidRPr="00430D08" w:rsidRDefault="00E668DF" w:rsidP="0054252A">
            <w:pPr>
              <w:rPr>
                <w:lang w:val="nl-NL"/>
              </w:rPr>
            </w:pPr>
            <w:r w:rsidRPr="00430D08">
              <w:rPr>
                <w:lang w:val="nl-NL"/>
              </w:rPr>
              <w:t>Elektromyografie, het registreren van spieractiviteit.</w:t>
            </w:r>
          </w:p>
        </w:tc>
      </w:tr>
      <w:tr w:rsidR="00E668DF" w:rsidRPr="00430D08" w:rsidTr="005159ED">
        <w:tc>
          <w:tcPr>
            <w:tcW w:w="1951" w:type="dxa"/>
          </w:tcPr>
          <w:p w:rsidR="00E668DF" w:rsidRPr="00430D08" w:rsidRDefault="00DC3781" w:rsidP="0054252A">
            <w:pPr>
              <w:rPr>
                <w:lang w:val="nl-NL"/>
              </w:rPr>
            </w:pPr>
            <w:hyperlink r:id="rId19" w:history="1">
              <w:r w:rsidR="00E668DF" w:rsidRPr="00430D08">
                <w:rPr>
                  <w:rStyle w:val="Hyperlink"/>
                  <w:lang w:val="nl-NL"/>
                </w:rPr>
                <w:t>ECG</w:t>
              </w:r>
            </w:hyperlink>
          </w:p>
        </w:tc>
        <w:tc>
          <w:tcPr>
            <w:tcW w:w="7543" w:type="dxa"/>
          </w:tcPr>
          <w:p w:rsidR="00E668DF" w:rsidRPr="00430D08" w:rsidRDefault="00E668DF" w:rsidP="0054252A">
            <w:pPr>
              <w:rPr>
                <w:lang w:val="nl-NL"/>
              </w:rPr>
            </w:pPr>
            <w:r w:rsidRPr="00430D08">
              <w:rPr>
                <w:lang w:val="nl-NL"/>
              </w:rPr>
              <w:t>elektrocardiografie, het registreren van hartactiviteit.</w:t>
            </w:r>
          </w:p>
        </w:tc>
      </w:tr>
      <w:tr w:rsidR="00E668DF" w:rsidRPr="00430D08" w:rsidTr="005159ED">
        <w:tc>
          <w:tcPr>
            <w:tcW w:w="1951" w:type="dxa"/>
          </w:tcPr>
          <w:p w:rsidR="00E668DF" w:rsidRPr="00430D08" w:rsidRDefault="00DC3781" w:rsidP="0054252A">
            <w:pPr>
              <w:rPr>
                <w:lang w:val="nl-NL"/>
              </w:rPr>
            </w:pPr>
            <w:hyperlink r:id="rId20" w:history="1">
              <w:r w:rsidR="00E668DF" w:rsidRPr="00430D08">
                <w:rPr>
                  <w:rStyle w:val="Hyperlink"/>
                  <w:lang w:val="nl-NL"/>
                </w:rPr>
                <w:t>EEG</w:t>
              </w:r>
            </w:hyperlink>
          </w:p>
        </w:tc>
        <w:tc>
          <w:tcPr>
            <w:tcW w:w="7543" w:type="dxa"/>
          </w:tcPr>
          <w:p w:rsidR="00E668DF" w:rsidRPr="00430D08" w:rsidRDefault="00C45DE8" w:rsidP="0054252A">
            <w:pPr>
              <w:rPr>
                <w:lang w:val="nl-NL"/>
              </w:rPr>
            </w:pPr>
            <w:r w:rsidRPr="00430D08">
              <w:rPr>
                <w:lang w:val="nl-NL"/>
              </w:rPr>
              <w:t>elektro-encefalografie</w:t>
            </w:r>
            <w:r w:rsidR="00E668DF" w:rsidRPr="00430D08">
              <w:rPr>
                <w:lang w:val="nl-NL"/>
              </w:rPr>
              <w:t>, het registreren van hersenactiviteit.</w:t>
            </w:r>
          </w:p>
        </w:tc>
      </w:tr>
      <w:tr w:rsidR="00E668DF" w:rsidRPr="00430D08" w:rsidTr="005159ED">
        <w:tc>
          <w:tcPr>
            <w:tcW w:w="1951" w:type="dxa"/>
          </w:tcPr>
          <w:p w:rsidR="00E668DF" w:rsidRPr="00430D08" w:rsidRDefault="00DC3781" w:rsidP="0054252A">
            <w:pPr>
              <w:rPr>
                <w:lang w:val="nl-NL"/>
              </w:rPr>
            </w:pPr>
            <w:hyperlink r:id="rId21" w:history="1">
              <w:proofErr w:type="spellStart"/>
              <w:r w:rsidR="00E668DF" w:rsidRPr="00430D08">
                <w:rPr>
                  <w:rStyle w:val="Hyperlink"/>
                  <w:lang w:val="nl-NL"/>
                </w:rPr>
                <w:t>Accelerometer</w:t>
              </w:r>
              <w:proofErr w:type="spellEnd"/>
            </w:hyperlink>
          </w:p>
        </w:tc>
        <w:tc>
          <w:tcPr>
            <w:tcW w:w="7543" w:type="dxa"/>
          </w:tcPr>
          <w:p w:rsidR="00E668DF" w:rsidRPr="00430D08" w:rsidRDefault="00E668DF" w:rsidP="0054252A">
            <w:pPr>
              <w:rPr>
                <w:lang w:val="nl-NL"/>
              </w:rPr>
            </w:pPr>
            <w:r w:rsidRPr="00430D08">
              <w:rPr>
                <w:lang w:val="nl-NL"/>
              </w:rPr>
              <w:t>Een sensor die versnelling (verandering van snelheid) meet.</w:t>
            </w:r>
          </w:p>
        </w:tc>
      </w:tr>
      <w:tr w:rsidR="00E668DF" w:rsidRPr="00430D08" w:rsidTr="005159ED">
        <w:tc>
          <w:tcPr>
            <w:tcW w:w="1951" w:type="dxa"/>
          </w:tcPr>
          <w:p w:rsidR="00E668DF" w:rsidRPr="00430D08" w:rsidRDefault="00DC3781" w:rsidP="0054252A">
            <w:pPr>
              <w:rPr>
                <w:lang w:val="nl-NL"/>
              </w:rPr>
            </w:pPr>
            <w:hyperlink r:id="rId22" w:history="1">
              <w:r w:rsidR="00E668DF" w:rsidRPr="00430D08">
                <w:rPr>
                  <w:rStyle w:val="Hyperlink"/>
                  <w:lang w:val="nl-NL"/>
                </w:rPr>
                <w:t>Gyroscoop</w:t>
              </w:r>
            </w:hyperlink>
          </w:p>
        </w:tc>
        <w:tc>
          <w:tcPr>
            <w:tcW w:w="7543" w:type="dxa"/>
          </w:tcPr>
          <w:p w:rsidR="00E668DF" w:rsidRPr="00430D08" w:rsidRDefault="00E668DF" w:rsidP="0054252A">
            <w:pPr>
              <w:rPr>
                <w:lang w:val="nl-NL"/>
              </w:rPr>
            </w:pPr>
            <w:r w:rsidRPr="00430D08">
              <w:rPr>
                <w:lang w:val="nl-NL"/>
              </w:rPr>
              <w:t>Een sensor die hoeksnelheid meet.</w:t>
            </w:r>
          </w:p>
        </w:tc>
      </w:tr>
      <w:tr w:rsidR="00E668DF" w:rsidRPr="00430D08" w:rsidTr="005159ED">
        <w:tc>
          <w:tcPr>
            <w:tcW w:w="1951" w:type="dxa"/>
          </w:tcPr>
          <w:p w:rsidR="00E668DF" w:rsidRPr="00430D08" w:rsidRDefault="00DC3781" w:rsidP="0054252A">
            <w:pPr>
              <w:rPr>
                <w:lang w:val="nl-NL"/>
              </w:rPr>
            </w:pPr>
            <w:hyperlink r:id="rId23" w:history="1">
              <w:r w:rsidR="00E668DF" w:rsidRPr="00430D08">
                <w:rPr>
                  <w:rStyle w:val="Hyperlink"/>
                  <w:lang w:val="nl-NL"/>
                </w:rPr>
                <w:t>IMU</w:t>
              </w:r>
            </w:hyperlink>
          </w:p>
        </w:tc>
        <w:tc>
          <w:tcPr>
            <w:tcW w:w="7543" w:type="dxa"/>
          </w:tcPr>
          <w:p w:rsidR="00E668DF" w:rsidRPr="00430D08" w:rsidRDefault="00E668DF" w:rsidP="0054252A">
            <w:pPr>
              <w:rPr>
                <w:lang w:val="nl-NL"/>
              </w:rPr>
            </w:pPr>
            <w:proofErr w:type="spellStart"/>
            <w:r w:rsidRPr="00430D08">
              <w:rPr>
                <w:lang w:val="nl-NL"/>
              </w:rPr>
              <w:t>Intertial</w:t>
            </w:r>
            <w:proofErr w:type="spellEnd"/>
            <w:r w:rsidRPr="00430D08">
              <w:rPr>
                <w:lang w:val="nl-NL"/>
              </w:rPr>
              <w:t xml:space="preserve"> </w:t>
            </w:r>
            <w:proofErr w:type="spellStart"/>
            <w:r w:rsidRPr="00430D08">
              <w:rPr>
                <w:lang w:val="nl-NL"/>
              </w:rPr>
              <w:t>measurement</w:t>
            </w:r>
            <w:proofErr w:type="spellEnd"/>
            <w:r w:rsidRPr="00430D08">
              <w:rPr>
                <w:lang w:val="nl-NL"/>
              </w:rPr>
              <w:t xml:space="preserve"> unit. </w:t>
            </w:r>
            <w:r w:rsidR="00C45DE8" w:rsidRPr="00430D08">
              <w:rPr>
                <w:lang w:val="nl-NL"/>
              </w:rPr>
              <w:t xml:space="preserve">Een </w:t>
            </w:r>
            <w:r w:rsidRPr="00430D08">
              <w:rPr>
                <w:lang w:val="nl-NL"/>
              </w:rPr>
              <w:t xml:space="preserve">meetsysteem bestaande uit een </w:t>
            </w:r>
            <w:proofErr w:type="spellStart"/>
            <w:r w:rsidRPr="00430D08">
              <w:rPr>
                <w:lang w:val="nl-NL"/>
              </w:rPr>
              <w:t>accelerometer</w:t>
            </w:r>
            <w:proofErr w:type="spellEnd"/>
            <w:r w:rsidRPr="00430D08">
              <w:rPr>
                <w:lang w:val="nl-NL"/>
              </w:rPr>
              <w:t xml:space="preserve"> en een gyroscoop.</w:t>
            </w:r>
          </w:p>
        </w:tc>
      </w:tr>
      <w:tr w:rsidR="00E32078" w:rsidRPr="00E32078" w:rsidTr="005159ED">
        <w:tc>
          <w:tcPr>
            <w:tcW w:w="1951" w:type="dxa"/>
          </w:tcPr>
          <w:p w:rsidR="00E32078" w:rsidRDefault="00E32078" w:rsidP="0054252A">
            <w:r>
              <w:t>MARG</w:t>
            </w:r>
          </w:p>
        </w:tc>
        <w:tc>
          <w:tcPr>
            <w:tcW w:w="7543" w:type="dxa"/>
          </w:tcPr>
          <w:p w:rsidR="00E32078" w:rsidRPr="00E32078" w:rsidRDefault="00E32078" w:rsidP="0054252A">
            <w:pPr>
              <w:rPr>
                <w:lang w:val="nl-NL"/>
              </w:rPr>
            </w:pPr>
            <w:r w:rsidRPr="00E32078">
              <w:rPr>
                <w:i/>
              </w:rPr>
              <w:t>Magnetic, Angular Rate and Gravitational</w:t>
            </w:r>
            <w:r>
              <w:t xml:space="preserve">. </w:t>
            </w:r>
            <w:r w:rsidRPr="00E32078">
              <w:rPr>
                <w:lang w:val="nl-NL"/>
              </w:rPr>
              <w:t xml:space="preserve">Een afkorting om een meetsysteem of sensor aan te duiden waar een IMU en een magnetometer in zit. </w:t>
            </w:r>
          </w:p>
        </w:tc>
      </w:tr>
      <w:tr w:rsidR="008A69D2" w:rsidRPr="00E32078" w:rsidTr="005159ED">
        <w:tc>
          <w:tcPr>
            <w:tcW w:w="1951" w:type="dxa"/>
          </w:tcPr>
          <w:p w:rsidR="008A69D2" w:rsidRDefault="00DC3781" w:rsidP="0054252A">
            <w:hyperlink r:id="rId24" w:history="1">
              <w:proofErr w:type="spellStart"/>
              <w:r w:rsidR="008A69D2" w:rsidRPr="008A69D2">
                <w:rPr>
                  <w:rStyle w:val="Hyperlink"/>
                </w:rPr>
                <w:t>Telemetrie</w:t>
              </w:r>
              <w:proofErr w:type="spellEnd"/>
            </w:hyperlink>
          </w:p>
        </w:tc>
        <w:tc>
          <w:tcPr>
            <w:tcW w:w="7543" w:type="dxa"/>
          </w:tcPr>
          <w:p w:rsidR="008A69D2" w:rsidRPr="008A69D2" w:rsidRDefault="008A69D2" w:rsidP="0054252A">
            <w:pPr>
              <w:rPr>
                <w:lang w:val="nl-NL"/>
              </w:rPr>
            </w:pPr>
            <w:r w:rsidRPr="008A69D2">
              <w:rPr>
                <w:lang w:val="nl-NL"/>
              </w:rPr>
              <w:t xml:space="preserve">Het op afstand meten en registreren van bepaalde parameters </w:t>
            </w:r>
            <w:r>
              <w:rPr>
                <w:lang w:val="nl-NL"/>
              </w:rPr>
              <w:t>(bijvoorbeeld, versnelling, hoeksnelheid, temperatuur, etc.).</w:t>
            </w:r>
          </w:p>
        </w:tc>
      </w:tr>
      <w:tr w:rsidR="00E668DF" w:rsidRPr="00430D08" w:rsidTr="005159ED">
        <w:tc>
          <w:tcPr>
            <w:tcW w:w="1951" w:type="dxa"/>
          </w:tcPr>
          <w:p w:rsidR="00E668DF" w:rsidRPr="00430D08" w:rsidRDefault="00DC3781" w:rsidP="0054252A">
            <w:pPr>
              <w:rPr>
                <w:lang w:val="nl-NL"/>
              </w:rPr>
            </w:pPr>
            <w:hyperlink r:id="rId25" w:history="1">
              <w:r w:rsidR="009D4F3E" w:rsidRPr="00430D08">
                <w:rPr>
                  <w:rStyle w:val="Hyperlink"/>
                  <w:lang w:val="nl-NL"/>
                </w:rPr>
                <w:t>Decubitus</w:t>
              </w:r>
            </w:hyperlink>
          </w:p>
        </w:tc>
        <w:tc>
          <w:tcPr>
            <w:tcW w:w="7543" w:type="dxa"/>
          </w:tcPr>
          <w:p w:rsidR="00E668DF" w:rsidRPr="00430D08" w:rsidRDefault="009E2D69" w:rsidP="0054252A">
            <w:pPr>
              <w:rPr>
                <w:lang w:val="nl-NL"/>
              </w:rPr>
            </w:pPr>
            <w:r w:rsidRPr="00430D08">
              <w:rPr>
                <w:lang w:val="nl-NL"/>
              </w:rPr>
              <w:t>Druknecrose, doorligwonde</w:t>
            </w:r>
            <w:r w:rsidR="005812FC">
              <w:rPr>
                <w:lang w:val="nl-NL"/>
              </w:rPr>
              <w:t>n</w:t>
            </w:r>
            <w:r w:rsidRPr="00430D08">
              <w:rPr>
                <w:lang w:val="nl-NL"/>
              </w:rPr>
              <w:t>.</w:t>
            </w:r>
          </w:p>
        </w:tc>
      </w:tr>
      <w:tr w:rsidR="00E668DF" w:rsidRPr="00430D08" w:rsidTr="005159ED">
        <w:tc>
          <w:tcPr>
            <w:tcW w:w="1951" w:type="dxa"/>
          </w:tcPr>
          <w:p w:rsidR="00E668DF" w:rsidRPr="00430D08" w:rsidRDefault="00DC3781" w:rsidP="0054252A">
            <w:pPr>
              <w:rPr>
                <w:lang w:val="nl-NL"/>
              </w:rPr>
            </w:pPr>
            <w:hyperlink r:id="rId26" w:history="1">
              <w:r w:rsidR="009E2D69" w:rsidRPr="00430D08">
                <w:rPr>
                  <w:rStyle w:val="Hyperlink"/>
                  <w:lang w:val="nl-NL"/>
                </w:rPr>
                <w:t>Microcontroller</w:t>
              </w:r>
            </w:hyperlink>
          </w:p>
        </w:tc>
        <w:tc>
          <w:tcPr>
            <w:tcW w:w="7543" w:type="dxa"/>
          </w:tcPr>
          <w:p w:rsidR="00E668DF" w:rsidRPr="00430D08" w:rsidRDefault="009E2D69" w:rsidP="0054252A">
            <w:pPr>
              <w:rPr>
                <w:lang w:val="nl-NL"/>
              </w:rPr>
            </w:pPr>
            <w:r w:rsidRPr="00430D08">
              <w:rPr>
                <w:lang w:val="nl-NL"/>
              </w:rPr>
              <w:t xml:space="preserve">Een kleine, relatief eenvoudige computer in één </w:t>
            </w:r>
            <w:r w:rsidR="00FC6EAC" w:rsidRPr="00430D08">
              <w:rPr>
                <w:lang w:val="nl-NL"/>
              </w:rPr>
              <w:t>geïntegreerd</w:t>
            </w:r>
            <w:r w:rsidRPr="00430D08">
              <w:rPr>
                <w:lang w:val="nl-NL"/>
              </w:rPr>
              <w:t xml:space="preserve"> circuit (IC)</w:t>
            </w:r>
            <w:r w:rsidR="00957007" w:rsidRPr="00430D08">
              <w:rPr>
                <w:lang w:val="nl-NL"/>
              </w:rPr>
              <w:t>.</w:t>
            </w:r>
          </w:p>
        </w:tc>
      </w:tr>
      <w:tr w:rsidR="00E668DF" w:rsidRPr="00430D08" w:rsidTr="005159ED">
        <w:tc>
          <w:tcPr>
            <w:tcW w:w="1951" w:type="dxa"/>
          </w:tcPr>
          <w:p w:rsidR="00E668DF" w:rsidRPr="00430D08" w:rsidRDefault="00DC3781" w:rsidP="0054252A">
            <w:pPr>
              <w:rPr>
                <w:lang w:val="nl-NL"/>
              </w:rPr>
            </w:pPr>
            <w:hyperlink r:id="rId27" w:history="1">
              <w:proofErr w:type="spellStart"/>
              <w:r w:rsidR="00A95878" w:rsidRPr="00430D08">
                <w:rPr>
                  <w:rStyle w:val="Hyperlink"/>
                  <w:rFonts w:cs="Calibri"/>
                  <w:szCs w:val="20"/>
                  <w:lang w:val="nl-NL"/>
                </w:rPr>
                <w:t>P</w:t>
              </w:r>
              <w:r w:rsidR="00703B33" w:rsidRPr="00430D08">
                <w:rPr>
                  <w:rStyle w:val="Hyperlink"/>
                  <w:rFonts w:cs="Calibri"/>
                  <w:szCs w:val="20"/>
                  <w:lang w:val="nl-NL"/>
                </w:rPr>
                <w:t>lethysmografie</w:t>
              </w:r>
              <w:proofErr w:type="spellEnd"/>
            </w:hyperlink>
          </w:p>
        </w:tc>
        <w:tc>
          <w:tcPr>
            <w:tcW w:w="7543" w:type="dxa"/>
          </w:tcPr>
          <w:p w:rsidR="00E668DF" w:rsidRPr="00430D08" w:rsidRDefault="00703B33" w:rsidP="0054252A">
            <w:pPr>
              <w:rPr>
                <w:lang w:val="nl-NL"/>
              </w:rPr>
            </w:pPr>
            <w:r w:rsidRPr="00430D08">
              <w:rPr>
                <w:lang w:val="nl-NL"/>
              </w:rPr>
              <w:t xml:space="preserve">Het meten van een </w:t>
            </w:r>
            <w:r w:rsidR="00FC6EAC" w:rsidRPr="00430D08">
              <w:rPr>
                <w:lang w:val="nl-NL"/>
              </w:rPr>
              <w:t>volumeverandering</w:t>
            </w:r>
            <w:r w:rsidRPr="00430D08">
              <w:rPr>
                <w:lang w:val="nl-NL"/>
              </w:rPr>
              <w:t>.</w:t>
            </w:r>
          </w:p>
        </w:tc>
      </w:tr>
      <w:tr w:rsidR="00E668DF" w:rsidRPr="00430D08" w:rsidTr="005159ED">
        <w:tc>
          <w:tcPr>
            <w:tcW w:w="1951" w:type="dxa"/>
          </w:tcPr>
          <w:p w:rsidR="00E668DF" w:rsidRPr="00430D08" w:rsidRDefault="00DC3781" w:rsidP="0054252A">
            <w:pPr>
              <w:rPr>
                <w:lang w:val="nl-NL"/>
              </w:rPr>
            </w:pPr>
            <w:hyperlink r:id="rId28" w:history="1">
              <w:r w:rsidR="00416096" w:rsidRPr="00430D08">
                <w:rPr>
                  <w:rStyle w:val="Hyperlink"/>
                  <w:lang w:val="nl-NL"/>
                </w:rPr>
                <w:t>Non-invasief</w:t>
              </w:r>
            </w:hyperlink>
          </w:p>
        </w:tc>
        <w:tc>
          <w:tcPr>
            <w:tcW w:w="7543" w:type="dxa"/>
          </w:tcPr>
          <w:p w:rsidR="00E668DF" w:rsidRPr="00430D08" w:rsidRDefault="00416096" w:rsidP="0054252A">
            <w:pPr>
              <w:rPr>
                <w:lang w:val="nl-NL"/>
              </w:rPr>
            </w:pPr>
            <w:r w:rsidRPr="00430D08">
              <w:rPr>
                <w:lang w:val="nl-NL"/>
              </w:rPr>
              <w:t xml:space="preserve">Behandel- of meetmethodes waarbij men niet in het lichaam van de </w:t>
            </w:r>
            <w:r w:rsidR="00FC6EAC" w:rsidRPr="00430D08">
              <w:rPr>
                <w:lang w:val="nl-NL"/>
              </w:rPr>
              <w:t>patiënt</w:t>
            </w:r>
            <w:r w:rsidRPr="00430D08">
              <w:rPr>
                <w:lang w:val="nl-NL"/>
              </w:rPr>
              <w:t xml:space="preserve"> hoeft binnen te dringen.</w:t>
            </w:r>
          </w:p>
        </w:tc>
      </w:tr>
      <w:tr w:rsidR="00E668DF" w:rsidRPr="00430D08" w:rsidTr="005159ED">
        <w:tc>
          <w:tcPr>
            <w:tcW w:w="1951" w:type="dxa"/>
          </w:tcPr>
          <w:p w:rsidR="00E668DF" w:rsidRPr="00430D08" w:rsidRDefault="006B1806" w:rsidP="0054252A">
            <w:pPr>
              <w:rPr>
                <w:lang w:val="nl-NL"/>
              </w:rPr>
            </w:pPr>
            <w:r w:rsidRPr="00430D08">
              <w:rPr>
                <w:lang w:val="nl-NL"/>
              </w:rPr>
              <w:t>Bewegingsartefacten</w:t>
            </w:r>
          </w:p>
        </w:tc>
        <w:tc>
          <w:tcPr>
            <w:tcW w:w="7543" w:type="dxa"/>
          </w:tcPr>
          <w:p w:rsidR="00E668DF" w:rsidRPr="00430D08" w:rsidRDefault="006B1806" w:rsidP="0054252A">
            <w:pPr>
              <w:rPr>
                <w:lang w:val="nl-NL"/>
              </w:rPr>
            </w:pPr>
            <w:r w:rsidRPr="00430D08">
              <w:rPr>
                <w:lang w:val="nl-NL"/>
              </w:rPr>
              <w:t xml:space="preserve">Storingen in een signaal n.a.v. beweging van de </w:t>
            </w:r>
            <w:r w:rsidR="00FC6EAC" w:rsidRPr="00430D08">
              <w:rPr>
                <w:lang w:val="nl-NL"/>
              </w:rPr>
              <w:t>patiënt</w:t>
            </w:r>
            <w:r w:rsidRPr="00430D08">
              <w:rPr>
                <w:lang w:val="nl-NL"/>
              </w:rPr>
              <w:t xml:space="preserve"> of proefpersoon.</w:t>
            </w:r>
          </w:p>
        </w:tc>
      </w:tr>
      <w:tr w:rsidR="00E668DF" w:rsidRPr="00430D08" w:rsidTr="005159ED">
        <w:tc>
          <w:tcPr>
            <w:tcW w:w="1951" w:type="dxa"/>
          </w:tcPr>
          <w:p w:rsidR="00E668DF" w:rsidRPr="00430D08" w:rsidRDefault="00541B00" w:rsidP="0054252A">
            <w:pPr>
              <w:rPr>
                <w:lang w:val="nl-NL"/>
              </w:rPr>
            </w:pPr>
            <w:proofErr w:type="spellStart"/>
            <w:r w:rsidRPr="00430D08">
              <w:rPr>
                <w:lang w:val="nl-NL"/>
              </w:rPr>
              <w:t>Clockcycle</w:t>
            </w:r>
            <w:proofErr w:type="spellEnd"/>
          </w:p>
        </w:tc>
        <w:tc>
          <w:tcPr>
            <w:tcW w:w="7543" w:type="dxa"/>
          </w:tcPr>
          <w:p w:rsidR="00E668DF" w:rsidRPr="00430D08" w:rsidRDefault="00C45DE8" w:rsidP="005D6395">
            <w:pPr>
              <w:rPr>
                <w:lang w:val="nl-NL"/>
              </w:rPr>
            </w:pPr>
            <w:r w:rsidRPr="00430D08">
              <w:rPr>
                <w:lang w:val="nl-NL"/>
              </w:rPr>
              <w:t>Eén</w:t>
            </w:r>
            <w:r w:rsidR="00541B00" w:rsidRPr="00430D08">
              <w:rPr>
                <w:lang w:val="nl-NL"/>
              </w:rPr>
              <w:t xml:space="preserve"> </w:t>
            </w:r>
            <w:proofErr w:type="spellStart"/>
            <w:r w:rsidR="005D6395" w:rsidRPr="00430D08">
              <w:rPr>
                <w:lang w:val="nl-NL"/>
              </w:rPr>
              <w:t>klokpuls</w:t>
            </w:r>
            <w:proofErr w:type="spellEnd"/>
            <w:r w:rsidR="005D6395" w:rsidRPr="00430D08">
              <w:rPr>
                <w:lang w:val="nl-NL"/>
              </w:rPr>
              <w:t>. De meeste processoren</w:t>
            </w:r>
            <w:r w:rsidR="00430D08">
              <w:rPr>
                <w:lang w:val="nl-NL"/>
              </w:rPr>
              <w:t xml:space="preserve"> of microcontrollers</w:t>
            </w:r>
            <w:r w:rsidR="005D6395" w:rsidRPr="00430D08">
              <w:rPr>
                <w:lang w:val="nl-NL"/>
              </w:rPr>
              <w:t xml:space="preserve"> hebben meerdere klokpulsen nodig om één instructie of handeling uit te voeren.</w:t>
            </w:r>
          </w:p>
        </w:tc>
      </w:tr>
      <w:tr w:rsidR="00543867" w:rsidRPr="00430D08" w:rsidTr="005159ED">
        <w:tc>
          <w:tcPr>
            <w:tcW w:w="1951" w:type="dxa"/>
          </w:tcPr>
          <w:p w:rsidR="00543867" w:rsidRPr="00430D08" w:rsidRDefault="00DC3781" w:rsidP="0054252A">
            <w:hyperlink r:id="rId29" w:history="1">
              <w:r w:rsidR="00543867" w:rsidRPr="00543867">
                <w:rPr>
                  <w:rStyle w:val="Hyperlink"/>
                </w:rPr>
                <w:t>IC</w:t>
              </w:r>
            </w:hyperlink>
          </w:p>
        </w:tc>
        <w:tc>
          <w:tcPr>
            <w:tcW w:w="7543" w:type="dxa"/>
          </w:tcPr>
          <w:p w:rsidR="00543867" w:rsidRPr="0044560D" w:rsidRDefault="00543867" w:rsidP="005D6395">
            <w:pPr>
              <w:rPr>
                <w:lang w:val="nl-NL"/>
              </w:rPr>
            </w:pPr>
            <w:proofErr w:type="spellStart"/>
            <w:r w:rsidRPr="0044560D">
              <w:rPr>
                <w:lang w:val="nl-NL"/>
              </w:rPr>
              <w:t>Integrated</w:t>
            </w:r>
            <w:proofErr w:type="spellEnd"/>
            <w:r w:rsidRPr="0044560D">
              <w:rPr>
                <w:lang w:val="nl-NL"/>
              </w:rPr>
              <w:t xml:space="preserve"> circuit, een </w:t>
            </w:r>
            <w:r w:rsidR="00C45DE8" w:rsidRPr="0044560D">
              <w:rPr>
                <w:lang w:val="nl-NL"/>
              </w:rPr>
              <w:t>elektronisch</w:t>
            </w:r>
            <w:r w:rsidR="00FA6878" w:rsidRPr="0044560D">
              <w:rPr>
                <w:lang w:val="nl-NL"/>
              </w:rPr>
              <w:t xml:space="preserve"> circuit in de uitvoering van één elektronisch component.</w:t>
            </w:r>
          </w:p>
        </w:tc>
      </w:tr>
      <w:tr w:rsidR="00541B00" w:rsidRPr="00430D08" w:rsidTr="005159ED">
        <w:tc>
          <w:tcPr>
            <w:tcW w:w="1951" w:type="dxa"/>
          </w:tcPr>
          <w:p w:rsidR="00541B00" w:rsidRPr="00430D08" w:rsidRDefault="00DC3781" w:rsidP="0054252A">
            <w:pPr>
              <w:rPr>
                <w:lang w:val="nl-NL"/>
              </w:rPr>
            </w:pPr>
            <w:hyperlink r:id="rId30" w:history="1">
              <w:r w:rsidR="00541B00" w:rsidRPr="00430D08">
                <w:rPr>
                  <w:rStyle w:val="Hyperlink"/>
                  <w:lang w:val="nl-NL"/>
                </w:rPr>
                <w:t>MIPS</w:t>
              </w:r>
            </w:hyperlink>
          </w:p>
        </w:tc>
        <w:tc>
          <w:tcPr>
            <w:tcW w:w="7543" w:type="dxa"/>
          </w:tcPr>
          <w:p w:rsidR="00541B00" w:rsidRPr="00430D08" w:rsidRDefault="00541B00" w:rsidP="005812FC">
            <w:pPr>
              <w:rPr>
                <w:lang w:val="nl-NL"/>
              </w:rPr>
            </w:pPr>
            <w:r w:rsidRPr="0044560D">
              <w:t>Millions of instructions per second</w:t>
            </w:r>
            <w:r w:rsidRPr="0044560D">
              <w:rPr>
                <w:i/>
              </w:rPr>
              <w:t xml:space="preserve">. </w:t>
            </w:r>
            <w:r w:rsidR="005812FC" w:rsidRPr="005812FC">
              <w:rPr>
                <w:lang w:val="nl-NL"/>
              </w:rPr>
              <w:t>E</w:t>
            </w:r>
            <w:r w:rsidRPr="00430D08">
              <w:rPr>
                <w:lang w:val="nl-NL"/>
              </w:rPr>
              <w:t>en offici</w:t>
            </w:r>
            <w:r w:rsidR="005812FC">
              <w:rPr>
                <w:lang w:val="nl-NL"/>
              </w:rPr>
              <w:t>euze maat voor de snelheid van e</w:t>
            </w:r>
            <w:r w:rsidRPr="00430D08">
              <w:rPr>
                <w:lang w:val="nl-NL"/>
              </w:rPr>
              <w:t>e</w:t>
            </w:r>
            <w:r w:rsidR="005812FC">
              <w:rPr>
                <w:lang w:val="nl-NL"/>
              </w:rPr>
              <w:t>n</w:t>
            </w:r>
            <w:r w:rsidRPr="00430D08">
              <w:rPr>
                <w:lang w:val="nl-NL"/>
              </w:rPr>
              <w:t xml:space="preserve"> </w:t>
            </w:r>
            <w:r w:rsidR="005812FC">
              <w:rPr>
                <w:lang w:val="nl-NL"/>
              </w:rPr>
              <w:t>µC</w:t>
            </w:r>
            <w:r w:rsidRPr="00430D08">
              <w:rPr>
                <w:lang w:val="nl-NL"/>
              </w:rPr>
              <w:t>.</w:t>
            </w:r>
          </w:p>
        </w:tc>
      </w:tr>
      <w:tr w:rsidR="00003E7B" w:rsidRPr="00430D08" w:rsidTr="005159ED">
        <w:tc>
          <w:tcPr>
            <w:tcW w:w="1951" w:type="dxa"/>
          </w:tcPr>
          <w:p w:rsidR="00003E7B" w:rsidRPr="00430D08" w:rsidRDefault="00DC3781" w:rsidP="0054252A">
            <w:pPr>
              <w:rPr>
                <w:lang w:val="nl-NL"/>
              </w:rPr>
            </w:pPr>
            <w:hyperlink r:id="rId31" w:history="1">
              <w:r w:rsidR="00003E7B" w:rsidRPr="00430D08">
                <w:rPr>
                  <w:rStyle w:val="Hyperlink"/>
                  <w:lang w:val="nl-NL"/>
                </w:rPr>
                <w:t>Elektrisch</w:t>
              </w:r>
            </w:hyperlink>
          </w:p>
        </w:tc>
        <w:tc>
          <w:tcPr>
            <w:tcW w:w="7543" w:type="dxa"/>
          </w:tcPr>
          <w:p w:rsidR="00003E7B" w:rsidRPr="00430D08" w:rsidRDefault="00003E7B" w:rsidP="00541B00">
            <w:pPr>
              <w:rPr>
                <w:lang w:val="nl-NL"/>
              </w:rPr>
            </w:pPr>
            <w:r w:rsidRPr="00430D08">
              <w:rPr>
                <w:lang w:val="nl-NL"/>
              </w:rPr>
              <w:t>Elektrische circuits, zijn circuits bestaande uit geleidende verbindingen</w:t>
            </w:r>
            <w:r w:rsidR="00430D08">
              <w:rPr>
                <w:lang w:val="nl-NL"/>
              </w:rPr>
              <w:t xml:space="preserve"> en componenten</w:t>
            </w:r>
            <w:r w:rsidR="00430D08" w:rsidRPr="00430D08">
              <w:rPr>
                <w:lang w:val="nl-NL"/>
              </w:rPr>
              <w:t xml:space="preserve"> waarbij stroom op eenzelfde wijze door het circuit stroomt. </w:t>
            </w:r>
          </w:p>
        </w:tc>
      </w:tr>
      <w:tr w:rsidR="00003E7B" w:rsidRPr="00430D08" w:rsidTr="005159ED">
        <w:tc>
          <w:tcPr>
            <w:tcW w:w="1951" w:type="dxa"/>
          </w:tcPr>
          <w:p w:rsidR="00003E7B" w:rsidRPr="00430D08" w:rsidRDefault="00DC3781" w:rsidP="0054252A">
            <w:pPr>
              <w:rPr>
                <w:lang w:val="nl-NL"/>
              </w:rPr>
            </w:pPr>
            <w:hyperlink r:id="rId32" w:history="1">
              <w:r w:rsidR="00003E7B" w:rsidRPr="00430D08">
                <w:rPr>
                  <w:rStyle w:val="Hyperlink"/>
                  <w:lang w:val="nl-NL"/>
                </w:rPr>
                <w:t>Elektronisch</w:t>
              </w:r>
            </w:hyperlink>
          </w:p>
        </w:tc>
        <w:tc>
          <w:tcPr>
            <w:tcW w:w="7543" w:type="dxa"/>
          </w:tcPr>
          <w:p w:rsidR="00003E7B" w:rsidRPr="00430D08" w:rsidRDefault="00430D08" w:rsidP="00430D08">
            <w:pPr>
              <w:rPr>
                <w:lang w:val="nl-NL"/>
              </w:rPr>
            </w:pPr>
            <w:r w:rsidRPr="00430D08">
              <w:rPr>
                <w:lang w:val="nl-NL"/>
              </w:rPr>
              <w:t xml:space="preserve">Elektronische circuits, zijn circuits met componenten die </w:t>
            </w:r>
            <w:r w:rsidR="00A67ACF">
              <w:rPr>
                <w:lang w:val="nl-NL"/>
              </w:rPr>
              <w:t>aan de hand van</w:t>
            </w:r>
            <w:r w:rsidRPr="00430D08">
              <w:rPr>
                <w:lang w:val="nl-NL"/>
              </w:rPr>
              <w:t xml:space="preserve"> </w:t>
            </w:r>
            <w:r>
              <w:rPr>
                <w:lang w:val="nl-NL"/>
              </w:rPr>
              <w:t>elektrische stroom</w:t>
            </w:r>
            <w:r w:rsidRPr="00430D08">
              <w:rPr>
                <w:lang w:val="nl-NL"/>
              </w:rPr>
              <w:t xml:space="preserve"> andere, of dezelfde, stromen kunnen beïnvloeden.</w:t>
            </w:r>
            <w:r>
              <w:rPr>
                <w:lang w:val="nl-NL"/>
              </w:rPr>
              <w:t xml:space="preserve"> Anders gezegd, een circuit met actieve componenten zoals elektronenbuizen en transistors. </w:t>
            </w:r>
          </w:p>
        </w:tc>
      </w:tr>
      <w:tr w:rsidR="00003E7B" w:rsidRPr="00430D08" w:rsidTr="005159ED">
        <w:tc>
          <w:tcPr>
            <w:tcW w:w="1951" w:type="dxa"/>
          </w:tcPr>
          <w:p w:rsidR="00003E7B" w:rsidRPr="00430D08" w:rsidRDefault="00DC3781" w:rsidP="0054252A">
            <w:pPr>
              <w:rPr>
                <w:lang w:val="nl-NL"/>
              </w:rPr>
            </w:pPr>
            <w:hyperlink r:id="rId33" w:history="1">
              <w:r w:rsidR="00003E7B" w:rsidRPr="00430D08">
                <w:rPr>
                  <w:rStyle w:val="Hyperlink"/>
                  <w:lang w:val="nl-NL"/>
                </w:rPr>
                <w:t>MEMS</w:t>
              </w:r>
            </w:hyperlink>
          </w:p>
        </w:tc>
        <w:tc>
          <w:tcPr>
            <w:tcW w:w="7543" w:type="dxa"/>
          </w:tcPr>
          <w:p w:rsidR="00003E7B" w:rsidRPr="00430D08" w:rsidRDefault="00003E7B" w:rsidP="00541B00">
            <w:pPr>
              <w:rPr>
                <w:lang w:val="nl-NL"/>
              </w:rPr>
            </w:pPr>
            <w:proofErr w:type="spellStart"/>
            <w:r w:rsidRPr="00430D08">
              <w:rPr>
                <w:lang w:val="nl-NL"/>
              </w:rPr>
              <w:t>Microelectromechanical</w:t>
            </w:r>
            <w:proofErr w:type="spellEnd"/>
            <w:r w:rsidRPr="00430D08">
              <w:rPr>
                <w:lang w:val="nl-NL"/>
              </w:rPr>
              <w:t xml:space="preserve"> systems, sensoren die bestaan uit een combinatie van elektrische, elektronische en mechanische componenten.</w:t>
            </w:r>
          </w:p>
        </w:tc>
      </w:tr>
      <w:tr w:rsidR="00430D08" w:rsidRPr="00430D08" w:rsidTr="005159ED">
        <w:tc>
          <w:tcPr>
            <w:tcW w:w="1951" w:type="dxa"/>
          </w:tcPr>
          <w:p w:rsidR="00430D08" w:rsidRPr="00430D08" w:rsidRDefault="00DC3781" w:rsidP="0054252A">
            <w:hyperlink r:id="rId34" w:history="1">
              <w:proofErr w:type="spellStart"/>
              <w:r w:rsidR="00060281" w:rsidRPr="006D567A">
                <w:rPr>
                  <w:rStyle w:val="Hyperlink"/>
                </w:rPr>
                <w:t>Databus</w:t>
              </w:r>
              <w:proofErr w:type="spellEnd"/>
            </w:hyperlink>
          </w:p>
        </w:tc>
        <w:tc>
          <w:tcPr>
            <w:tcW w:w="7543" w:type="dxa"/>
          </w:tcPr>
          <w:p w:rsidR="00430D08" w:rsidRPr="0044560D" w:rsidRDefault="006D567A" w:rsidP="00541B00">
            <w:pPr>
              <w:rPr>
                <w:lang w:val="nl-NL"/>
              </w:rPr>
            </w:pPr>
            <w:r w:rsidRPr="0044560D">
              <w:rPr>
                <w:lang w:val="nl-NL"/>
              </w:rPr>
              <w:t>Een systeem waarmee digitale data tussen componenten kan worden gedeeld.</w:t>
            </w:r>
          </w:p>
        </w:tc>
      </w:tr>
      <w:tr w:rsidR="006D567A" w:rsidRPr="00430D08" w:rsidTr="005159ED">
        <w:tc>
          <w:tcPr>
            <w:tcW w:w="1951" w:type="dxa"/>
          </w:tcPr>
          <w:p w:rsidR="006D567A" w:rsidRDefault="00DC3781" w:rsidP="0054252A">
            <w:hyperlink r:id="rId35" w:history="1">
              <w:r w:rsidR="006D567A" w:rsidRPr="006D567A">
                <w:rPr>
                  <w:rStyle w:val="Hyperlink"/>
                </w:rPr>
                <w:t>UART</w:t>
              </w:r>
            </w:hyperlink>
          </w:p>
        </w:tc>
        <w:tc>
          <w:tcPr>
            <w:tcW w:w="7543" w:type="dxa"/>
          </w:tcPr>
          <w:p w:rsidR="006D567A" w:rsidRPr="0044560D" w:rsidRDefault="006D567A" w:rsidP="005812FC">
            <w:pPr>
              <w:rPr>
                <w:lang w:val="nl-NL"/>
              </w:rPr>
            </w:pPr>
            <w:r w:rsidRPr="0044560D">
              <w:rPr>
                <w:lang w:val="nl-NL"/>
              </w:rPr>
              <w:t xml:space="preserve">Universal </w:t>
            </w:r>
            <w:proofErr w:type="spellStart"/>
            <w:r w:rsidRPr="0044560D">
              <w:rPr>
                <w:lang w:val="nl-NL"/>
              </w:rPr>
              <w:t>asynchronous</w:t>
            </w:r>
            <w:proofErr w:type="spellEnd"/>
            <w:r w:rsidRPr="0044560D">
              <w:rPr>
                <w:lang w:val="nl-NL"/>
              </w:rPr>
              <w:t xml:space="preserve"> rec</w:t>
            </w:r>
            <w:r w:rsidR="005812FC">
              <w:rPr>
                <w:lang w:val="nl-NL"/>
              </w:rPr>
              <w:t>eiver/transmitter. H</w:t>
            </w:r>
            <w:r w:rsidRPr="0044560D">
              <w:rPr>
                <w:lang w:val="nl-NL"/>
              </w:rPr>
              <w:t xml:space="preserve">ardware waarmee serieel data kan worden overgedragen. </w:t>
            </w:r>
          </w:p>
        </w:tc>
      </w:tr>
      <w:tr w:rsidR="006D567A" w:rsidRPr="00430D08" w:rsidTr="005159ED">
        <w:tc>
          <w:tcPr>
            <w:tcW w:w="1951" w:type="dxa"/>
          </w:tcPr>
          <w:p w:rsidR="006D567A" w:rsidRDefault="00DC3781" w:rsidP="0054252A">
            <w:hyperlink r:id="rId36" w:history="1">
              <w:r w:rsidR="006D567A" w:rsidRPr="006D567A">
                <w:rPr>
                  <w:rStyle w:val="Hyperlink"/>
                </w:rPr>
                <w:t>I2C</w:t>
              </w:r>
            </w:hyperlink>
          </w:p>
        </w:tc>
        <w:tc>
          <w:tcPr>
            <w:tcW w:w="7543" w:type="dxa"/>
          </w:tcPr>
          <w:p w:rsidR="006D567A" w:rsidRPr="0044560D" w:rsidRDefault="006D567A" w:rsidP="00541B00">
            <w:pPr>
              <w:rPr>
                <w:lang w:val="nl-NL"/>
              </w:rPr>
            </w:pPr>
            <w:proofErr w:type="spellStart"/>
            <w:r w:rsidRPr="0044560D">
              <w:rPr>
                <w:lang w:val="nl-NL"/>
              </w:rPr>
              <w:t>Inter-integrated</w:t>
            </w:r>
            <w:proofErr w:type="spellEnd"/>
            <w:r w:rsidRPr="0044560D">
              <w:rPr>
                <w:lang w:val="nl-NL"/>
              </w:rPr>
              <w:t xml:space="preserve"> circuit. Een veel gebruikte </w:t>
            </w:r>
            <w:proofErr w:type="spellStart"/>
            <w:r w:rsidRPr="0044560D">
              <w:rPr>
                <w:lang w:val="nl-NL"/>
              </w:rPr>
              <w:t>databus</w:t>
            </w:r>
            <w:proofErr w:type="spellEnd"/>
            <w:r w:rsidRPr="0044560D">
              <w:rPr>
                <w:lang w:val="nl-NL"/>
              </w:rPr>
              <w:t xml:space="preserve"> bestaande uit twee fysieke verbin</w:t>
            </w:r>
            <w:r w:rsidR="00C45DE8">
              <w:rPr>
                <w:lang w:val="nl-NL"/>
              </w:rPr>
              <w:t>din</w:t>
            </w:r>
            <w:r w:rsidRPr="0044560D">
              <w:rPr>
                <w:lang w:val="nl-NL"/>
              </w:rPr>
              <w:t>gen.</w:t>
            </w:r>
          </w:p>
        </w:tc>
      </w:tr>
      <w:tr w:rsidR="006D567A" w:rsidRPr="00430D08" w:rsidTr="005159ED">
        <w:tc>
          <w:tcPr>
            <w:tcW w:w="1951" w:type="dxa"/>
          </w:tcPr>
          <w:p w:rsidR="006D567A" w:rsidRDefault="00DC3781" w:rsidP="0054252A">
            <w:hyperlink r:id="rId37" w:history="1">
              <w:r w:rsidR="006D567A" w:rsidRPr="006D567A">
                <w:rPr>
                  <w:rStyle w:val="Hyperlink"/>
                </w:rPr>
                <w:t>SPI</w:t>
              </w:r>
            </w:hyperlink>
          </w:p>
        </w:tc>
        <w:tc>
          <w:tcPr>
            <w:tcW w:w="7543" w:type="dxa"/>
          </w:tcPr>
          <w:p w:rsidR="006D567A" w:rsidRPr="0044560D" w:rsidRDefault="006D567A" w:rsidP="00541B00">
            <w:pPr>
              <w:rPr>
                <w:lang w:val="nl-NL"/>
              </w:rPr>
            </w:pPr>
            <w:proofErr w:type="spellStart"/>
            <w:r w:rsidRPr="0044560D">
              <w:rPr>
                <w:lang w:val="nl-NL"/>
              </w:rPr>
              <w:t>Serial</w:t>
            </w:r>
            <w:proofErr w:type="spellEnd"/>
            <w:r w:rsidRPr="0044560D">
              <w:rPr>
                <w:lang w:val="nl-NL"/>
              </w:rPr>
              <w:t xml:space="preserve"> </w:t>
            </w:r>
            <w:proofErr w:type="spellStart"/>
            <w:r w:rsidRPr="0044560D">
              <w:rPr>
                <w:lang w:val="nl-NL"/>
              </w:rPr>
              <w:t>peripheral</w:t>
            </w:r>
            <w:proofErr w:type="spellEnd"/>
            <w:r w:rsidRPr="0044560D">
              <w:rPr>
                <w:lang w:val="nl-NL"/>
              </w:rPr>
              <w:t xml:space="preserve"> interface bus. Een veel gebruikte </w:t>
            </w:r>
            <w:proofErr w:type="spellStart"/>
            <w:r w:rsidRPr="0044560D">
              <w:rPr>
                <w:lang w:val="nl-NL"/>
              </w:rPr>
              <w:t>databus</w:t>
            </w:r>
            <w:proofErr w:type="spellEnd"/>
            <w:r w:rsidRPr="0044560D">
              <w:rPr>
                <w:lang w:val="nl-NL"/>
              </w:rPr>
              <w:t>.</w:t>
            </w:r>
          </w:p>
        </w:tc>
      </w:tr>
      <w:tr w:rsidR="001D64CC" w:rsidRPr="00430D08" w:rsidTr="005159ED">
        <w:tc>
          <w:tcPr>
            <w:tcW w:w="1951" w:type="dxa"/>
          </w:tcPr>
          <w:p w:rsidR="001D64CC" w:rsidRDefault="00DC3781" w:rsidP="0054252A">
            <w:hyperlink r:id="rId38" w:history="1">
              <w:r w:rsidR="001D64CC" w:rsidRPr="001D64CC">
                <w:rPr>
                  <w:rStyle w:val="Hyperlink"/>
                </w:rPr>
                <w:t>Full-Duplex</w:t>
              </w:r>
            </w:hyperlink>
          </w:p>
        </w:tc>
        <w:tc>
          <w:tcPr>
            <w:tcW w:w="7543" w:type="dxa"/>
          </w:tcPr>
          <w:p w:rsidR="001D64CC" w:rsidRPr="0044560D" w:rsidRDefault="001D64CC" w:rsidP="001D64CC">
            <w:pPr>
              <w:rPr>
                <w:lang w:val="nl-NL"/>
              </w:rPr>
            </w:pPr>
            <w:r w:rsidRPr="0044560D">
              <w:rPr>
                <w:lang w:val="nl-NL"/>
              </w:rPr>
              <w:t>Twee-</w:t>
            </w:r>
            <w:proofErr w:type="spellStart"/>
            <w:r w:rsidRPr="0044560D">
              <w:rPr>
                <w:lang w:val="nl-NL"/>
              </w:rPr>
              <w:t>wegs</w:t>
            </w:r>
            <w:proofErr w:type="spellEnd"/>
            <w:r w:rsidRPr="0044560D">
              <w:rPr>
                <w:lang w:val="nl-NL"/>
              </w:rPr>
              <w:t xml:space="preserve"> communicatie tussen twee componenten of apparaten, zodat tegelijkertijd </w:t>
            </w:r>
            <w:r w:rsidR="00BD623D" w:rsidRPr="0044560D">
              <w:rPr>
                <w:lang w:val="nl-NL"/>
              </w:rPr>
              <w:t>informatie</w:t>
            </w:r>
            <w:r w:rsidRPr="0044560D">
              <w:rPr>
                <w:lang w:val="nl-NL"/>
              </w:rPr>
              <w:t xml:space="preserve"> kan worden verstuurd en ontvangen.</w:t>
            </w:r>
          </w:p>
        </w:tc>
      </w:tr>
    </w:tbl>
    <w:p w:rsidR="00E668DF" w:rsidRPr="00430D08" w:rsidRDefault="00E668DF" w:rsidP="0054252A"/>
    <w:p w:rsidR="00E668DF" w:rsidRPr="00430D08" w:rsidRDefault="00E668DF" w:rsidP="0054252A"/>
    <w:p w:rsidR="00E668DF" w:rsidRPr="00430D08" w:rsidRDefault="00E668DF" w:rsidP="0054252A">
      <w:pPr>
        <w:rPr>
          <w:sz w:val="32"/>
        </w:rPr>
      </w:pPr>
      <w:r w:rsidRPr="00430D08">
        <w:br w:type="page"/>
      </w:r>
    </w:p>
    <w:p w:rsidR="00E668DF" w:rsidRPr="00430D08" w:rsidRDefault="00E668DF" w:rsidP="0054252A">
      <w:pPr>
        <w:pStyle w:val="Kop1"/>
      </w:pPr>
      <w:r w:rsidRPr="00430D08">
        <w:lastRenderedPageBreak/>
        <w:t>Samenvatting</w:t>
      </w:r>
    </w:p>
    <w:p w:rsidR="00E32078" w:rsidRDefault="0042408B" w:rsidP="0054252A">
      <w:proofErr w:type="spellStart"/>
      <w:r>
        <w:t>Ymif</w:t>
      </w:r>
      <w:proofErr w:type="spellEnd"/>
      <w:r>
        <w:t xml:space="preserve"> Engineering heeft de auteur gelegenheid gegeven zelf een afstudeerproject samen te stellen. In samenspraak is besloten om een meetsysteem te vervaardigen dat veel verschillende parameters </w:t>
      </w:r>
      <w:r w:rsidR="00E32078">
        <w:t xml:space="preserve">aan het menselijke lichaam </w:t>
      </w:r>
      <w:r w:rsidR="00BD623D">
        <w:t xml:space="preserve">kan </w:t>
      </w:r>
      <w:r>
        <w:t>met</w:t>
      </w:r>
      <w:r w:rsidR="00BD623D">
        <w:t>en</w:t>
      </w:r>
      <w:r>
        <w:t xml:space="preserve"> en registrer</w:t>
      </w:r>
      <w:r w:rsidR="00BD623D">
        <w:t>en</w:t>
      </w:r>
      <w:r>
        <w:t xml:space="preserve">. </w:t>
      </w:r>
    </w:p>
    <w:p w:rsidR="00E32078" w:rsidRDefault="00E32078" w:rsidP="0054252A"/>
    <w:p w:rsidR="00E32078" w:rsidRPr="00E32078" w:rsidRDefault="0042408B" w:rsidP="0054252A">
      <w:r>
        <w:t>Er zijn verschillende systemen op de ma</w:t>
      </w:r>
      <w:r w:rsidR="00E32078">
        <w:t>rkt die een aantal, al dan niet</w:t>
      </w:r>
      <w:r>
        <w:t xml:space="preserve"> fysi</w:t>
      </w:r>
      <w:r w:rsidR="00E32078">
        <w:t xml:space="preserve">ologische, parameters meten. Er is nog geen systeem gevonden dat meerdere fysiologische parameters i.c.m. andere sensoren registreert, terwijl dit technisch prima mogelijk is. Mogelijke doelgroepen voor een </w:t>
      </w:r>
      <w:r w:rsidR="00BD623D">
        <w:t>dergelijk</w:t>
      </w:r>
      <w:r w:rsidR="00E32078">
        <w:t xml:space="preserve"> meetsysteem zijn onderzoekers, sporters en kinderen met obesitas</w:t>
      </w:r>
      <w:r w:rsidR="00E32078">
        <w:rPr>
          <w:i/>
        </w:rPr>
        <w:t xml:space="preserve">. </w:t>
      </w:r>
    </w:p>
    <w:p w:rsidR="00E32078" w:rsidRDefault="00E32078" w:rsidP="0054252A">
      <w:pPr>
        <w:rPr>
          <w:i/>
        </w:rPr>
      </w:pPr>
    </w:p>
    <w:p w:rsidR="00E32078" w:rsidRDefault="00E32078" w:rsidP="00E32078">
      <w:r>
        <w:t>De opdracht lui</w:t>
      </w:r>
      <w:bookmarkStart w:id="0" w:name="_GoBack"/>
      <w:bookmarkEnd w:id="0"/>
      <w:r>
        <w:t>dt:</w:t>
      </w:r>
      <w:r w:rsidRPr="00E32078">
        <w:t xml:space="preserve"> </w:t>
      </w:r>
      <w:r w:rsidRPr="00460499">
        <w:t xml:space="preserve">“Ontwerp en vervaardig een eerste opzet van een </w:t>
      </w:r>
      <w:r w:rsidRPr="00460499">
        <w:rPr>
          <w:i/>
        </w:rPr>
        <w:t xml:space="preserve">human </w:t>
      </w:r>
      <w:proofErr w:type="spellStart"/>
      <w:r w:rsidRPr="00460499">
        <w:rPr>
          <w:i/>
        </w:rPr>
        <w:t>measurement</w:t>
      </w:r>
      <w:proofErr w:type="spellEnd"/>
      <w:r w:rsidRPr="00460499">
        <w:rPr>
          <w:i/>
        </w:rPr>
        <w:t xml:space="preserve"> device</w:t>
      </w:r>
      <w:r w:rsidRPr="00460499">
        <w:t xml:space="preserve"> met een IMU, temperatuursensor, ECG-sensor en een respiratie-sensor dat de data van de genoemde sensoren kan loggen en dat is voorzien van de mogelijkheid tot draadloze communicatie.”</w:t>
      </w:r>
    </w:p>
    <w:p w:rsidR="00144AFC" w:rsidRPr="00460499" w:rsidRDefault="00144AFC" w:rsidP="00E32078"/>
    <w:p w:rsidR="00E32078" w:rsidRDefault="00E32078" w:rsidP="00E32078">
      <w:r>
        <w:t xml:space="preserve">In een verkennend onderzoek op het gebied van respiratie zijn een aantal manieren gevonden om respiratie te meten. De voor dit project meest geschikte meetwijze was om op een inductieve wijze respiratie te registreren. Dit is een veel gebruikte methode op het gebied van respiratiemetingen. Een inductieve respiratieband is een spoel verwerkt in een elastische band die om de thorax van een proefpersoon wordt </w:t>
      </w:r>
      <w:r w:rsidR="004314AE">
        <w:t>bevestigd</w:t>
      </w:r>
      <w:r>
        <w:t>. Tijdens inademen verandert de omtrek van de thorax en verander</w:t>
      </w:r>
      <w:r w:rsidR="00757601">
        <w:t>t</w:t>
      </w:r>
      <w:r>
        <w:t xml:space="preserve"> de lengte van de respiratieband. Dit heeft een verandering van de zelfinductie van de spoel tot gevolg. In een eerste opzet is besloten om de zelfinductie van de spoel te meten met een oscillatiecircuit. Het oscillatiecircuit geeft een </w:t>
      </w:r>
      <w:r w:rsidR="00BB3FDA">
        <w:t>puls</w:t>
      </w:r>
      <w:r w:rsidR="00144AFC">
        <w:t xml:space="preserve"> af met een </w:t>
      </w:r>
      <w:r>
        <w:t xml:space="preserve">frequentie die veranderd met de ademhaling. </w:t>
      </w:r>
    </w:p>
    <w:p w:rsidR="00144AFC" w:rsidRDefault="00144AFC" w:rsidP="00E32078"/>
    <w:p w:rsidR="00BB3FDA" w:rsidRDefault="00656049" w:rsidP="00E32078">
      <w:r>
        <w:t xml:space="preserve">Er zijn verschillende onderzoeken gevonden op het gebied van ECG. In enkele onderzoeken worden (deel)schema’s opgegeven van een ECG-circuit. </w:t>
      </w:r>
      <w:r w:rsidR="00BB3FDA">
        <w:t>Naar aanleiding van deze schema’s zijn enkele test circuits gemaakt. Uit</w:t>
      </w:r>
      <w:r w:rsidR="00241EC7">
        <w:t xml:space="preserve"> een vergelijking tussen een bestaand ECG-systeem en het test circuit blijkt dat de resultaten erg op elkaar lijken</w:t>
      </w:r>
      <w:r w:rsidR="00BB3FDA">
        <w:t>.</w:t>
      </w:r>
      <w:r w:rsidR="00241EC7">
        <w:t xml:space="preserve"> Dit suggereert dat het test circuit goed is te gebruiken in een ECG-systeem.</w:t>
      </w:r>
      <w:r w:rsidR="00BB3FDA">
        <w:t xml:space="preserve"> Er worden een aantal aanbevelingen gedaan om dit verder te optimaliseren. </w:t>
      </w:r>
      <w:r w:rsidR="007376B5">
        <w:t xml:space="preserve">Het resultaat </w:t>
      </w:r>
      <w:r w:rsidR="00BD62AA">
        <w:t xml:space="preserve">is een ECG-circuit bestaande uit ‘droge’ elektrode dat tevens </w:t>
      </w:r>
      <w:proofErr w:type="spellStart"/>
      <w:r w:rsidR="00BD62AA">
        <w:t>contactloos</w:t>
      </w:r>
      <w:proofErr w:type="spellEnd"/>
      <w:r w:rsidR="00BD62AA">
        <w:t xml:space="preserve"> kan worden gebruikt.</w:t>
      </w:r>
    </w:p>
    <w:p w:rsidR="00BB3FDA" w:rsidRDefault="00BB3FDA" w:rsidP="00E32078"/>
    <w:p w:rsidR="00BB3FDA" w:rsidRDefault="00BB3FDA" w:rsidP="00E32078">
      <w:r>
        <w:t>Uiteindelijk is prototype gemaakt waar zowel het respiratie</w:t>
      </w:r>
      <w:r w:rsidR="00676A99">
        <w:t>-</w:t>
      </w:r>
      <w:r>
        <w:t xml:space="preserve"> als ECG-circuit in zijn verwerkt</w:t>
      </w:r>
      <w:r w:rsidR="00BD62AA">
        <w:t xml:space="preserve"> </w:t>
      </w:r>
      <w:r w:rsidR="00676A99">
        <w:t>en</w:t>
      </w:r>
      <w:r w:rsidR="00BD62AA">
        <w:t xml:space="preserve"> andere sensoren</w:t>
      </w:r>
      <w:r>
        <w:t xml:space="preserve">. Het ECG-signaal wordt waargenomen met de ADC van de </w:t>
      </w:r>
      <w:r w:rsidRPr="00E32078">
        <w:t>µC</w:t>
      </w:r>
      <w:r>
        <w:t xml:space="preserve">. De respiratie wordt waargenomen met behulp van een simpele </w:t>
      </w:r>
      <w:r w:rsidR="007376B5">
        <w:t>teller (counter)</w:t>
      </w:r>
      <w:r>
        <w:t xml:space="preserve">. </w:t>
      </w:r>
      <w:r w:rsidR="00E37E23">
        <w:t xml:space="preserve">Tijdens het schrijven van de </w:t>
      </w:r>
      <w:proofErr w:type="spellStart"/>
      <w:r w:rsidR="00E37E23">
        <w:t>embedded</w:t>
      </w:r>
      <w:proofErr w:type="spellEnd"/>
      <w:r w:rsidR="00E37E23">
        <w:t xml:space="preserve"> software is een simpel hartslag algoritme gemaakt, waarmee </w:t>
      </w:r>
      <w:r w:rsidR="002B41E8">
        <w:t xml:space="preserve">de hartslag van </w:t>
      </w:r>
      <w:r w:rsidR="00E37E23">
        <w:t>een proefpersoon kan worden gedetecteerd. Ook is PC-software geschreven waarmee alle sensoren van het prototype kunnen worden uitgelezen.</w:t>
      </w:r>
    </w:p>
    <w:p w:rsidR="00E32078" w:rsidRDefault="00E32078" w:rsidP="0054252A"/>
    <w:p w:rsidR="002B41E8" w:rsidRDefault="00D23A98" w:rsidP="002B41E8">
      <w:r>
        <w:t xml:space="preserve">Het resultaat is een prototype dat de ruwe data van de genoemde sensoren kan loggen en via </w:t>
      </w:r>
      <w:proofErr w:type="spellStart"/>
      <w:r>
        <w:t>bluetooth</w:t>
      </w:r>
      <w:proofErr w:type="spellEnd"/>
      <w:r>
        <w:t xml:space="preserve"> kan versturen. Hoewel het resultaat voldoet aan de opdracht moet worden opgemerkt dat er nog veel kan worden verbeterd aan het systeem.</w:t>
      </w:r>
    </w:p>
    <w:p w:rsidR="00450891" w:rsidRDefault="00D23A98" w:rsidP="002B41E8">
      <w:pPr>
        <w:sectPr w:rsidR="00450891" w:rsidSect="00450891">
          <w:headerReference w:type="default" r:id="rId39"/>
          <w:footerReference w:type="default" r:id="rId40"/>
          <w:pgSz w:w="11906" w:h="16838"/>
          <w:pgMar w:top="962" w:right="1134" w:bottom="709" w:left="1418" w:header="142" w:footer="470" w:gutter="0"/>
          <w:pgNumType w:fmt="lowerRoman" w:start="1"/>
          <w:cols w:space="708"/>
          <w:docGrid w:linePitch="272"/>
        </w:sectPr>
      </w:pPr>
      <w:r>
        <w:t xml:space="preserve"> </w:t>
      </w:r>
    </w:p>
    <w:p w:rsidR="00E668DF" w:rsidRPr="00430D08" w:rsidRDefault="00E668DF" w:rsidP="0054252A">
      <w:pPr>
        <w:pStyle w:val="Kop1"/>
      </w:pPr>
      <w:r w:rsidRPr="00430D08">
        <w:lastRenderedPageBreak/>
        <w:t>Inhoudsopgave</w:t>
      </w:r>
    </w:p>
    <w:p w:rsidR="0064563D" w:rsidRDefault="00CC1EE3">
      <w:pPr>
        <w:pStyle w:val="TOC1"/>
        <w:tabs>
          <w:tab w:val="left" w:pos="600"/>
          <w:tab w:val="right" w:leader="dot" w:pos="9344"/>
        </w:tabs>
        <w:rPr>
          <w:rFonts w:eastAsiaTheme="minorEastAsia" w:cstheme="minorBidi"/>
          <w:b w:val="0"/>
          <w:noProof/>
          <w:kern w:val="0"/>
          <w:sz w:val="22"/>
          <w:szCs w:val="22"/>
          <w:lang w:eastAsia="nl-NL" w:bidi="ar-SA"/>
        </w:rPr>
      </w:pPr>
      <w:r>
        <w:rPr>
          <w:sz w:val="32"/>
        </w:rPr>
        <w:fldChar w:fldCharType="begin"/>
      </w:r>
      <w:r>
        <w:rPr>
          <w:sz w:val="32"/>
        </w:rPr>
        <w:instrText xml:space="preserve"> TOC \o "1-3" \h \z \u </w:instrText>
      </w:r>
      <w:r>
        <w:rPr>
          <w:sz w:val="32"/>
        </w:rPr>
        <w:fldChar w:fldCharType="separate"/>
      </w:r>
      <w:hyperlink w:anchor="_Toc343724176" w:history="1">
        <w:r w:rsidR="0064563D" w:rsidRPr="00E95CCF">
          <w:rPr>
            <w:rStyle w:val="Hyperlink"/>
            <w:noProof/>
            <w14:scene3d>
              <w14:camera w14:prst="orthographicFront"/>
              <w14:lightRig w14:rig="threePt" w14:dir="t">
                <w14:rot w14:lat="0" w14:lon="0" w14:rev="0"/>
              </w14:lightRig>
            </w14:scene3d>
          </w:rPr>
          <w:t>1</w:t>
        </w:r>
        <w:r w:rsidR="0064563D">
          <w:rPr>
            <w:rFonts w:eastAsiaTheme="minorEastAsia" w:cstheme="minorBidi"/>
            <w:b w:val="0"/>
            <w:noProof/>
            <w:kern w:val="0"/>
            <w:sz w:val="22"/>
            <w:szCs w:val="22"/>
            <w:lang w:eastAsia="nl-NL" w:bidi="ar-SA"/>
          </w:rPr>
          <w:tab/>
        </w:r>
        <w:r w:rsidR="0064563D" w:rsidRPr="00E95CCF">
          <w:rPr>
            <w:rStyle w:val="Hyperlink"/>
            <w:noProof/>
          </w:rPr>
          <w:t>Inleiding</w:t>
        </w:r>
        <w:r w:rsidR="0064563D">
          <w:rPr>
            <w:noProof/>
            <w:webHidden/>
          </w:rPr>
          <w:tab/>
        </w:r>
        <w:r w:rsidR="0064563D">
          <w:rPr>
            <w:noProof/>
            <w:webHidden/>
          </w:rPr>
          <w:fldChar w:fldCharType="begin"/>
        </w:r>
        <w:r w:rsidR="0064563D">
          <w:rPr>
            <w:noProof/>
            <w:webHidden/>
          </w:rPr>
          <w:instrText xml:space="preserve"> PAGEREF _Toc343724176 \h </w:instrText>
        </w:r>
        <w:r w:rsidR="0064563D">
          <w:rPr>
            <w:noProof/>
            <w:webHidden/>
          </w:rPr>
        </w:r>
        <w:r w:rsidR="0064563D">
          <w:rPr>
            <w:noProof/>
            <w:webHidden/>
          </w:rPr>
          <w:fldChar w:fldCharType="separate"/>
        </w:r>
        <w:r w:rsidR="00BE5AC7">
          <w:rPr>
            <w:noProof/>
            <w:webHidden/>
          </w:rPr>
          <w:t>1-1</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177" w:history="1">
        <w:r w:rsidR="0064563D" w:rsidRPr="00E95CCF">
          <w:rPr>
            <w:rStyle w:val="Hyperlink"/>
            <w:noProof/>
            <w14:scene3d>
              <w14:camera w14:prst="orthographicFront"/>
              <w14:lightRig w14:rig="threePt" w14:dir="t">
                <w14:rot w14:lat="0" w14:lon="0" w14:rev="0"/>
              </w14:lightRig>
            </w14:scene3d>
          </w:rPr>
          <w:t>1.1</w:t>
        </w:r>
        <w:r w:rsidR="0064563D">
          <w:rPr>
            <w:rFonts w:eastAsiaTheme="minorEastAsia" w:cstheme="minorBidi"/>
            <w:b w:val="0"/>
            <w:noProof/>
            <w:kern w:val="0"/>
            <w:sz w:val="22"/>
            <w:szCs w:val="22"/>
            <w:lang w:eastAsia="nl-NL" w:bidi="ar-SA"/>
          </w:rPr>
          <w:tab/>
        </w:r>
        <w:r w:rsidR="0064563D" w:rsidRPr="00E95CCF">
          <w:rPr>
            <w:rStyle w:val="Hyperlink"/>
            <w:noProof/>
          </w:rPr>
          <w:t>Opdrachtvorming</w:t>
        </w:r>
        <w:r w:rsidR="0064563D">
          <w:rPr>
            <w:noProof/>
            <w:webHidden/>
          </w:rPr>
          <w:tab/>
        </w:r>
        <w:r w:rsidR="0064563D">
          <w:rPr>
            <w:noProof/>
            <w:webHidden/>
          </w:rPr>
          <w:fldChar w:fldCharType="begin"/>
        </w:r>
        <w:r w:rsidR="0064563D">
          <w:rPr>
            <w:noProof/>
            <w:webHidden/>
          </w:rPr>
          <w:instrText xml:space="preserve"> PAGEREF _Toc343724177 \h </w:instrText>
        </w:r>
        <w:r w:rsidR="0064563D">
          <w:rPr>
            <w:noProof/>
            <w:webHidden/>
          </w:rPr>
        </w:r>
        <w:r w:rsidR="0064563D">
          <w:rPr>
            <w:noProof/>
            <w:webHidden/>
          </w:rPr>
          <w:fldChar w:fldCharType="separate"/>
        </w:r>
        <w:r w:rsidR="00BE5AC7">
          <w:rPr>
            <w:noProof/>
            <w:webHidden/>
          </w:rPr>
          <w:t>1-1</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78" w:history="1">
        <w:r w:rsidR="0064563D" w:rsidRPr="00E95CCF">
          <w:rPr>
            <w:rStyle w:val="Hyperlink"/>
            <w:noProof/>
            <w14:scene3d>
              <w14:camera w14:prst="orthographicFront"/>
              <w14:lightRig w14:rig="threePt" w14:dir="t">
                <w14:rot w14:lat="0" w14:lon="0" w14:rev="0"/>
              </w14:lightRig>
            </w14:scene3d>
          </w:rPr>
          <w:t>1.1.1</w:t>
        </w:r>
        <w:r w:rsidR="0064563D">
          <w:rPr>
            <w:rFonts w:eastAsiaTheme="minorEastAsia" w:cstheme="minorBidi"/>
            <w:noProof/>
            <w:kern w:val="0"/>
            <w:sz w:val="22"/>
            <w:szCs w:val="22"/>
            <w:lang w:eastAsia="nl-NL" w:bidi="ar-SA"/>
          </w:rPr>
          <w:tab/>
        </w:r>
        <w:r w:rsidR="0064563D" w:rsidRPr="00E95CCF">
          <w:rPr>
            <w:rStyle w:val="Hyperlink"/>
            <w:noProof/>
          </w:rPr>
          <w:t>Specificering</w:t>
        </w:r>
        <w:r w:rsidR="0064563D">
          <w:rPr>
            <w:noProof/>
            <w:webHidden/>
          </w:rPr>
          <w:tab/>
        </w:r>
        <w:r w:rsidR="0064563D">
          <w:rPr>
            <w:noProof/>
            <w:webHidden/>
          </w:rPr>
          <w:fldChar w:fldCharType="begin"/>
        </w:r>
        <w:r w:rsidR="0064563D">
          <w:rPr>
            <w:noProof/>
            <w:webHidden/>
          </w:rPr>
          <w:instrText xml:space="preserve"> PAGEREF _Toc343724178 \h </w:instrText>
        </w:r>
        <w:r w:rsidR="0064563D">
          <w:rPr>
            <w:noProof/>
            <w:webHidden/>
          </w:rPr>
        </w:r>
        <w:r w:rsidR="0064563D">
          <w:rPr>
            <w:noProof/>
            <w:webHidden/>
          </w:rPr>
          <w:fldChar w:fldCharType="separate"/>
        </w:r>
        <w:r w:rsidR="00BE5AC7">
          <w:rPr>
            <w:noProof/>
            <w:webHidden/>
          </w:rPr>
          <w:t>1-1</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79" w:history="1">
        <w:r w:rsidR="0064563D" w:rsidRPr="00E95CCF">
          <w:rPr>
            <w:rStyle w:val="Hyperlink"/>
            <w:noProof/>
            <w14:scene3d>
              <w14:camera w14:prst="orthographicFront"/>
              <w14:lightRig w14:rig="threePt" w14:dir="t">
                <w14:rot w14:lat="0" w14:lon="0" w14:rev="0"/>
              </w14:lightRig>
            </w14:scene3d>
          </w:rPr>
          <w:t>1.1.2</w:t>
        </w:r>
        <w:r w:rsidR="0064563D">
          <w:rPr>
            <w:rFonts w:eastAsiaTheme="minorEastAsia" w:cstheme="minorBidi"/>
            <w:noProof/>
            <w:kern w:val="0"/>
            <w:sz w:val="22"/>
            <w:szCs w:val="22"/>
            <w:lang w:eastAsia="nl-NL" w:bidi="ar-SA"/>
          </w:rPr>
          <w:tab/>
        </w:r>
        <w:r w:rsidR="0064563D" w:rsidRPr="00E95CCF">
          <w:rPr>
            <w:rStyle w:val="Hyperlink"/>
            <w:noProof/>
          </w:rPr>
          <w:t>Inventarisatie bestaande meetsystemen</w:t>
        </w:r>
        <w:r w:rsidR="0064563D">
          <w:rPr>
            <w:noProof/>
            <w:webHidden/>
          </w:rPr>
          <w:tab/>
        </w:r>
        <w:r w:rsidR="0064563D">
          <w:rPr>
            <w:noProof/>
            <w:webHidden/>
          </w:rPr>
          <w:fldChar w:fldCharType="begin"/>
        </w:r>
        <w:r w:rsidR="0064563D">
          <w:rPr>
            <w:noProof/>
            <w:webHidden/>
          </w:rPr>
          <w:instrText xml:space="preserve"> PAGEREF _Toc343724179 \h </w:instrText>
        </w:r>
        <w:r w:rsidR="0064563D">
          <w:rPr>
            <w:noProof/>
            <w:webHidden/>
          </w:rPr>
        </w:r>
        <w:r w:rsidR="0064563D">
          <w:rPr>
            <w:noProof/>
            <w:webHidden/>
          </w:rPr>
          <w:fldChar w:fldCharType="separate"/>
        </w:r>
        <w:r w:rsidR="00BE5AC7">
          <w:rPr>
            <w:noProof/>
            <w:webHidden/>
          </w:rPr>
          <w:t>1-1</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80" w:history="1">
        <w:r w:rsidR="0064563D" w:rsidRPr="00E95CCF">
          <w:rPr>
            <w:rStyle w:val="Hyperlink"/>
            <w:noProof/>
            <w14:scene3d>
              <w14:camera w14:prst="orthographicFront"/>
              <w14:lightRig w14:rig="threePt" w14:dir="t">
                <w14:rot w14:lat="0" w14:lon="0" w14:rev="0"/>
              </w14:lightRig>
            </w14:scene3d>
          </w:rPr>
          <w:t>1.1.3</w:t>
        </w:r>
        <w:r w:rsidR="0064563D">
          <w:rPr>
            <w:rFonts w:eastAsiaTheme="minorEastAsia" w:cstheme="minorBidi"/>
            <w:noProof/>
            <w:kern w:val="0"/>
            <w:sz w:val="22"/>
            <w:szCs w:val="22"/>
            <w:lang w:eastAsia="nl-NL" w:bidi="ar-SA"/>
          </w:rPr>
          <w:tab/>
        </w:r>
        <w:r w:rsidR="0064563D" w:rsidRPr="00E95CCF">
          <w:rPr>
            <w:rStyle w:val="Hyperlink"/>
            <w:noProof/>
          </w:rPr>
          <w:t>Doelgroepen</w:t>
        </w:r>
        <w:r w:rsidR="0064563D">
          <w:rPr>
            <w:noProof/>
            <w:webHidden/>
          </w:rPr>
          <w:tab/>
        </w:r>
        <w:r w:rsidR="0064563D">
          <w:rPr>
            <w:noProof/>
            <w:webHidden/>
          </w:rPr>
          <w:fldChar w:fldCharType="begin"/>
        </w:r>
        <w:r w:rsidR="0064563D">
          <w:rPr>
            <w:noProof/>
            <w:webHidden/>
          </w:rPr>
          <w:instrText xml:space="preserve"> PAGEREF _Toc343724180 \h </w:instrText>
        </w:r>
        <w:r w:rsidR="0064563D">
          <w:rPr>
            <w:noProof/>
            <w:webHidden/>
          </w:rPr>
        </w:r>
        <w:r w:rsidR="0064563D">
          <w:rPr>
            <w:noProof/>
            <w:webHidden/>
          </w:rPr>
          <w:fldChar w:fldCharType="separate"/>
        </w:r>
        <w:r w:rsidR="00BE5AC7">
          <w:rPr>
            <w:noProof/>
            <w:webHidden/>
          </w:rPr>
          <w:t>1-2</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81" w:history="1">
        <w:r w:rsidR="0064563D" w:rsidRPr="00E95CCF">
          <w:rPr>
            <w:rStyle w:val="Hyperlink"/>
            <w:noProof/>
            <w14:scene3d>
              <w14:camera w14:prst="orthographicFront"/>
              <w14:lightRig w14:rig="threePt" w14:dir="t">
                <w14:rot w14:lat="0" w14:lon="0" w14:rev="0"/>
              </w14:lightRig>
            </w14:scene3d>
          </w:rPr>
          <w:t>1.1.4</w:t>
        </w:r>
        <w:r w:rsidR="0064563D">
          <w:rPr>
            <w:rFonts w:eastAsiaTheme="minorEastAsia" w:cstheme="minorBidi"/>
            <w:noProof/>
            <w:kern w:val="0"/>
            <w:sz w:val="22"/>
            <w:szCs w:val="22"/>
            <w:lang w:eastAsia="nl-NL" w:bidi="ar-SA"/>
          </w:rPr>
          <w:tab/>
        </w:r>
        <w:r w:rsidR="0064563D" w:rsidRPr="00E95CCF">
          <w:rPr>
            <w:rStyle w:val="Hyperlink"/>
            <w:noProof/>
          </w:rPr>
          <w:t>Eisen en wensen</w:t>
        </w:r>
        <w:r w:rsidR="0064563D">
          <w:rPr>
            <w:noProof/>
            <w:webHidden/>
          </w:rPr>
          <w:tab/>
        </w:r>
        <w:r w:rsidR="0064563D">
          <w:rPr>
            <w:noProof/>
            <w:webHidden/>
          </w:rPr>
          <w:fldChar w:fldCharType="begin"/>
        </w:r>
        <w:r w:rsidR="0064563D">
          <w:rPr>
            <w:noProof/>
            <w:webHidden/>
          </w:rPr>
          <w:instrText xml:space="preserve"> PAGEREF _Toc343724181 \h </w:instrText>
        </w:r>
        <w:r w:rsidR="0064563D">
          <w:rPr>
            <w:noProof/>
            <w:webHidden/>
          </w:rPr>
        </w:r>
        <w:r w:rsidR="0064563D">
          <w:rPr>
            <w:noProof/>
            <w:webHidden/>
          </w:rPr>
          <w:fldChar w:fldCharType="separate"/>
        </w:r>
        <w:r w:rsidR="00BE5AC7">
          <w:rPr>
            <w:noProof/>
            <w:webHidden/>
          </w:rPr>
          <w:t>1-3</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82" w:history="1">
        <w:r w:rsidR="0064563D" w:rsidRPr="00E95CCF">
          <w:rPr>
            <w:rStyle w:val="Hyperlink"/>
            <w:noProof/>
            <w14:scene3d>
              <w14:camera w14:prst="orthographicFront"/>
              <w14:lightRig w14:rig="threePt" w14:dir="t">
                <w14:rot w14:lat="0" w14:lon="0" w14:rev="0"/>
              </w14:lightRig>
            </w14:scene3d>
          </w:rPr>
          <w:t>1.1.5</w:t>
        </w:r>
        <w:r w:rsidR="0064563D">
          <w:rPr>
            <w:rFonts w:eastAsiaTheme="minorEastAsia" w:cstheme="minorBidi"/>
            <w:noProof/>
            <w:kern w:val="0"/>
            <w:sz w:val="22"/>
            <w:szCs w:val="22"/>
            <w:lang w:eastAsia="nl-NL" w:bidi="ar-SA"/>
          </w:rPr>
          <w:tab/>
        </w:r>
        <w:r w:rsidR="0064563D" w:rsidRPr="00E95CCF">
          <w:rPr>
            <w:rStyle w:val="Hyperlink"/>
            <w:noProof/>
          </w:rPr>
          <w:t>De minimaal te gebruiken sensoren</w:t>
        </w:r>
        <w:r w:rsidR="0064563D">
          <w:rPr>
            <w:noProof/>
            <w:webHidden/>
          </w:rPr>
          <w:tab/>
        </w:r>
        <w:r w:rsidR="0064563D">
          <w:rPr>
            <w:noProof/>
            <w:webHidden/>
          </w:rPr>
          <w:fldChar w:fldCharType="begin"/>
        </w:r>
        <w:r w:rsidR="0064563D">
          <w:rPr>
            <w:noProof/>
            <w:webHidden/>
          </w:rPr>
          <w:instrText xml:space="preserve"> PAGEREF _Toc343724182 \h </w:instrText>
        </w:r>
        <w:r w:rsidR="0064563D">
          <w:rPr>
            <w:noProof/>
            <w:webHidden/>
          </w:rPr>
        </w:r>
        <w:r w:rsidR="0064563D">
          <w:rPr>
            <w:noProof/>
            <w:webHidden/>
          </w:rPr>
          <w:fldChar w:fldCharType="separate"/>
        </w:r>
        <w:r w:rsidR="00BE5AC7">
          <w:rPr>
            <w:noProof/>
            <w:webHidden/>
          </w:rPr>
          <w:t>1-3</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183" w:history="1">
        <w:r w:rsidR="0064563D" w:rsidRPr="00E95CCF">
          <w:rPr>
            <w:rStyle w:val="Hyperlink"/>
            <w:noProof/>
            <w14:scene3d>
              <w14:camera w14:prst="orthographicFront"/>
              <w14:lightRig w14:rig="threePt" w14:dir="t">
                <w14:rot w14:lat="0" w14:lon="0" w14:rev="0"/>
              </w14:lightRig>
            </w14:scene3d>
          </w:rPr>
          <w:t>1.2</w:t>
        </w:r>
        <w:r w:rsidR="0064563D">
          <w:rPr>
            <w:rFonts w:eastAsiaTheme="minorEastAsia" w:cstheme="minorBidi"/>
            <w:b w:val="0"/>
            <w:noProof/>
            <w:kern w:val="0"/>
            <w:sz w:val="22"/>
            <w:szCs w:val="22"/>
            <w:lang w:eastAsia="nl-NL" w:bidi="ar-SA"/>
          </w:rPr>
          <w:tab/>
        </w:r>
        <w:r w:rsidR="0064563D" w:rsidRPr="00E95CCF">
          <w:rPr>
            <w:rStyle w:val="Hyperlink"/>
            <w:noProof/>
          </w:rPr>
          <w:t>Opdrachtbeschrijving</w:t>
        </w:r>
        <w:r w:rsidR="0064563D">
          <w:rPr>
            <w:noProof/>
            <w:webHidden/>
          </w:rPr>
          <w:tab/>
        </w:r>
        <w:r w:rsidR="0064563D">
          <w:rPr>
            <w:noProof/>
            <w:webHidden/>
          </w:rPr>
          <w:fldChar w:fldCharType="begin"/>
        </w:r>
        <w:r w:rsidR="0064563D">
          <w:rPr>
            <w:noProof/>
            <w:webHidden/>
          </w:rPr>
          <w:instrText xml:space="preserve"> PAGEREF _Toc343724183 \h </w:instrText>
        </w:r>
        <w:r w:rsidR="0064563D">
          <w:rPr>
            <w:noProof/>
            <w:webHidden/>
          </w:rPr>
        </w:r>
        <w:r w:rsidR="0064563D">
          <w:rPr>
            <w:noProof/>
            <w:webHidden/>
          </w:rPr>
          <w:fldChar w:fldCharType="separate"/>
        </w:r>
        <w:r w:rsidR="00BE5AC7">
          <w:rPr>
            <w:noProof/>
            <w:webHidden/>
          </w:rPr>
          <w:t>1-3</w:t>
        </w:r>
        <w:r w:rsidR="0064563D">
          <w:rPr>
            <w:noProof/>
            <w:webHidden/>
          </w:rPr>
          <w:fldChar w:fldCharType="end"/>
        </w:r>
      </w:hyperlink>
    </w:p>
    <w:p w:rsidR="0064563D" w:rsidRDefault="00DC3781">
      <w:pPr>
        <w:pStyle w:val="TOC1"/>
        <w:tabs>
          <w:tab w:val="left" w:pos="600"/>
          <w:tab w:val="right" w:leader="dot" w:pos="9344"/>
        </w:tabs>
        <w:rPr>
          <w:rFonts w:eastAsiaTheme="minorEastAsia" w:cstheme="minorBidi"/>
          <w:b w:val="0"/>
          <w:noProof/>
          <w:kern w:val="0"/>
          <w:sz w:val="22"/>
          <w:szCs w:val="22"/>
          <w:lang w:eastAsia="nl-NL" w:bidi="ar-SA"/>
        </w:rPr>
      </w:pPr>
      <w:hyperlink w:anchor="_Toc343724184" w:history="1">
        <w:r w:rsidR="0064563D" w:rsidRPr="00E95CCF">
          <w:rPr>
            <w:rStyle w:val="Hyperlink"/>
            <w:noProof/>
            <w14:scene3d>
              <w14:camera w14:prst="orthographicFront"/>
              <w14:lightRig w14:rig="threePt" w14:dir="t">
                <w14:rot w14:lat="0" w14:lon="0" w14:rev="0"/>
              </w14:lightRig>
            </w14:scene3d>
          </w:rPr>
          <w:t>2</w:t>
        </w:r>
        <w:r w:rsidR="0064563D">
          <w:rPr>
            <w:rFonts w:eastAsiaTheme="minorEastAsia" w:cstheme="minorBidi"/>
            <w:b w:val="0"/>
            <w:noProof/>
            <w:kern w:val="0"/>
            <w:sz w:val="22"/>
            <w:szCs w:val="22"/>
            <w:lang w:eastAsia="nl-NL" w:bidi="ar-SA"/>
          </w:rPr>
          <w:tab/>
        </w:r>
        <w:r w:rsidR="0064563D" w:rsidRPr="00E95CCF">
          <w:rPr>
            <w:rStyle w:val="Hyperlink"/>
            <w:noProof/>
          </w:rPr>
          <w:t>Ontwerp Hardware</w:t>
        </w:r>
        <w:r w:rsidR="0064563D">
          <w:rPr>
            <w:noProof/>
            <w:webHidden/>
          </w:rPr>
          <w:tab/>
        </w:r>
        <w:r w:rsidR="0064563D">
          <w:rPr>
            <w:noProof/>
            <w:webHidden/>
          </w:rPr>
          <w:fldChar w:fldCharType="begin"/>
        </w:r>
        <w:r w:rsidR="0064563D">
          <w:rPr>
            <w:noProof/>
            <w:webHidden/>
          </w:rPr>
          <w:instrText xml:space="preserve"> PAGEREF _Toc343724184 \h </w:instrText>
        </w:r>
        <w:r w:rsidR="0064563D">
          <w:rPr>
            <w:noProof/>
            <w:webHidden/>
          </w:rPr>
        </w:r>
        <w:r w:rsidR="0064563D">
          <w:rPr>
            <w:noProof/>
            <w:webHidden/>
          </w:rPr>
          <w:fldChar w:fldCharType="separate"/>
        </w:r>
        <w:r w:rsidR="00BE5AC7">
          <w:rPr>
            <w:noProof/>
            <w:webHidden/>
          </w:rPr>
          <w:t>2-4</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185" w:history="1">
        <w:r w:rsidR="0064563D" w:rsidRPr="00E95CCF">
          <w:rPr>
            <w:rStyle w:val="Hyperlink"/>
            <w:noProof/>
            <w14:scene3d>
              <w14:camera w14:prst="orthographicFront"/>
              <w14:lightRig w14:rig="threePt" w14:dir="t">
                <w14:rot w14:lat="0" w14:lon="0" w14:rev="0"/>
              </w14:lightRig>
            </w14:scene3d>
          </w:rPr>
          <w:t>2.1</w:t>
        </w:r>
        <w:r w:rsidR="0064563D">
          <w:rPr>
            <w:rFonts w:eastAsiaTheme="minorEastAsia" w:cstheme="minorBidi"/>
            <w:b w:val="0"/>
            <w:noProof/>
            <w:kern w:val="0"/>
            <w:sz w:val="22"/>
            <w:szCs w:val="22"/>
            <w:lang w:eastAsia="nl-NL" w:bidi="ar-SA"/>
          </w:rPr>
          <w:tab/>
        </w:r>
        <w:r w:rsidR="0064563D" w:rsidRPr="00E95CCF">
          <w:rPr>
            <w:rStyle w:val="Hyperlink"/>
            <w:noProof/>
          </w:rPr>
          <w:t>Ontwerplagen</w:t>
        </w:r>
        <w:r w:rsidR="0064563D">
          <w:rPr>
            <w:noProof/>
            <w:webHidden/>
          </w:rPr>
          <w:tab/>
        </w:r>
        <w:r w:rsidR="0064563D">
          <w:rPr>
            <w:noProof/>
            <w:webHidden/>
          </w:rPr>
          <w:fldChar w:fldCharType="begin"/>
        </w:r>
        <w:r w:rsidR="0064563D">
          <w:rPr>
            <w:noProof/>
            <w:webHidden/>
          </w:rPr>
          <w:instrText xml:space="preserve"> PAGEREF _Toc343724185 \h </w:instrText>
        </w:r>
        <w:r w:rsidR="0064563D">
          <w:rPr>
            <w:noProof/>
            <w:webHidden/>
          </w:rPr>
        </w:r>
        <w:r w:rsidR="0064563D">
          <w:rPr>
            <w:noProof/>
            <w:webHidden/>
          </w:rPr>
          <w:fldChar w:fldCharType="separate"/>
        </w:r>
        <w:r w:rsidR="00BE5AC7">
          <w:rPr>
            <w:noProof/>
            <w:webHidden/>
          </w:rPr>
          <w:t>2-4</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86" w:history="1">
        <w:r w:rsidR="0064563D" w:rsidRPr="00E95CCF">
          <w:rPr>
            <w:rStyle w:val="Hyperlink"/>
            <w:noProof/>
            <w14:scene3d>
              <w14:camera w14:prst="orthographicFront"/>
              <w14:lightRig w14:rig="threePt" w14:dir="t">
                <w14:rot w14:lat="0" w14:lon="0" w14:rev="0"/>
              </w14:lightRig>
            </w14:scene3d>
          </w:rPr>
          <w:t>2.1.1</w:t>
        </w:r>
        <w:r w:rsidR="0064563D">
          <w:rPr>
            <w:rFonts w:eastAsiaTheme="minorEastAsia" w:cstheme="minorBidi"/>
            <w:noProof/>
            <w:kern w:val="0"/>
            <w:sz w:val="22"/>
            <w:szCs w:val="22"/>
            <w:lang w:eastAsia="nl-NL" w:bidi="ar-SA"/>
          </w:rPr>
          <w:tab/>
        </w:r>
        <w:r w:rsidR="0064563D" w:rsidRPr="00E95CCF">
          <w:rPr>
            <w:rStyle w:val="Hyperlink"/>
            <w:noProof/>
          </w:rPr>
          <w:t>Toplevel</w:t>
        </w:r>
        <w:r w:rsidR="0064563D">
          <w:rPr>
            <w:noProof/>
            <w:webHidden/>
          </w:rPr>
          <w:tab/>
        </w:r>
        <w:r w:rsidR="0064563D">
          <w:rPr>
            <w:noProof/>
            <w:webHidden/>
          </w:rPr>
          <w:fldChar w:fldCharType="begin"/>
        </w:r>
        <w:r w:rsidR="0064563D">
          <w:rPr>
            <w:noProof/>
            <w:webHidden/>
          </w:rPr>
          <w:instrText xml:space="preserve"> PAGEREF _Toc343724186 \h </w:instrText>
        </w:r>
        <w:r w:rsidR="0064563D">
          <w:rPr>
            <w:noProof/>
            <w:webHidden/>
          </w:rPr>
        </w:r>
        <w:r w:rsidR="0064563D">
          <w:rPr>
            <w:noProof/>
            <w:webHidden/>
          </w:rPr>
          <w:fldChar w:fldCharType="separate"/>
        </w:r>
        <w:r w:rsidR="00BE5AC7">
          <w:rPr>
            <w:noProof/>
            <w:webHidden/>
          </w:rPr>
          <w:t>2-4</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87" w:history="1">
        <w:r w:rsidR="0064563D" w:rsidRPr="00E95CCF">
          <w:rPr>
            <w:rStyle w:val="Hyperlink"/>
            <w:noProof/>
            <w14:scene3d>
              <w14:camera w14:prst="orthographicFront"/>
              <w14:lightRig w14:rig="threePt" w14:dir="t">
                <w14:rot w14:lat="0" w14:lon="0" w14:rev="0"/>
              </w14:lightRig>
            </w14:scene3d>
          </w:rPr>
          <w:t>2.1.2</w:t>
        </w:r>
        <w:r w:rsidR="0064563D">
          <w:rPr>
            <w:rFonts w:eastAsiaTheme="minorEastAsia" w:cstheme="minorBidi"/>
            <w:noProof/>
            <w:kern w:val="0"/>
            <w:sz w:val="22"/>
            <w:szCs w:val="22"/>
            <w:lang w:eastAsia="nl-NL" w:bidi="ar-SA"/>
          </w:rPr>
          <w:tab/>
        </w:r>
        <w:r w:rsidR="0064563D" w:rsidRPr="00E95CCF">
          <w:rPr>
            <w:rStyle w:val="Hyperlink"/>
            <w:noProof/>
          </w:rPr>
          <w:t>Hardware specificering 1</w:t>
        </w:r>
        <w:r w:rsidR="0064563D">
          <w:rPr>
            <w:noProof/>
            <w:webHidden/>
          </w:rPr>
          <w:tab/>
        </w:r>
        <w:r w:rsidR="0064563D">
          <w:rPr>
            <w:noProof/>
            <w:webHidden/>
          </w:rPr>
          <w:fldChar w:fldCharType="begin"/>
        </w:r>
        <w:r w:rsidR="0064563D">
          <w:rPr>
            <w:noProof/>
            <w:webHidden/>
          </w:rPr>
          <w:instrText xml:space="preserve"> PAGEREF _Toc343724187 \h </w:instrText>
        </w:r>
        <w:r w:rsidR="0064563D">
          <w:rPr>
            <w:noProof/>
            <w:webHidden/>
          </w:rPr>
        </w:r>
        <w:r w:rsidR="0064563D">
          <w:rPr>
            <w:noProof/>
            <w:webHidden/>
          </w:rPr>
          <w:fldChar w:fldCharType="separate"/>
        </w:r>
        <w:r w:rsidR="00BE5AC7">
          <w:rPr>
            <w:noProof/>
            <w:webHidden/>
          </w:rPr>
          <w:t>2-4</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88" w:history="1">
        <w:r w:rsidR="0064563D" w:rsidRPr="00E95CCF">
          <w:rPr>
            <w:rStyle w:val="Hyperlink"/>
            <w:noProof/>
            <w14:scene3d>
              <w14:camera w14:prst="orthographicFront"/>
              <w14:lightRig w14:rig="threePt" w14:dir="t">
                <w14:rot w14:lat="0" w14:lon="0" w14:rev="0"/>
              </w14:lightRig>
            </w14:scene3d>
          </w:rPr>
          <w:t>2.1.3</w:t>
        </w:r>
        <w:r w:rsidR="0064563D">
          <w:rPr>
            <w:rFonts w:eastAsiaTheme="minorEastAsia" w:cstheme="minorBidi"/>
            <w:noProof/>
            <w:kern w:val="0"/>
            <w:sz w:val="22"/>
            <w:szCs w:val="22"/>
            <w:lang w:eastAsia="nl-NL" w:bidi="ar-SA"/>
          </w:rPr>
          <w:tab/>
        </w:r>
        <w:r w:rsidR="0064563D" w:rsidRPr="00E95CCF">
          <w:rPr>
            <w:rStyle w:val="Hyperlink"/>
            <w:noProof/>
          </w:rPr>
          <w:t>Hardware specificering 2</w:t>
        </w:r>
        <w:r w:rsidR="0064563D">
          <w:rPr>
            <w:noProof/>
            <w:webHidden/>
          </w:rPr>
          <w:tab/>
        </w:r>
        <w:r w:rsidR="0064563D">
          <w:rPr>
            <w:noProof/>
            <w:webHidden/>
          </w:rPr>
          <w:fldChar w:fldCharType="begin"/>
        </w:r>
        <w:r w:rsidR="0064563D">
          <w:rPr>
            <w:noProof/>
            <w:webHidden/>
          </w:rPr>
          <w:instrText xml:space="preserve"> PAGEREF _Toc343724188 \h </w:instrText>
        </w:r>
        <w:r w:rsidR="0064563D">
          <w:rPr>
            <w:noProof/>
            <w:webHidden/>
          </w:rPr>
        </w:r>
        <w:r w:rsidR="0064563D">
          <w:rPr>
            <w:noProof/>
            <w:webHidden/>
          </w:rPr>
          <w:fldChar w:fldCharType="separate"/>
        </w:r>
        <w:r w:rsidR="00BE5AC7">
          <w:rPr>
            <w:noProof/>
            <w:webHidden/>
          </w:rPr>
          <w:t>2-4</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89" w:history="1">
        <w:r w:rsidR="0064563D" w:rsidRPr="00E95CCF">
          <w:rPr>
            <w:rStyle w:val="Hyperlink"/>
            <w:noProof/>
            <w14:scene3d>
              <w14:camera w14:prst="orthographicFront"/>
              <w14:lightRig w14:rig="threePt" w14:dir="t">
                <w14:rot w14:lat="0" w14:lon="0" w14:rev="0"/>
              </w14:lightRig>
            </w14:scene3d>
          </w:rPr>
          <w:t>2.1.4</w:t>
        </w:r>
        <w:r w:rsidR="0064563D">
          <w:rPr>
            <w:rFonts w:eastAsiaTheme="minorEastAsia" w:cstheme="minorBidi"/>
            <w:noProof/>
            <w:kern w:val="0"/>
            <w:sz w:val="22"/>
            <w:szCs w:val="22"/>
            <w:lang w:eastAsia="nl-NL" w:bidi="ar-SA"/>
          </w:rPr>
          <w:tab/>
        </w:r>
        <w:r w:rsidR="0064563D" w:rsidRPr="00E95CCF">
          <w:rPr>
            <w:rStyle w:val="Hyperlink"/>
            <w:noProof/>
          </w:rPr>
          <w:t>Uiteindelijke versie</w:t>
        </w:r>
        <w:r w:rsidR="0064563D">
          <w:rPr>
            <w:noProof/>
            <w:webHidden/>
          </w:rPr>
          <w:tab/>
        </w:r>
        <w:r w:rsidR="0064563D">
          <w:rPr>
            <w:noProof/>
            <w:webHidden/>
          </w:rPr>
          <w:fldChar w:fldCharType="begin"/>
        </w:r>
        <w:r w:rsidR="0064563D">
          <w:rPr>
            <w:noProof/>
            <w:webHidden/>
          </w:rPr>
          <w:instrText xml:space="preserve"> PAGEREF _Toc343724189 \h </w:instrText>
        </w:r>
        <w:r w:rsidR="0064563D">
          <w:rPr>
            <w:noProof/>
            <w:webHidden/>
          </w:rPr>
        </w:r>
        <w:r w:rsidR="0064563D">
          <w:rPr>
            <w:noProof/>
            <w:webHidden/>
          </w:rPr>
          <w:fldChar w:fldCharType="separate"/>
        </w:r>
        <w:r w:rsidR="00BE5AC7">
          <w:rPr>
            <w:noProof/>
            <w:webHidden/>
          </w:rPr>
          <w:t>2-4</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190" w:history="1">
        <w:r w:rsidR="0064563D" w:rsidRPr="00E95CCF">
          <w:rPr>
            <w:rStyle w:val="Hyperlink"/>
            <w:noProof/>
            <w14:scene3d>
              <w14:camera w14:prst="orthographicFront"/>
              <w14:lightRig w14:rig="threePt" w14:dir="t">
                <w14:rot w14:lat="0" w14:lon="0" w14:rev="0"/>
              </w14:lightRig>
            </w14:scene3d>
          </w:rPr>
          <w:t>2.2</w:t>
        </w:r>
        <w:r w:rsidR="0064563D">
          <w:rPr>
            <w:rFonts w:eastAsiaTheme="minorEastAsia" w:cstheme="minorBidi"/>
            <w:b w:val="0"/>
            <w:noProof/>
            <w:kern w:val="0"/>
            <w:sz w:val="22"/>
            <w:szCs w:val="22"/>
            <w:lang w:eastAsia="nl-NL" w:bidi="ar-SA"/>
          </w:rPr>
          <w:tab/>
        </w:r>
        <w:r w:rsidR="0064563D" w:rsidRPr="00E95CCF">
          <w:rPr>
            <w:rStyle w:val="Hyperlink"/>
            <w:noProof/>
          </w:rPr>
          <w:t>Respiratie</w:t>
        </w:r>
        <w:r w:rsidR="0064563D">
          <w:rPr>
            <w:noProof/>
            <w:webHidden/>
          </w:rPr>
          <w:tab/>
        </w:r>
        <w:r w:rsidR="0064563D">
          <w:rPr>
            <w:noProof/>
            <w:webHidden/>
          </w:rPr>
          <w:fldChar w:fldCharType="begin"/>
        </w:r>
        <w:r w:rsidR="0064563D">
          <w:rPr>
            <w:noProof/>
            <w:webHidden/>
          </w:rPr>
          <w:instrText xml:space="preserve"> PAGEREF _Toc343724190 \h </w:instrText>
        </w:r>
        <w:r w:rsidR="0064563D">
          <w:rPr>
            <w:noProof/>
            <w:webHidden/>
          </w:rPr>
        </w:r>
        <w:r w:rsidR="0064563D">
          <w:rPr>
            <w:noProof/>
            <w:webHidden/>
          </w:rPr>
          <w:fldChar w:fldCharType="separate"/>
        </w:r>
        <w:r w:rsidR="00BE5AC7">
          <w:rPr>
            <w:noProof/>
            <w:webHidden/>
          </w:rPr>
          <w:t>2-6</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91" w:history="1">
        <w:r w:rsidR="0064563D" w:rsidRPr="00E95CCF">
          <w:rPr>
            <w:rStyle w:val="Hyperlink"/>
            <w:noProof/>
            <w14:scene3d>
              <w14:camera w14:prst="orthographicFront"/>
              <w14:lightRig w14:rig="threePt" w14:dir="t">
                <w14:rot w14:lat="0" w14:lon="0" w14:rev="0"/>
              </w14:lightRig>
            </w14:scene3d>
          </w:rPr>
          <w:t>2.2.1</w:t>
        </w:r>
        <w:r w:rsidR="0064563D">
          <w:rPr>
            <w:rFonts w:eastAsiaTheme="minorEastAsia" w:cstheme="minorBidi"/>
            <w:noProof/>
            <w:kern w:val="0"/>
            <w:sz w:val="22"/>
            <w:szCs w:val="22"/>
            <w:lang w:eastAsia="nl-NL" w:bidi="ar-SA"/>
          </w:rPr>
          <w:tab/>
        </w:r>
        <w:r w:rsidR="0064563D" w:rsidRPr="00E95CCF">
          <w:rPr>
            <w:rStyle w:val="Hyperlink"/>
            <w:noProof/>
          </w:rPr>
          <w:t>Respiratieband meettechnieken</w:t>
        </w:r>
        <w:r w:rsidR="0064563D">
          <w:rPr>
            <w:noProof/>
            <w:webHidden/>
          </w:rPr>
          <w:tab/>
        </w:r>
        <w:r w:rsidR="0064563D">
          <w:rPr>
            <w:noProof/>
            <w:webHidden/>
          </w:rPr>
          <w:fldChar w:fldCharType="begin"/>
        </w:r>
        <w:r w:rsidR="0064563D">
          <w:rPr>
            <w:noProof/>
            <w:webHidden/>
          </w:rPr>
          <w:instrText xml:space="preserve"> PAGEREF _Toc343724191 \h </w:instrText>
        </w:r>
        <w:r w:rsidR="0064563D">
          <w:rPr>
            <w:noProof/>
            <w:webHidden/>
          </w:rPr>
        </w:r>
        <w:r w:rsidR="0064563D">
          <w:rPr>
            <w:noProof/>
            <w:webHidden/>
          </w:rPr>
          <w:fldChar w:fldCharType="separate"/>
        </w:r>
        <w:r w:rsidR="00BE5AC7">
          <w:rPr>
            <w:noProof/>
            <w:webHidden/>
          </w:rPr>
          <w:t>2-6</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92" w:history="1">
        <w:r w:rsidR="0064563D" w:rsidRPr="00E95CCF">
          <w:rPr>
            <w:rStyle w:val="Hyperlink"/>
            <w:rFonts w:cs="Calibri"/>
            <w:noProof/>
            <w14:scene3d>
              <w14:camera w14:prst="orthographicFront"/>
              <w14:lightRig w14:rig="threePt" w14:dir="t">
                <w14:rot w14:lat="0" w14:lon="0" w14:rev="0"/>
              </w14:lightRig>
            </w14:scene3d>
          </w:rPr>
          <w:t>2.2.2</w:t>
        </w:r>
        <w:r w:rsidR="0064563D">
          <w:rPr>
            <w:rFonts w:eastAsiaTheme="minorEastAsia" w:cstheme="minorBidi"/>
            <w:noProof/>
            <w:kern w:val="0"/>
            <w:sz w:val="22"/>
            <w:szCs w:val="22"/>
            <w:lang w:eastAsia="nl-NL" w:bidi="ar-SA"/>
          </w:rPr>
          <w:tab/>
        </w:r>
        <w:r w:rsidR="0064563D" w:rsidRPr="00E95CCF">
          <w:rPr>
            <w:rStyle w:val="Hyperlink"/>
            <w:noProof/>
          </w:rPr>
          <w:t>Inductieve respiratieband</w:t>
        </w:r>
        <w:r w:rsidR="0064563D">
          <w:rPr>
            <w:noProof/>
            <w:webHidden/>
          </w:rPr>
          <w:tab/>
        </w:r>
        <w:r w:rsidR="0064563D">
          <w:rPr>
            <w:noProof/>
            <w:webHidden/>
          </w:rPr>
          <w:fldChar w:fldCharType="begin"/>
        </w:r>
        <w:r w:rsidR="0064563D">
          <w:rPr>
            <w:noProof/>
            <w:webHidden/>
          </w:rPr>
          <w:instrText xml:space="preserve"> PAGEREF _Toc343724192 \h </w:instrText>
        </w:r>
        <w:r w:rsidR="0064563D">
          <w:rPr>
            <w:noProof/>
            <w:webHidden/>
          </w:rPr>
        </w:r>
        <w:r w:rsidR="0064563D">
          <w:rPr>
            <w:noProof/>
            <w:webHidden/>
          </w:rPr>
          <w:fldChar w:fldCharType="separate"/>
        </w:r>
        <w:r w:rsidR="00BE5AC7">
          <w:rPr>
            <w:noProof/>
            <w:webHidden/>
          </w:rPr>
          <w:t>2-8</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93" w:history="1">
        <w:r w:rsidR="0064563D" w:rsidRPr="00E95CCF">
          <w:rPr>
            <w:rStyle w:val="Hyperlink"/>
            <w:noProof/>
            <w14:scene3d>
              <w14:camera w14:prst="orthographicFront"/>
              <w14:lightRig w14:rig="threePt" w14:dir="t">
                <w14:rot w14:lat="0" w14:lon="0" w14:rev="0"/>
              </w14:lightRig>
            </w14:scene3d>
          </w:rPr>
          <w:t>2.2.3</w:t>
        </w:r>
        <w:r w:rsidR="0064563D">
          <w:rPr>
            <w:rFonts w:eastAsiaTheme="minorEastAsia" w:cstheme="minorBidi"/>
            <w:noProof/>
            <w:kern w:val="0"/>
            <w:sz w:val="22"/>
            <w:szCs w:val="22"/>
            <w:lang w:eastAsia="nl-NL" w:bidi="ar-SA"/>
          </w:rPr>
          <w:tab/>
        </w:r>
        <w:r w:rsidR="0064563D" w:rsidRPr="00E95CCF">
          <w:rPr>
            <w:rStyle w:val="Hyperlink"/>
            <w:noProof/>
          </w:rPr>
          <w:t>Werking circuit</w:t>
        </w:r>
        <w:r w:rsidR="0064563D">
          <w:rPr>
            <w:noProof/>
            <w:webHidden/>
          </w:rPr>
          <w:tab/>
        </w:r>
        <w:r w:rsidR="0064563D">
          <w:rPr>
            <w:noProof/>
            <w:webHidden/>
          </w:rPr>
          <w:fldChar w:fldCharType="begin"/>
        </w:r>
        <w:r w:rsidR="0064563D">
          <w:rPr>
            <w:noProof/>
            <w:webHidden/>
          </w:rPr>
          <w:instrText xml:space="preserve"> PAGEREF _Toc343724193 \h </w:instrText>
        </w:r>
        <w:r w:rsidR="0064563D">
          <w:rPr>
            <w:noProof/>
            <w:webHidden/>
          </w:rPr>
        </w:r>
        <w:r w:rsidR="0064563D">
          <w:rPr>
            <w:noProof/>
            <w:webHidden/>
          </w:rPr>
          <w:fldChar w:fldCharType="separate"/>
        </w:r>
        <w:r w:rsidR="00BE5AC7">
          <w:rPr>
            <w:noProof/>
            <w:webHidden/>
          </w:rPr>
          <w:t>2-9</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94" w:history="1">
        <w:r w:rsidR="0064563D" w:rsidRPr="00E95CCF">
          <w:rPr>
            <w:rStyle w:val="Hyperlink"/>
            <w:noProof/>
            <w14:scene3d>
              <w14:camera w14:prst="orthographicFront"/>
              <w14:lightRig w14:rig="threePt" w14:dir="t">
                <w14:rot w14:lat="0" w14:lon="0" w14:rev="0"/>
              </w14:lightRig>
            </w14:scene3d>
          </w:rPr>
          <w:t>2.2.4</w:t>
        </w:r>
        <w:r w:rsidR="0064563D">
          <w:rPr>
            <w:rFonts w:eastAsiaTheme="minorEastAsia" w:cstheme="minorBidi"/>
            <w:noProof/>
            <w:kern w:val="0"/>
            <w:sz w:val="22"/>
            <w:szCs w:val="22"/>
            <w:lang w:eastAsia="nl-NL" w:bidi="ar-SA"/>
          </w:rPr>
          <w:tab/>
        </w:r>
        <w:r w:rsidR="0064563D" w:rsidRPr="00E95CCF">
          <w:rPr>
            <w:rStyle w:val="Hyperlink"/>
            <w:noProof/>
          </w:rPr>
          <w:t>Berekeningen en testen</w:t>
        </w:r>
        <w:r w:rsidR="0064563D">
          <w:rPr>
            <w:noProof/>
            <w:webHidden/>
          </w:rPr>
          <w:tab/>
        </w:r>
        <w:r w:rsidR="0064563D">
          <w:rPr>
            <w:noProof/>
            <w:webHidden/>
          </w:rPr>
          <w:fldChar w:fldCharType="begin"/>
        </w:r>
        <w:r w:rsidR="0064563D">
          <w:rPr>
            <w:noProof/>
            <w:webHidden/>
          </w:rPr>
          <w:instrText xml:space="preserve"> PAGEREF _Toc343724194 \h </w:instrText>
        </w:r>
        <w:r w:rsidR="0064563D">
          <w:rPr>
            <w:noProof/>
            <w:webHidden/>
          </w:rPr>
        </w:r>
        <w:r w:rsidR="0064563D">
          <w:rPr>
            <w:noProof/>
            <w:webHidden/>
          </w:rPr>
          <w:fldChar w:fldCharType="separate"/>
        </w:r>
        <w:r w:rsidR="00BE5AC7">
          <w:rPr>
            <w:noProof/>
            <w:webHidden/>
          </w:rPr>
          <w:t>2-9</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95" w:history="1">
        <w:r w:rsidR="0064563D" w:rsidRPr="00E95CCF">
          <w:rPr>
            <w:rStyle w:val="Hyperlink"/>
            <w:noProof/>
            <w14:scene3d>
              <w14:camera w14:prst="orthographicFront"/>
              <w14:lightRig w14:rig="threePt" w14:dir="t">
                <w14:rot w14:lat="0" w14:lon="0" w14:rev="0"/>
              </w14:lightRig>
            </w14:scene3d>
          </w:rPr>
          <w:t>2.2.5</w:t>
        </w:r>
        <w:r w:rsidR="0064563D">
          <w:rPr>
            <w:rFonts w:eastAsiaTheme="minorEastAsia" w:cstheme="minorBidi"/>
            <w:noProof/>
            <w:kern w:val="0"/>
            <w:sz w:val="22"/>
            <w:szCs w:val="22"/>
            <w:lang w:eastAsia="nl-NL" w:bidi="ar-SA"/>
          </w:rPr>
          <w:tab/>
        </w:r>
        <w:r w:rsidR="0064563D" w:rsidRPr="00E95CCF">
          <w:rPr>
            <w:rStyle w:val="Hyperlink"/>
            <w:noProof/>
          </w:rPr>
          <w:t>Digitale verwerking</w:t>
        </w:r>
        <w:r w:rsidR="0064563D">
          <w:rPr>
            <w:noProof/>
            <w:webHidden/>
          </w:rPr>
          <w:tab/>
        </w:r>
        <w:r w:rsidR="0064563D">
          <w:rPr>
            <w:noProof/>
            <w:webHidden/>
          </w:rPr>
          <w:fldChar w:fldCharType="begin"/>
        </w:r>
        <w:r w:rsidR="0064563D">
          <w:rPr>
            <w:noProof/>
            <w:webHidden/>
          </w:rPr>
          <w:instrText xml:space="preserve"> PAGEREF _Toc343724195 \h </w:instrText>
        </w:r>
        <w:r w:rsidR="0064563D">
          <w:rPr>
            <w:noProof/>
            <w:webHidden/>
          </w:rPr>
        </w:r>
        <w:r w:rsidR="0064563D">
          <w:rPr>
            <w:noProof/>
            <w:webHidden/>
          </w:rPr>
          <w:fldChar w:fldCharType="separate"/>
        </w:r>
        <w:r w:rsidR="00BE5AC7">
          <w:rPr>
            <w:noProof/>
            <w:webHidden/>
          </w:rPr>
          <w:t>2-11</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96" w:history="1">
        <w:r w:rsidR="0064563D" w:rsidRPr="00E95CCF">
          <w:rPr>
            <w:rStyle w:val="Hyperlink"/>
            <w:noProof/>
            <w14:scene3d>
              <w14:camera w14:prst="orthographicFront"/>
              <w14:lightRig w14:rig="threePt" w14:dir="t">
                <w14:rot w14:lat="0" w14:lon="0" w14:rev="0"/>
              </w14:lightRig>
            </w14:scene3d>
          </w:rPr>
          <w:t>2.2.6</w:t>
        </w:r>
        <w:r w:rsidR="0064563D">
          <w:rPr>
            <w:rFonts w:eastAsiaTheme="minorEastAsia" w:cstheme="minorBidi"/>
            <w:noProof/>
            <w:kern w:val="0"/>
            <w:sz w:val="22"/>
            <w:szCs w:val="22"/>
            <w:lang w:eastAsia="nl-NL" w:bidi="ar-SA"/>
          </w:rPr>
          <w:tab/>
        </w:r>
        <w:r w:rsidR="0064563D" w:rsidRPr="00E95CCF">
          <w:rPr>
            <w:rStyle w:val="Hyperlink"/>
            <w:noProof/>
          </w:rPr>
          <w:t>Resultaat</w:t>
        </w:r>
        <w:r w:rsidR="0064563D">
          <w:rPr>
            <w:noProof/>
            <w:webHidden/>
          </w:rPr>
          <w:tab/>
        </w:r>
        <w:r w:rsidR="0064563D">
          <w:rPr>
            <w:noProof/>
            <w:webHidden/>
          </w:rPr>
          <w:fldChar w:fldCharType="begin"/>
        </w:r>
        <w:r w:rsidR="0064563D">
          <w:rPr>
            <w:noProof/>
            <w:webHidden/>
          </w:rPr>
          <w:instrText xml:space="preserve"> PAGEREF _Toc343724196 \h </w:instrText>
        </w:r>
        <w:r w:rsidR="0064563D">
          <w:rPr>
            <w:noProof/>
            <w:webHidden/>
          </w:rPr>
        </w:r>
        <w:r w:rsidR="0064563D">
          <w:rPr>
            <w:noProof/>
            <w:webHidden/>
          </w:rPr>
          <w:fldChar w:fldCharType="separate"/>
        </w:r>
        <w:r w:rsidR="00BE5AC7">
          <w:rPr>
            <w:noProof/>
            <w:webHidden/>
          </w:rPr>
          <w:t>2-11</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197" w:history="1">
        <w:r w:rsidR="0064563D" w:rsidRPr="00E95CCF">
          <w:rPr>
            <w:rStyle w:val="Hyperlink"/>
            <w:noProof/>
            <w14:scene3d>
              <w14:camera w14:prst="orthographicFront"/>
              <w14:lightRig w14:rig="threePt" w14:dir="t">
                <w14:rot w14:lat="0" w14:lon="0" w14:rev="0"/>
              </w14:lightRig>
            </w14:scene3d>
          </w:rPr>
          <w:t>2.3</w:t>
        </w:r>
        <w:r w:rsidR="0064563D">
          <w:rPr>
            <w:rFonts w:eastAsiaTheme="minorEastAsia" w:cstheme="minorBidi"/>
            <w:b w:val="0"/>
            <w:noProof/>
            <w:kern w:val="0"/>
            <w:sz w:val="22"/>
            <w:szCs w:val="22"/>
            <w:lang w:eastAsia="nl-NL" w:bidi="ar-SA"/>
          </w:rPr>
          <w:tab/>
        </w:r>
        <w:r w:rsidR="0064563D" w:rsidRPr="00E95CCF">
          <w:rPr>
            <w:rStyle w:val="Hyperlink"/>
            <w:noProof/>
          </w:rPr>
          <w:t>ECG</w:t>
        </w:r>
        <w:r w:rsidR="0064563D">
          <w:rPr>
            <w:noProof/>
            <w:webHidden/>
          </w:rPr>
          <w:tab/>
        </w:r>
        <w:r w:rsidR="0064563D">
          <w:rPr>
            <w:noProof/>
            <w:webHidden/>
          </w:rPr>
          <w:fldChar w:fldCharType="begin"/>
        </w:r>
        <w:r w:rsidR="0064563D">
          <w:rPr>
            <w:noProof/>
            <w:webHidden/>
          </w:rPr>
          <w:instrText xml:space="preserve"> PAGEREF _Toc343724197 \h </w:instrText>
        </w:r>
        <w:r w:rsidR="0064563D">
          <w:rPr>
            <w:noProof/>
            <w:webHidden/>
          </w:rPr>
        </w:r>
        <w:r w:rsidR="0064563D">
          <w:rPr>
            <w:noProof/>
            <w:webHidden/>
          </w:rPr>
          <w:fldChar w:fldCharType="separate"/>
        </w:r>
        <w:r w:rsidR="00BE5AC7">
          <w:rPr>
            <w:noProof/>
            <w:webHidden/>
          </w:rPr>
          <w:t>2-12</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98" w:history="1">
        <w:r w:rsidR="0064563D" w:rsidRPr="00E95CCF">
          <w:rPr>
            <w:rStyle w:val="Hyperlink"/>
            <w:noProof/>
            <w14:scene3d>
              <w14:camera w14:prst="orthographicFront"/>
              <w14:lightRig w14:rig="threePt" w14:dir="t">
                <w14:rot w14:lat="0" w14:lon="0" w14:rev="0"/>
              </w14:lightRig>
            </w14:scene3d>
          </w:rPr>
          <w:t>2.3.1</w:t>
        </w:r>
        <w:r w:rsidR="0064563D">
          <w:rPr>
            <w:rFonts w:eastAsiaTheme="minorEastAsia" w:cstheme="minorBidi"/>
            <w:noProof/>
            <w:kern w:val="0"/>
            <w:sz w:val="22"/>
            <w:szCs w:val="22"/>
            <w:lang w:eastAsia="nl-NL" w:bidi="ar-SA"/>
          </w:rPr>
          <w:tab/>
        </w:r>
        <w:r w:rsidR="0064563D" w:rsidRPr="00E95CCF">
          <w:rPr>
            <w:rStyle w:val="Hyperlink"/>
            <w:noProof/>
          </w:rPr>
          <w:t>Inleiding</w:t>
        </w:r>
        <w:r w:rsidR="0064563D">
          <w:rPr>
            <w:noProof/>
            <w:webHidden/>
          </w:rPr>
          <w:tab/>
        </w:r>
        <w:r w:rsidR="0064563D">
          <w:rPr>
            <w:noProof/>
            <w:webHidden/>
          </w:rPr>
          <w:fldChar w:fldCharType="begin"/>
        </w:r>
        <w:r w:rsidR="0064563D">
          <w:rPr>
            <w:noProof/>
            <w:webHidden/>
          </w:rPr>
          <w:instrText xml:space="preserve"> PAGEREF _Toc343724198 \h </w:instrText>
        </w:r>
        <w:r w:rsidR="0064563D">
          <w:rPr>
            <w:noProof/>
            <w:webHidden/>
          </w:rPr>
        </w:r>
        <w:r w:rsidR="0064563D">
          <w:rPr>
            <w:noProof/>
            <w:webHidden/>
          </w:rPr>
          <w:fldChar w:fldCharType="separate"/>
        </w:r>
        <w:r w:rsidR="00BE5AC7">
          <w:rPr>
            <w:noProof/>
            <w:webHidden/>
          </w:rPr>
          <w:t>2-12</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199" w:history="1">
        <w:r w:rsidR="0064563D" w:rsidRPr="00E95CCF">
          <w:rPr>
            <w:rStyle w:val="Hyperlink"/>
            <w:noProof/>
            <w14:scene3d>
              <w14:camera w14:prst="orthographicFront"/>
              <w14:lightRig w14:rig="threePt" w14:dir="t">
                <w14:rot w14:lat="0" w14:lon="0" w14:rev="0"/>
              </w14:lightRig>
            </w14:scene3d>
          </w:rPr>
          <w:t>2.3.2</w:t>
        </w:r>
        <w:r w:rsidR="0064563D">
          <w:rPr>
            <w:rFonts w:eastAsiaTheme="minorEastAsia" w:cstheme="minorBidi"/>
            <w:noProof/>
            <w:kern w:val="0"/>
            <w:sz w:val="22"/>
            <w:szCs w:val="22"/>
            <w:lang w:eastAsia="nl-NL" w:bidi="ar-SA"/>
          </w:rPr>
          <w:tab/>
        </w:r>
        <w:r w:rsidR="0064563D" w:rsidRPr="00E95CCF">
          <w:rPr>
            <w:rStyle w:val="Hyperlink"/>
            <w:noProof/>
          </w:rPr>
          <w:t>ECG-karakteristiek en onderdelen</w:t>
        </w:r>
        <w:r w:rsidR="0064563D">
          <w:rPr>
            <w:noProof/>
            <w:webHidden/>
          </w:rPr>
          <w:tab/>
        </w:r>
        <w:r w:rsidR="0064563D">
          <w:rPr>
            <w:noProof/>
            <w:webHidden/>
          </w:rPr>
          <w:fldChar w:fldCharType="begin"/>
        </w:r>
        <w:r w:rsidR="0064563D">
          <w:rPr>
            <w:noProof/>
            <w:webHidden/>
          </w:rPr>
          <w:instrText xml:space="preserve"> PAGEREF _Toc343724199 \h </w:instrText>
        </w:r>
        <w:r w:rsidR="0064563D">
          <w:rPr>
            <w:noProof/>
            <w:webHidden/>
          </w:rPr>
        </w:r>
        <w:r w:rsidR="0064563D">
          <w:rPr>
            <w:noProof/>
            <w:webHidden/>
          </w:rPr>
          <w:fldChar w:fldCharType="separate"/>
        </w:r>
        <w:r w:rsidR="00BE5AC7">
          <w:rPr>
            <w:noProof/>
            <w:webHidden/>
          </w:rPr>
          <w:t>2-12</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00" w:history="1">
        <w:r w:rsidR="0064563D" w:rsidRPr="00E95CCF">
          <w:rPr>
            <w:rStyle w:val="Hyperlink"/>
            <w:noProof/>
            <w14:scene3d>
              <w14:camera w14:prst="orthographicFront"/>
              <w14:lightRig w14:rig="threePt" w14:dir="t">
                <w14:rot w14:lat="0" w14:lon="0" w14:rev="0"/>
              </w14:lightRig>
            </w14:scene3d>
          </w:rPr>
          <w:t>2.3.3</w:t>
        </w:r>
        <w:r w:rsidR="0064563D">
          <w:rPr>
            <w:rFonts w:eastAsiaTheme="minorEastAsia" w:cstheme="minorBidi"/>
            <w:noProof/>
            <w:kern w:val="0"/>
            <w:sz w:val="22"/>
            <w:szCs w:val="22"/>
            <w:lang w:eastAsia="nl-NL" w:bidi="ar-SA"/>
          </w:rPr>
          <w:tab/>
        </w:r>
        <w:r w:rsidR="0064563D" w:rsidRPr="00E95CCF">
          <w:rPr>
            <w:rStyle w:val="Hyperlink"/>
            <w:noProof/>
          </w:rPr>
          <w:t>Manieren om ECG te registreren</w:t>
        </w:r>
        <w:r w:rsidR="0064563D">
          <w:rPr>
            <w:noProof/>
            <w:webHidden/>
          </w:rPr>
          <w:tab/>
        </w:r>
        <w:r w:rsidR="0064563D">
          <w:rPr>
            <w:noProof/>
            <w:webHidden/>
          </w:rPr>
          <w:fldChar w:fldCharType="begin"/>
        </w:r>
        <w:r w:rsidR="0064563D">
          <w:rPr>
            <w:noProof/>
            <w:webHidden/>
          </w:rPr>
          <w:instrText xml:space="preserve"> PAGEREF _Toc343724200 \h </w:instrText>
        </w:r>
        <w:r w:rsidR="0064563D">
          <w:rPr>
            <w:noProof/>
            <w:webHidden/>
          </w:rPr>
        </w:r>
        <w:r w:rsidR="0064563D">
          <w:rPr>
            <w:noProof/>
            <w:webHidden/>
          </w:rPr>
          <w:fldChar w:fldCharType="separate"/>
        </w:r>
        <w:r w:rsidR="00BE5AC7">
          <w:rPr>
            <w:noProof/>
            <w:webHidden/>
          </w:rPr>
          <w:t>2-12</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01" w:history="1">
        <w:r w:rsidR="0064563D" w:rsidRPr="00E95CCF">
          <w:rPr>
            <w:rStyle w:val="Hyperlink"/>
            <w:noProof/>
            <w14:scene3d>
              <w14:camera w14:prst="orthographicFront"/>
              <w14:lightRig w14:rig="threePt" w14:dir="t">
                <w14:rot w14:lat="0" w14:lon="0" w14:rev="0"/>
              </w14:lightRig>
            </w14:scene3d>
          </w:rPr>
          <w:t>2.3.4</w:t>
        </w:r>
        <w:r w:rsidR="0064563D">
          <w:rPr>
            <w:rFonts w:eastAsiaTheme="minorEastAsia" w:cstheme="minorBidi"/>
            <w:noProof/>
            <w:kern w:val="0"/>
            <w:sz w:val="22"/>
            <w:szCs w:val="22"/>
            <w:lang w:eastAsia="nl-NL" w:bidi="ar-SA"/>
          </w:rPr>
          <w:tab/>
        </w:r>
        <w:r w:rsidR="0064563D" w:rsidRPr="00E95CCF">
          <w:rPr>
            <w:rStyle w:val="Hyperlink"/>
            <w:noProof/>
          </w:rPr>
          <w:t>ECG ontwerp</w:t>
        </w:r>
        <w:r w:rsidR="0064563D">
          <w:rPr>
            <w:noProof/>
            <w:webHidden/>
          </w:rPr>
          <w:tab/>
        </w:r>
        <w:r w:rsidR="0064563D">
          <w:rPr>
            <w:noProof/>
            <w:webHidden/>
          </w:rPr>
          <w:fldChar w:fldCharType="begin"/>
        </w:r>
        <w:r w:rsidR="0064563D">
          <w:rPr>
            <w:noProof/>
            <w:webHidden/>
          </w:rPr>
          <w:instrText xml:space="preserve"> PAGEREF _Toc343724201 \h </w:instrText>
        </w:r>
        <w:r w:rsidR="0064563D">
          <w:rPr>
            <w:noProof/>
            <w:webHidden/>
          </w:rPr>
        </w:r>
        <w:r w:rsidR="0064563D">
          <w:rPr>
            <w:noProof/>
            <w:webHidden/>
          </w:rPr>
          <w:fldChar w:fldCharType="separate"/>
        </w:r>
        <w:r w:rsidR="00BE5AC7">
          <w:rPr>
            <w:noProof/>
            <w:webHidden/>
          </w:rPr>
          <w:t>2-14</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02" w:history="1">
        <w:r w:rsidR="0064563D" w:rsidRPr="00E95CCF">
          <w:rPr>
            <w:rStyle w:val="Hyperlink"/>
            <w:noProof/>
            <w14:scene3d>
              <w14:camera w14:prst="orthographicFront"/>
              <w14:lightRig w14:rig="threePt" w14:dir="t">
                <w14:rot w14:lat="0" w14:lon="0" w14:rev="0"/>
              </w14:lightRig>
            </w14:scene3d>
          </w:rPr>
          <w:t>2.4</w:t>
        </w:r>
        <w:r w:rsidR="0064563D">
          <w:rPr>
            <w:rFonts w:eastAsiaTheme="minorEastAsia" w:cstheme="minorBidi"/>
            <w:b w:val="0"/>
            <w:noProof/>
            <w:kern w:val="0"/>
            <w:sz w:val="22"/>
            <w:szCs w:val="22"/>
            <w:lang w:eastAsia="nl-NL" w:bidi="ar-SA"/>
          </w:rPr>
          <w:tab/>
        </w:r>
        <w:r w:rsidR="0064563D" w:rsidRPr="00E95CCF">
          <w:rPr>
            <w:rStyle w:val="Hyperlink"/>
            <w:noProof/>
          </w:rPr>
          <w:t>IMU</w:t>
        </w:r>
        <w:r w:rsidR="0064563D">
          <w:rPr>
            <w:noProof/>
            <w:webHidden/>
          </w:rPr>
          <w:tab/>
        </w:r>
        <w:r w:rsidR="0064563D">
          <w:rPr>
            <w:noProof/>
            <w:webHidden/>
          </w:rPr>
          <w:fldChar w:fldCharType="begin"/>
        </w:r>
        <w:r w:rsidR="0064563D">
          <w:rPr>
            <w:noProof/>
            <w:webHidden/>
          </w:rPr>
          <w:instrText xml:space="preserve"> PAGEREF _Toc343724202 \h </w:instrText>
        </w:r>
        <w:r w:rsidR="0064563D">
          <w:rPr>
            <w:noProof/>
            <w:webHidden/>
          </w:rPr>
        </w:r>
        <w:r w:rsidR="0064563D">
          <w:rPr>
            <w:noProof/>
            <w:webHidden/>
          </w:rPr>
          <w:fldChar w:fldCharType="separate"/>
        </w:r>
        <w:r w:rsidR="00BE5AC7">
          <w:rPr>
            <w:noProof/>
            <w:webHidden/>
          </w:rPr>
          <w:t>2-20</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03" w:history="1">
        <w:r w:rsidR="0064563D" w:rsidRPr="00E95CCF">
          <w:rPr>
            <w:rStyle w:val="Hyperlink"/>
            <w:noProof/>
            <w14:scene3d>
              <w14:camera w14:prst="orthographicFront"/>
              <w14:lightRig w14:rig="threePt" w14:dir="t">
                <w14:rot w14:lat="0" w14:lon="0" w14:rev="0"/>
              </w14:lightRig>
            </w14:scene3d>
          </w:rPr>
          <w:t>2.4.1</w:t>
        </w:r>
        <w:r w:rsidR="0064563D">
          <w:rPr>
            <w:rFonts w:eastAsiaTheme="minorEastAsia" w:cstheme="minorBidi"/>
            <w:noProof/>
            <w:kern w:val="0"/>
            <w:sz w:val="22"/>
            <w:szCs w:val="22"/>
            <w:lang w:eastAsia="nl-NL" w:bidi="ar-SA"/>
          </w:rPr>
          <w:tab/>
        </w:r>
        <w:r w:rsidR="0064563D" w:rsidRPr="00E95CCF">
          <w:rPr>
            <w:rStyle w:val="Hyperlink"/>
            <w:noProof/>
          </w:rPr>
          <w:t>Magnetometer</w:t>
        </w:r>
        <w:r w:rsidR="0064563D">
          <w:rPr>
            <w:noProof/>
            <w:webHidden/>
          </w:rPr>
          <w:tab/>
        </w:r>
        <w:r w:rsidR="0064563D">
          <w:rPr>
            <w:noProof/>
            <w:webHidden/>
          </w:rPr>
          <w:fldChar w:fldCharType="begin"/>
        </w:r>
        <w:r w:rsidR="0064563D">
          <w:rPr>
            <w:noProof/>
            <w:webHidden/>
          </w:rPr>
          <w:instrText xml:space="preserve"> PAGEREF _Toc343724203 \h </w:instrText>
        </w:r>
        <w:r w:rsidR="0064563D">
          <w:rPr>
            <w:noProof/>
            <w:webHidden/>
          </w:rPr>
        </w:r>
        <w:r w:rsidR="0064563D">
          <w:rPr>
            <w:noProof/>
            <w:webHidden/>
          </w:rPr>
          <w:fldChar w:fldCharType="separate"/>
        </w:r>
        <w:r w:rsidR="00BE5AC7">
          <w:rPr>
            <w:noProof/>
            <w:webHidden/>
          </w:rPr>
          <w:t>2-20</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04" w:history="1">
        <w:r w:rsidR="0064563D" w:rsidRPr="00E95CCF">
          <w:rPr>
            <w:rStyle w:val="Hyperlink"/>
            <w:noProof/>
            <w14:scene3d>
              <w14:camera w14:prst="orthographicFront"/>
              <w14:lightRig w14:rig="threePt" w14:dir="t">
                <w14:rot w14:lat="0" w14:lon="0" w14:rev="0"/>
              </w14:lightRig>
            </w14:scene3d>
          </w:rPr>
          <w:t>2.5</w:t>
        </w:r>
        <w:r w:rsidR="0064563D">
          <w:rPr>
            <w:rFonts w:eastAsiaTheme="minorEastAsia" w:cstheme="minorBidi"/>
            <w:b w:val="0"/>
            <w:noProof/>
            <w:kern w:val="0"/>
            <w:sz w:val="22"/>
            <w:szCs w:val="22"/>
            <w:lang w:eastAsia="nl-NL" w:bidi="ar-SA"/>
          </w:rPr>
          <w:tab/>
        </w:r>
        <w:r w:rsidR="0064563D" w:rsidRPr="00E95CCF">
          <w:rPr>
            <w:rStyle w:val="Hyperlink"/>
            <w:noProof/>
          </w:rPr>
          <w:t>Gekozen componenten</w:t>
        </w:r>
        <w:r w:rsidR="0064563D">
          <w:rPr>
            <w:noProof/>
            <w:webHidden/>
          </w:rPr>
          <w:tab/>
        </w:r>
        <w:r w:rsidR="0064563D">
          <w:rPr>
            <w:noProof/>
            <w:webHidden/>
          </w:rPr>
          <w:fldChar w:fldCharType="begin"/>
        </w:r>
        <w:r w:rsidR="0064563D">
          <w:rPr>
            <w:noProof/>
            <w:webHidden/>
          </w:rPr>
          <w:instrText xml:space="preserve"> PAGEREF _Toc343724204 \h </w:instrText>
        </w:r>
        <w:r w:rsidR="0064563D">
          <w:rPr>
            <w:noProof/>
            <w:webHidden/>
          </w:rPr>
        </w:r>
        <w:r w:rsidR="0064563D">
          <w:rPr>
            <w:noProof/>
            <w:webHidden/>
          </w:rPr>
          <w:fldChar w:fldCharType="separate"/>
        </w:r>
        <w:r w:rsidR="00BE5AC7">
          <w:rPr>
            <w:noProof/>
            <w:webHidden/>
          </w:rPr>
          <w:t>2-20</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05" w:history="1">
        <w:r w:rsidR="0064563D" w:rsidRPr="00E95CCF">
          <w:rPr>
            <w:rStyle w:val="Hyperlink"/>
            <w:noProof/>
            <w14:scene3d>
              <w14:camera w14:prst="orthographicFront"/>
              <w14:lightRig w14:rig="threePt" w14:dir="t">
                <w14:rot w14:lat="0" w14:lon="0" w14:rev="0"/>
              </w14:lightRig>
            </w14:scene3d>
          </w:rPr>
          <w:t>2.6</w:t>
        </w:r>
        <w:r w:rsidR="0064563D">
          <w:rPr>
            <w:rFonts w:eastAsiaTheme="minorEastAsia" w:cstheme="minorBidi"/>
            <w:b w:val="0"/>
            <w:noProof/>
            <w:kern w:val="0"/>
            <w:sz w:val="22"/>
            <w:szCs w:val="22"/>
            <w:lang w:eastAsia="nl-NL" w:bidi="ar-SA"/>
          </w:rPr>
          <w:tab/>
        </w:r>
        <w:r w:rsidR="0064563D" w:rsidRPr="00E95CCF">
          <w:rPr>
            <w:rStyle w:val="Hyperlink"/>
            <w:noProof/>
          </w:rPr>
          <w:t>Overige componenten</w:t>
        </w:r>
        <w:r w:rsidR="0064563D">
          <w:rPr>
            <w:noProof/>
            <w:webHidden/>
          </w:rPr>
          <w:tab/>
        </w:r>
        <w:r w:rsidR="0064563D">
          <w:rPr>
            <w:noProof/>
            <w:webHidden/>
          </w:rPr>
          <w:fldChar w:fldCharType="begin"/>
        </w:r>
        <w:r w:rsidR="0064563D">
          <w:rPr>
            <w:noProof/>
            <w:webHidden/>
          </w:rPr>
          <w:instrText xml:space="preserve"> PAGEREF _Toc343724205 \h </w:instrText>
        </w:r>
        <w:r w:rsidR="0064563D">
          <w:rPr>
            <w:noProof/>
            <w:webHidden/>
          </w:rPr>
        </w:r>
        <w:r w:rsidR="0064563D">
          <w:rPr>
            <w:noProof/>
            <w:webHidden/>
          </w:rPr>
          <w:fldChar w:fldCharType="separate"/>
        </w:r>
        <w:r w:rsidR="00BE5AC7">
          <w:rPr>
            <w:noProof/>
            <w:webHidden/>
          </w:rPr>
          <w:t>2-21</w:t>
        </w:r>
        <w:r w:rsidR="0064563D">
          <w:rPr>
            <w:noProof/>
            <w:webHidden/>
          </w:rPr>
          <w:fldChar w:fldCharType="end"/>
        </w:r>
      </w:hyperlink>
    </w:p>
    <w:p w:rsidR="0064563D" w:rsidRDefault="00DC3781">
      <w:pPr>
        <w:pStyle w:val="TOC1"/>
        <w:tabs>
          <w:tab w:val="left" w:pos="600"/>
          <w:tab w:val="right" w:leader="dot" w:pos="9344"/>
        </w:tabs>
        <w:rPr>
          <w:rFonts w:eastAsiaTheme="minorEastAsia" w:cstheme="minorBidi"/>
          <w:b w:val="0"/>
          <w:noProof/>
          <w:kern w:val="0"/>
          <w:sz w:val="22"/>
          <w:szCs w:val="22"/>
          <w:lang w:eastAsia="nl-NL" w:bidi="ar-SA"/>
        </w:rPr>
      </w:pPr>
      <w:hyperlink w:anchor="_Toc343724206" w:history="1">
        <w:r w:rsidR="0064563D" w:rsidRPr="00E95CCF">
          <w:rPr>
            <w:rStyle w:val="Hyperlink"/>
            <w:noProof/>
            <w14:scene3d>
              <w14:camera w14:prst="orthographicFront"/>
              <w14:lightRig w14:rig="threePt" w14:dir="t">
                <w14:rot w14:lat="0" w14:lon="0" w14:rev="0"/>
              </w14:lightRig>
            </w14:scene3d>
          </w:rPr>
          <w:t>3</w:t>
        </w:r>
        <w:r w:rsidR="0064563D">
          <w:rPr>
            <w:rFonts w:eastAsiaTheme="minorEastAsia" w:cstheme="minorBidi"/>
            <w:b w:val="0"/>
            <w:noProof/>
            <w:kern w:val="0"/>
            <w:sz w:val="22"/>
            <w:szCs w:val="22"/>
            <w:lang w:eastAsia="nl-NL" w:bidi="ar-SA"/>
          </w:rPr>
          <w:tab/>
        </w:r>
        <w:r w:rsidR="0064563D" w:rsidRPr="00E95CCF">
          <w:rPr>
            <w:rStyle w:val="Hyperlink"/>
            <w:noProof/>
          </w:rPr>
          <w:t>Ontwerp Software</w:t>
        </w:r>
        <w:r w:rsidR="0064563D">
          <w:rPr>
            <w:noProof/>
            <w:webHidden/>
          </w:rPr>
          <w:tab/>
        </w:r>
        <w:r w:rsidR="0064563D">
          <w:rPr>
            <w:noProof/>
            <w:webHidden/>
          </w:rPr>
          <w:fldChar w:fldCharType="begin"/>
        </w:r>
        <w:r w:rsidR="0064563D">
          <w:rPr>
            <w:noProof/>
            <w:webHidden/>
          </w:rPr>
          <w:instrText xml:space="preserve"> PAGEREF _Toc343724206 \h </w:instrText>
        </w:r>
        <w:r w:rsidR="0064563D">
          <w:rPr>
            <w:noProof/>
            <w:webHidden/>
          </w:rPr>
        </w:r>
        <w:r w:rsidR="0064563D">
          <w:rPr>
            <w:noProof/>
            <w:webHidden/>
          </w:rPr>
          <w:fldChar w:fldCharType="separate"/>
        </w:r>
        <w:r w:rsidR="00BE5AC7">
          <w:rPr>
            <w:noProof/>
            <w:webHidden/>
          </w:rPr>
          <w:t>3-23</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07" w:history="1">
        <w:r w:rsidR="0064563D" w:rsidRPr="00E95CCF">
          <w:rPr>
            <w:rStyle w:val="Hyperlink"/>
            <w:noProof/>
            <w14:scene3d>
              <w14:camera w14:prst="orthographicFront"/>
              <w14:lightRig w14:rig="threePt" w14:dir="t">
                <w14:rot w14:lat="0" w14:lon="0" w14:rev="0"/>
              </w14:lightRig>
            </w14:scene3d>
          </w:rPr>
          <w:t>3.1</w:t>
        </w:r>
        <w:r w:rsidR="0064563D">
          <w:rPr>
            <w:rFonts w:eastAsiaTheme="minorEastAsia" w:cstheme="minorBidi"/>
            <w:b w:val="0"/>
            <w:noProof/>
            <w:kern w:val="0"/>
            <w:sz w:val="22"/>
            <w:szCs w:val="22"/>
            <w:lang w:eastAsia="nl-NL" w:bidi="ar-SA"/>
          </w:rPr>
          <w:tab/>
        </w:r>
        <w:r w:rsidR="0064563D" w:rsidRPr="00E95CCF">
          <w:rPr>
            <w:rStyle w:val="Hyperlink"/>
            <w:noProof/>
          </w:rPr>
          <w:t>Firmware</w:t>
        </w:r>
        <w:r w:rsidR="0064563D">
          <w:rPr>
            <w:noProof/>
            <w:webHidden/>
          </w:rPr>
          <w:tab/>
        </w:r>
        <w:r w:rsidR="0064563D">
          <w:rPr>
            <w:noProof/>
            <w:webHidden/>
          </w:rPr>
          <w:fldChar w:fldCharType="begin"/>
        </w:r>
        <w:r w:rsidR="0064563D">
          <w:rPr>
            <w:noProof/>
            <w:webHidden/>
          </w:rPr>
          <w:instrText xml:space="preserve"> PAGEREF _Toc343724207 \h </w:instrText>
        </w:r>
        <w:r w:rsidR="0064563D">
          <w:rPr>
            <w:noProof/>
            <w:webHidden/>
          </w:rPr>
        </w:r>
        <w:r w:rsidR="0064563D">
          <w:rPr>
            <w:noProof/>
            <w:webHidden/>
          </w:rPr>
          <w:fldChar w:fldCharType="separate"/>
        </w:r>
        <w:r w:rsidR="00BE5AC7">
          <w:rPr>
            <w:noProof/>
            <w:webHidden/>
          </w:rPr>
          <w:t>3-23</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08" w:history="1">
        <w:r w:rsidR="0064563D" w:rsidRPr="00E95CCF">
          <w:rPr>
            <w:rStyle w:val="Hyperlink"/>
            <w:noProof/>
            <w14:scene3d>
              <w14:camera w14:prst="orthographicFront"/>
              <w14:lightRig w14:rig="threePt" w14:dir="t">
                <w14:rot w14:lat="0" w14:lon="0" w14:rev="0"/>
              </w14:lightRig>
            </w14:scene3d>
          </w:rPr>
          <w:t>3.1.1</w:t>
        </w:r>
        <w:r w:rsidR="0064563D">
          <w:rPr>
            <w:rFonts w:eastAsiaTheme="minorEastAsia" w:cstheme="minorBidi"/>
            <w:noProof/>
            <w:kern w:val="0"/>
            <w:sz w:val="22"/>
            <w:szCs w:val="22"/>
            <w:lang w:eastAsia="nl-NL" w:bidi="ar-SA"/>
          </w:rPr>
          <w:tab/>
        </w:r>
        <w:r w:rsidR="0064563D" w:rsidRPr="00E95CCF">
          <w:rPr>
            <w:rStyle w:val="Hyperlink"/>
            <w:noProof/>
          </w:rPr>
          <w:t>Opbouw</w:t>
        </w:r>
        <w:r w:rsidR="0064563D">
          <w:rPr>
            <w:noProof/>
            <w:webHidden/>
          </w:rPr>
          <w:tab/>
        </w:r>
        <w:r w:rsidR="0064563D">
          <w:rPr>
            <w:noProof/>
            <w:webHidden/>
          </w:rPr>
          <w:fldChar w:fldCharType="begin"/>
        </w:r>
        <w:r w:rsidR="0064563D">
          <w:rPr>
            <w:noProof/>
            <w:webHidden/>
          </w:rPr>
          <w:instrText xml:space="preserve"> PAGEREF _Toc343724208 \h </w:instrText>
        </w:r>
        <w:r w:rsidR="0064563D">
          <w:rPr>
            <w:noProof/>
            <w:webHidden/>
          </w:rPr>
        </w:r>
        <w:r w:rsidR="0064563D">
          <w:rPr>
            <w:noProof/>
            <w:webHidden/>
          </w:rPr>
          <w:fldChar w:fldCharType="separate"/>
        </w:r>
        <w:r w:rsidR="00BE5AC7">
          <w:rPr>
            <w:noProof/>
            <w:webHidden/>
          </w:rPr>
          <w:t>3-23</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09" w:history="1">
        <w:r w:rsidR="0064563D" w:rsidRPr="00E95CCF">
          <w:rPr>
            <w:rStyle w:val="Hyperlink"/>
            <w:noProof/>
            <w14:scene3d>
              <w14:camera w14:prst="orthographicFront"/>
              <w14:lightRig w14:rig="threePt" w14:dir="t">
                <w14:rot w14:lat="0" w14:lon="0" w14:rev="0"/>
              </w14:lightRig>
            </w14:scene3d>
          </w:rPr>
          <w:t>3.1.2</w:t>
        </w:r>
        <w:r w:rsidR="0064563D">
          <w:rPr>
            <w:rFonts w:eastAsiaTheme="minorEastAsia" w:cstheme="minorBidi"/>
            <w:noProof/>
            <w:kern w:val="0"/>
            <w:sz w:val="22"/>
            <w:szCs w:val="22"/>
            <w:lang w:eastAsia="nl-NL" w:bidi="ar-SA"/>
          </w:rPr>
          <w:tab/>
        </w:r>
        <w:r w:rsidR="0064563D" w:rsidRPr="00E95CCF">
          <w:rPr>
            <w:rStyle w:val="Hyperlink"/>
            <w:noProof/>
          </w:rPr>
          <w:t>Respiratie</w:t>
        </w:r>
        <w:r w:rsidR="0064563D">
          <w:rPr>
            <w:noProof/>
            <w:webHidden/>
          </w:rPr>
          <w:tab/>
        </w:r>
        <w:r w:rsidR="0064563D">
          <w:rPr>
            <w:noProof/>
            <w:webHidden/>
          </w:rPr>
          <w:fldChar w:fldCharType="begin"/>
        </w:r>
        <w:r w:rsidR="0064563D">
          <w:rPr>
            <w:noProof/>
            <w:webHidden/>
          </w:rPr>
          <w:instrText xml:space="preserve"> PAGEREF _Toc343724209 \h </w:instrText>
        </w:r>
        <w:r w:rsidR="0064563D">
          <w:rPr>
            <w:noProof/>
            <w:webHidden/>
          </w:rPr>
        </w:r>
        <w:r w:rsidR="0064563D">
          <w:rPr>
            <w:noProof/>
            <w:webHidden/>
          </w:rPr>
          <w:fldChar w:fldCharType="separate"/>
        </w:r>
        <w:r w:rsidR="00BE5AC7">
          <w:rPr>
            <w:noProof/>
            <w:webHidden/>
          </w:rPr>
          <w:t>3-24</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10" w:history="1">
        <w:r w:rsidR="0064563D" w:rsidRPr="00E95CCF">
          <w:rPr>
            <w:rStyle w:val="Hyperlink"/>
            <w:noProof/>
            <w14:scene3d>
              <w14:camera w14:prst="orthographicFront"/>
              <w14:lightRig w14:rig="threePt" w14:dir="t">
                <w14:rot w14:lat="0" w14:lon="0" w14:rev="0"/>
              </w14:lightRig>
            </w14:scene3d>
          </w:rPr>
          <w:t>3.1.3</w:t>
        </w:r>
        <w:r w:rsidR="0064563D">
          <w:rPr>
            <w:rFonts w:eastAsiaTheme="minorEastAsia" w:cstheme="minorBidi"/>
            <w:noProof/>
            <w:kern w:val="0"/>
            <w:sz w:val="22"/>
            <w:szCs w:val="22"/>
            <w:lang w:eastAsia="nl-NL" w:bidi="ar-SA"/>
          </w:rPr>
          <w:tab/>
        </w:r>
        <w:r w:rsidR="0064563D" w:rsidRPr="00E95CCF">
          <w:rPr>
            <w:rStyle w:val="Hyperlink"/>
            <w:noProof/>
          </w:rPr>
          <w:t>ECG</w:t>
        </w:r>
        <w:r w:rsidR="0064563D">
          <w:rPr>
            <w:noProof/>
            <w:webHidden/>
          </w:rPr>
          <w:tab/>
        </w:r>
        <w:r w:rsidR="0064563D">
          <w:rPr>
            <w:noProof/>
            <w:webHidden/>
          </w:rPr>
          <w:fldChar w:fldCharType="begin"/>
        </w:r>
        <w:r w:rsidR="0064563D">
          <w:rPr>
            <w:noProof/>
            <w:webHidden/>
          </w:rPr>
          <w:instrText xml:space="preserve"> PAGEREF _Toc343724210 \h </w:instrText>
        </w:r>
        <w:r w:rsidR="0064563D">
          <w:rPr>
            <w:noProof/>
            <w:webHidden/>
          </w:rPr>
        </w:r>
        <w:r w:rsidR="0064563D">
          <w:rPr>
            <w:noProof/>
            <w:webHidden/>
          </w:rPr>
          <w:fldChar w:fldCharType="separate"/>
        </w:r>
        <w:r w:rsidR="00BE5AC7">
          <w:rPr>
            <w:noProof/>
            <w:webHidden/>
          </w:rPr>
          <w:t>3-24</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11" w:history="1">
        <w:r w:rsidR="0064563D" w:rsidRPr="00E95CCF">
          <w:rPr>
            <w:rStyle w:val="Hyperlink"/>
            <w:noProof/>
            <w14:scene3d>
              <w14:camera w14:prst="orthographicFront"/>
              <w14:lightRig w14:rig="threePt" w14:dir="t">
                <w14:rot w14:lat="0" w14:lon="0" w14:rev="0"/>
              </w14:lightRig>
            </w14:scene3d>
          </w:rPr>
          <w:t>3.1.4</w:t>
        </w:r>
        <w:r w:rsidR="0064563D">
          <w:rPr>
            <w:rFonts w:eastAsiaTheme="minorEastAsia" w:cstheme="minorBidi"/>
            <w:noProof/>
            <w:kern w:val="0"/>
            <w:sz w:val="22"/>
            <w:szCs w:val="22"/>
            <w:lang w:eastAsia="nl-NL" w:bidi="ar-SA"/>
          </w:rPr>
          <w:tab/>
        </w:r>
        <w:r w:rsidR="0064563D" w:rsidRPr="00E95CCF">
          <w:rPr>
            <w:rStyle w:val="Hyperlink"/>
            <w:noProof/>
          </w:rPr>
          <w:t>Style Guide</w:t>
        </w:r>
        <w:r w:rsidR="0064563D">
          <w:rPr>
            <w:noProof/>
            <w:webHidden/>
          </w:rPr>
          <w:tab/>
        </w:r>
        <w:r w:rsidR="0064563D">
          <w:rPr>
            <w:noProof/>
            <w:webHidden/>
          </w:rPr>
          <w:fldChar w:fldCharType="begin"/>
        </w:r>
        <w:r w:rsidR="0064563D">
          <w:rPr>
            <w:noProof/>
            <w:webHidden/>
          </w:rPr>
          <w:instrText xml:space="preserve"> PAGEREF _Toc343724211 \h </w:instrText>
        </w:r>
        <w:r w:rsidR="0064563D">
          <w:rPr>
            <w:noProof/>
            <w:webHidden/>
          </w:rPr>
        </w:r>
        <w:r w:rsidR="0064563D">
          <w:rPr>
            <w:noProof/>
            <w:webHidden/>
          </w:rPr>
          <w:fldChar w:fldCharType="separate"/>
        </w:r>
        <w:r w:rsidR="00BE5AC7">
          <w:rPr>
            <w:noProof/>
            <w:webHidden/>
          </w:rPr>
          <w:t>3-24</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12" w:history="1">
        <w:r w:rsidR="0064563D" w:rsidRPr="00E95CCF">
          <w:rPr>
            <w:rStyle w:val="Hyperlink"/>
            <w:noProof/>
            <w14:scene3d>
              <w14:camera w14:prst="orthographicFront"/>
              <w14:lightRig w14:rig="threePt" w14:dir="t">
                <w14:rot w14:lat="0" w14:lon="0" w14:rev="0"/>
              </w14:lightRig>
            </w14:scene3d>
          </w:rPr>
          <w:t>3.2</w:t>
        </w:r>
        <w:r w:rsidR="0064563D">
          <w:rPr>
            <w:rFonts w:eastAsiaTheme="minorEastAsia" w:cstheme="minorBidi"/>
            <w:b w:val="0"/>
            <w:noProof/>
            <w:kern w:val="0"/>
            <w:sz w:val="22"/>
            <w:szCs w:val="22"/>
            <w:lang w:eastAsia="nl-NL" w:bidi="ar-SA"/>
          </w:rPr>
          <w:tab/>
        </w:r>
        <w:r w:rsidR="0064563D" w:rsidRPr="00E95CCF">
          <w:rPr>
            <w:rStyle w:val="Hyperlink"/>
            <w:noProof/>
          </w:rPr>
          <w:t>PC-Software</w:t>
        </w:r>
        <w:r w:rsidR="0064563D">
          <w:rPr>
            <w:noProof/>
            <w:webHidden/>
          </w:rPr>
          <w:tab/>
        </w:r>
        <w:r w:rsidR="0064563D">
          <w:rPr>
            <w:noProof/>
            <w:webHidden/>
          </w:rPr>
          <w:fldChar w:fldCharType="begin"/>
        </w:r>
        <w:r w:rsidR="0064563D">
          <w:rPr>
            <w:noProof/>
            <w:webHidden/>
          </w:rPr>
          <w:instrText xml:space="preserve"> PAGEREF _Toc343724212 \h </w:instrText>
        </w:r>
        <w:r w:rsidR="0064563D">
          <w:rPr>
            <w:noProof/>
            <w:webHidden/>
          </w:rPr>
        </w:r>
        <w:r w:rsidR="0064563D">
          <w:rPr>
            <w:noProof/>
            <w:webHidden/>
          </w:rPr>
          <w:fldChar w:fldCharType="separate"/>
        </w:r>
        <w:r w:rsidR="00BE5AC7">
          <w:rPr>
            <w:noProof/>
            <w:webHidden/>
          </w:rPr>
          <w:t>3-25</w:t>
        </w:r>
        <w:r w:rsidR="0064563D">
          <w:rPr>
            <w:noProof/>
            <w:webHidden/>
          </w:rPr>
          <w:fldChar w:fldCharType="end"/>
        </w:r>
      </w:hyperlink>
    </w:p>
    <w:p w:rsidR="0064563D" w:rsidRDefault="00DC3781">
      <w:pPr>
        <w:pStyle w:val="TOC1"/>
        <w:tabs>
          <w:tab w:val="left" w:pos="600"/>
          <w:tab w:val="right" w:leader="dot" w:pos="9344"/>
        </w:tabs>
        <w:rPr>
          <w:rFonts w:eastAsiaTheme="minorEastAsia" w:cstheme="minorBidi"/>
          <w:b w:val="0"/>
          <w:noProof/>
          <w:kern w:val="0"/>
          <w:sz w:val="22"/>
          <w:szCs w:val="22"/>
          <w:lang w:eastAsia="nl-NL" w:bidi="ar-SA"/>
        </w:rPr>
      </w:pPr>
      <w:hyperlink w:anchor="_Toc343724213" w:history="1">
        <w:r w:rsidR="0064563D" w:rsidRPr="00E95CCF">
          <w:rPr>
            <w:rStyle w:val="Hyperlink"/>
            <w:noProof/>
            <w14:scene3d>
              <w14:camera w14:prst="orthographicFront"/>
              <w14:lightRig w14:rig="threePt" w14:dir="t">
                <w14:rot w14:lat="0" w14:lon="0" w14:rev="0"/>
              </w14:lightRig>
            </w14:scene3d>
          </w:rPr>
          <w:t>4</w:t>
        </w:r>
        <w:r w:rsidR="0064563D">
          <w:rPr>
            <w:rFonts w:eastAsiaTheme="minorEastAsia" w:cstheme="minorBidi"/>
            <w:b w:val="0"/>
            <w:noProof/>
            <w:kern w:val="0"/>
            <w:sz w:val="22"/>
            <w:szCs w:val="22"/>
            <w:lang w:eastAsia="nl-NL" w:bidi="ar-SA"/>
          </w:rPr>
          <w:tab/>
        </w:r>
        <w:r w:rsidR="0064563D" w:rsidRPr="00E95CCF">
          <w:rPr>
            <w:rStyle w:val="Hyperlink"/>
            <w:noProof/>
          </w:rPr>
          <w:t>Resultaten</w:t>
        </w:r>
        <w:r w:rsidR="0064563D">
          <w:rPr>
            <w:noProof/>
            <w:webHidden/>
          </w:rPr>
          <w:tab/>
        </w:r>
        <w:r w:rsidR="0064563D">
          <w:rPr>
            <w:noProof/>
            <w:webHidden/>
          </w:rPr>
          <w:fldChar w:fldCharType="begin"/>
        </w:r>
        <w:r w:rsidR="0064563D">
          <w:rPr>
            <w:noProof/>
            <w:webHidden/>
          </w:rPr>
          <w:instrText xml:space="preserve"> PAGEREF _Toc343724213 \h </w:instrText>
        </w:r>
        <w:r w:rsidR="0064563D">
          <w:rPr>
            <w:noProof/>
            <w:webHidden/>
          </w:rPr>
        </w:r>
        <w:r w:rsidR="0064563D">
          <w:rPr>
            <w:noProof/>
            <w:webHidden/>
          </w:rPr>
          <w:fldChar w:fldCharType="separate"/>
        </w:r>
        <w:r w:rsidR="00BE5AC7">
          <w:rPr>
            <w:noProof/>
            <w:webHidden/>
          </w:rPr>
          <w:t>4-26</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14" w:history="1">
        <w:r w:rsidR="0064563D" w:rsidRPr="00E95CCF">
          <w:rPr>
            <w:rStyle w:val="Hyperlink"/>
            <w:noProof/>
            <w14:scene3d>
              <w14:camera w14:prst="orthographicFront"/>
              <w14:lightRig w14:rig="threePt" w14:dir="t">
                <w14:rot w14:lat="0" w14:lon="0" w14:rev="0"/>
              </w14:lightRig>
            </w14:scene3d>
          </w:rPr>
          <w:t>4.1</w:t>
        </w:r>
        <w:r w:rsidR="0064563D">
          <w:rPr>
            <w:rFonts w:eastAsiaTheme="minorEastAsia" w:cstheme="minorBidi"/>
            <w:b w:val="0"/>
            <w:noProof/>
            <w:kern w:val="0"/>
            <w:sz w:val="22"/>
            <w:szCs w:val="22"/>
            <w:lang w:eastAsia="nl-NL" w:bidi="ar-SA"/>
          </w:rPr>
          <w:tab/>
        </w:r>
        <w:r w:rsidR="0064563D" w:rsidRPr="00E95CCF">
          <w:rPr>
            <w:rStyle w:val="Hyperlink"/>
            <w:noProof/>
          </w:rPr>
          <w:t>De opdracht</w:t>
        </w:r>
        <w:r w:rsidR="0064563D">
          <w:rPr>
            <w:noProof/>
            <w:webHidden/>
          </w:rPr>
          <w:tab/>
        </w:r>
        <w:r w:rsidR="0064563D">
          <w:rPr>
            <w:noProof/>
            <w:webHidden/>
          </w:rPr>
          <w:fldChar w:fldCharType="begin"/>
        </w:r>
        <w:r w:rsidR="0064563D">
          <w:rPr>
            <w:noProof/>
            <w:webHidden/>
          </w:rPr>
          <w:instrText xml:space="preserve"> PAGEREF _Toc343724214 \h </w:instrText>
        </w:r>
        <w:r w:rsidR="0064563D">
          <w:rPr>
            <w:noProof/>
            <w:webHidden/>
          </w:rPr>
        </w:r>
        <w:r w:rsidR="0064563D">
          <w:rPr>
            <w:noProof/>
            <w:webHidden/>
          </w:rPr>
          <w:fldChar w:fldCharType="separate"/>
        </w:r>
        <w:r w:rsidR="00BE5AC7">
          <w:rPr>
            <w:noProof/>
            <w:webHidden/>
          </w:rPr>
          <w:t>4-26</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15" w:history="1">
        <w:r w:rsidR="0064563D" w:rsidRPr="00E95CCF">
          <w:rPr>
            <w:rStyle w:val="Hyperlink"/>
            <w:noProof/>
            <w14:scene3d>
              <w14:camera w14:prst="orthographicFront"/>
              <w14:lightRig w14:rig="threePt" w14:dir="t">
                <w14:rot w14:lat="0" w14:lon="0" w14:rev="0"/>
              </w14:lightRig>
            </w14:scene3d>
          </w:rPr>
          <w:t>4.1.1</w:t>
        </w:r>
        <w:r w:rsidR="0064563D">
          <w:rPr>
            <w:rFonts w:eastAsiaTheme="minorEastAsia" w:cstheme="minorBidi"/>
            <w:noProof/>
            <w:kern w:val="0"/>
            <w:sz w:val="22"/>
            <w:szCs w:val="22"/>
            <w:lang w:eastAsia="nl-NL" w:bidi="ar-SA"/>
          </w:rPr>
          <w:tab/>
        </w:r>
        <w:r w:rsidR="0064563D" w:rsidRPr="00E95CCF">
          <w:rPr>
            <w:rStyle w:val="Hyperlink"/>
            <w:noProof/>
          </w:rPr>
          <w:t>Minimale eisen</w:t>
        </w:r>
        <w:r w:rsidR="0064563D">
          <w:rPr>
            <w:noProof/>
            <w:webHidden/>
          </w:rPr>
          <w:tab/>
        </w:r>
        <w:r w:rsidR="0064563D">
          <w:rPr>
            <w:noProof/>
            <w:webHidden/>
          </w:rPr>
          <w:fldChar w:fldCharType="begin"/>
        </w:r>
        <w:r w:rsidR="0064563D">
          <w:rPr>
            <w:noProof/>
            <w:webHidden/>
          </w:rPr>
          <w:instrText xml:space="preserve"> PAGEREF _Toc343724215 \h </w:instrText>
        </w:r>
        <w:r w:rsidR="0064563D">
          <w:rPr>
            <w:noProof/>
            <w:webHidden/>
          </w:rPr>
        </w:r>
        <w:r w:rsidR="0064563D">
          <w:rPr>
            <w:noProof/>
            <w:webHidden/>
          </w:rPr>
          <w:fldChar w:fldCharType="separate"/>
        </w:r>
        <w:r w:rsidR="00BE5AC7">
          <w:rPr>
            <w:noProof/>
            <w:webHidden/>
          </w:rPr>
          <w:t>4-26</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16" w:history="1">
        <w:r w:rsidR="0064563D" w:rsidRPr="00E95CCF">
          <w:rPr>
            <w:rStyle w:val="Hyperlink"/>
            <w:noProof/>
            <w14:scene3d>
              <w14:camera w14:prst="orthographicFront"/>
              <w14:lightRig w14:rig="threePt" w14:dir="t">
                <w14:rot w14:lat="0" w14:lon="0" w14:rev="0"/>
              </w14:lightRig>
            </w14:scene3d>
          </w:rPr>
          <w:t>4.1.2</w:t>
        </w:r>
        <w:r w:rsidR="0064563D">
          <w:rPr>
            <w:rFonts w:eastAsiaTheme="minorEastAsia" w:cstheme="minorBidi"/>
            <w:noProof/>
            <w:kern w:val="0"/>
            <w:sz w:val="22"/>
            <w:szCs w:val="22"/>
            <w:lang w:eastAsia="nl-NL" w:bidi="ar-SA"/>
          </w:rPr>
          <w:tab/>
        </w:r>
        <w:r w:rsidR="0064563D" w:rsidRPr="00E95CCF">
          <w:rPr>
            <w:rStyle w:val="Hyperlink"/>
            <w:noProof/>
          </w:rPr>
          <w:t>Conclusie</w:t>
        </w:r>
        <w:r w:rsidR="0064563D">
          <w:rPr>
            <w:noProof/>
            <w:webHidden/>
          </w:rPr>
          <w:tab/>
        </w:r>
        <w:r w:rsidR="0064563D">
          <w:rPr>
            <w:noProof/>
            <w:webHidden/>
          </w:rPr>
          <w:fldChar w:fldCharType="begin"/>
        </w:r>
        <w:r w:rsidR="0064563D">
          <w:rPr>
            <w:noProof/>
            <w:webHidden/>
          </w:rPr>
          <w:instrText xml:space="preserve"> PAGEREF _Toc343724216 \h </w:instrText>
        </w:r>
        <w:r w:rsidR="0064563D">
          <w:rPr>
            <w:noProof/>
            <w:webHidden/>
          </w:rPr>
        </w:r>
        <w:r w:rsidR="0064563D">
          <w:rPr>
            <w:noProof/>
            <w:webHidden/>
          </w:rPr>
          <w:fldChar w:fldCharType="separate"/>
        </w:r>
        <w:r w:rsidR="00BE5AC7">
          <w:rPr>
            <w:noProof/>
            <w:webHidden/>
          </w:rPr>
          <w:t>4-26</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17" w:history="1">
        <w:r w:rsidR="0064563D" w:rsidRPr="00E95CCF">
          <w:rPr>
            <w:rStyle w:val="Hyperlink"/>
            <w:noProof/>
            <w14:scene3d>
              <w14:camera w14:prst="orthographicFront"/>
              <w14:lightRig w14:rig="threePt" w14:dir="t">
                <w14:rot w14:lat="0" w14:lon="0" w14:rev="0"/>
              </w14:lightRig>
            </w14:scene3d>
          </w:rPr>
          <w:t>4.2</w:t>
        </w:r>
        <w:r w:rsidR="0064563D">
          <w:rPr>
            <w:rFonts w:eastAsiaTheme="minorEastAsia" w:cstheme="minorBidi"/>
            <w:b w:val="0"/>
            <w:noProof/>
            <w:kern w:val="0"/>
            <w:sz w:val="22"/>
            <w:szCs w:val="22"/>
            <w:lang w:eastAsia="nl-NL" w:bidi="ar-SA"/>
          </w:rPr>
          <w:tab/>
        </w:r>
        <w:r w:rsidR="0064563D" w:rsidRPr="00E95CCF">
          <w:rPr>
            <w:rStyle w:val="Hyperlink"/>
            <w:noProof/>
          </w:rPr>
          <w:t>Aanbevelingen</w:t>
        </w:r>
        <w:r w:rsidR="0064563D">
          <w:rPr>
            <w:noProof/>
            <w:webHidden/>
          </w:rPr>
          <w:tab/>
        </w:r>
        <w:r w:rsidR="0064563D">
          <w:rPr>
            <w:noProof/>
            <w:webHidden/>
          </w:rPr>
          <w:fldChar w:fldCharType="begin"/>
        </w:r>
        <w:r w:rsidR="0064563D">
          <w:rPr>
            <w:noProof/>
            <w:webHidden/>
          </w:rPr>
          <w:instrText xml:space="preserve"> PAGEREF _Toc343724217 \h </w:instrText>
        </w:r>
        <w:r w:rsidR="0064563D">
          <w:rPr>
            <w:noProof/>
            <w:webHidden/>
          </w:rPr>
        </w:r>
        <w:r w:rsidR="0064563D">
          <w:rPr>
            <w:noProof/>
            <w:webHidden/>
          </w:rPr>
          <w:fldChar w:fldCharType="separate"/>
        </w:r>
        <w:r w:rsidR="00BE5AC7">
          <w:rPr>
            <w:noProof/>
            <w:webHidden/>
          </w:rPr>
          <w:t>4-27</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18" w:history="1">
        <w:r w:rsidR="0064563D" w:rsidRPr="00E95CCF">
          <w:rPr>
            <w:rStyle w:val="Hyperlink"/>
            <w:noProof/>
            <w14:scene3d>
              <w14:camera w14:prst="orthographicFront"/>
              <w14:lightRig w14:rig="threePt" w14:dir="t">
                <w14:rot w14:lat="0" w14:lon="0" w14:rev="0"/>
              </w14:lightRig>
            </w14:scene3d>
          </w:rPr>
          <w:t>4.2.1</w:t>
        </w:r>
        <w:r w:rsidR="0064563D">
          <w:rPr>
            <w:rFonts w:eastAsiaTheme="minorEastAsia" w:cstheme="minorBidi"/>
            <w:noProof/>
            <w:kern w:val="0"/>
            <w:sz w:val="22"/>
            <w:szCs w:val="22"/>
            <w:lang w:eastAsia="nl-NL" w:bidi="ar-SA"/>
          </w:rPr>
          <w:tab/>
        </w:r>
        <w:r w:rsidR="0064563D" w:rsidRPr="00E95CCF">
          <w:rPr>
            <w:rStyle w:val="Hyperlink"/>
            <w:noProof/>
          </w:rPr>
          <w:t>Hardware aanbevelingen</w:t>
        </w:r>
        <w:r w:rsidR="0064563D">
          <w:rPr>
            <w:noProof/>
            <w:webHidden/>
          </w:rPr>
          <w:tab/>
        </w:r>
        <w:r w:rsidR="0064563D">
          <w:rPr>
            <w:noProof/>
            <w:webHidden/>
          </w:rPr>
          <w:fldChar w:fldCharType="begin"/>
        </w:r>
        <w:r w:rsidR="0064563D">
          <w:rPr>
            <w:noProof/>
            <w:webHidden/>
          </w:rPr>
          <w:instrText xml:space="preserve"> PAGEREF _Toc343724218 \h </w:instrText>
        </w:r>
        <w:r w:rsidR="0064563D">
          <w:rPr>
            <w:noProof/>
            <w:webHidden/>
          </w:rPr>
        </w:r>
        <w:r w:rsidR="0064563D">
          <w:rPr>
            <w:noProof/>
            <w:webHidden/>
          </w:rPr>
          <w:fldChar w:fldCharType="separate"/>
        </w:r>
        <w:r w:rsidR="00BE5AC7">
          <w:rPr>
            <w:noProof/>
            <w:webHidden/>
          </w:rPr>
          <w:t>4-27</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19" w:history="1">
        <w:r w:rsidR="0064563D" w:rsidRPr="00E95CCF">
          <w:rPr>
            <w:rStyle w:val="Hyperlink"/>
            <w:noProof/>
            <w14:scene3d>
              <w14:camera w14:prst="orthographicFront"/>
              <w14:lightRig w14:rig="threePt" w14:dir="t">
                <w14:rot w14:lat="0" w14:lon="0" w14:rev="0"/>
              </w14:lightRig>
            </w14:scene3d>
          </w:rPr>
          <w:t>4.2.2</w:t>
        </w:r>
        <w:r w:rsidR="0064563D">
          <w:rPr>
            <w:rFonts w:eastAsiaTheme="minorEastAsia" w:cstheme="minorBidi"/>
            <w:noProof/>
            <w:kern w:val="0"/>
            <w:sz w:val="22"/>
            <w:szCs w:val="22"/>
            <w:lang w:eastAsia="nl-NL" w:bidi="ar-SA"/>
          </w:rPr>
          <w:tab/>
        </w:r>
        <w:r w:rsidR="0064563D" w:rsidRPr="00E95CCF">
          <w:rPr>
            <w:rStyle w:val="Hyperlink"/>
            <w:noProof/>
          </w:rPr>
          <w:t>Fouten in (ontwikkeling van) prototype</w:t>
        </w:r>
        <w:r w:rsidR="0064563D">
          <w:rPr>
            <w:noProof/>
            <w:webHidden/>
          </w:rPr>
          <w:tab/>
        </w:r>
        <w:r w:rsidR="0064563D">
          <w:rPr>
            <w:noProof/>
            <w:webHidden/>
          </w:rPr>
          <w:fldChar w:fldCharType="begin"/>
        </w:r>
        <w:r w:rsidR="0064563D">
          <w:rPr>
            <w:noProof/>
            <w:webHidden/>
          </w:rPr>
          <w:instrText xml:space="preserve"> PAGEREF _Toc343724219 \h </w:instrText>
        </w:r>
        <w:r w:rsidR="0064563D">
          <w:rPr>
            <w:noProof/>
            <w:webHidden/>
          </w:rPr>
        </w:r>
        <w:r w:rsidR="0064563D">
          <w:rPr>
            <w:noProof/>
            <w:webHidden/>
          </w:rPr>
          <w:fldChar w:fldCharType="separate"/>
        </w:r>
        <w:r w:rsidR="00BE5AC7">
          <w:rPr>
            <w:noProof/>
            <w:webHidden/>
          </w:rPr>
          <w:t>4-28</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20" w:history="1">
        <w:r w:rsidR="0064563D" w:rsidRPr="00E95CCF">
          <w:rPr>
            <w:rStyle w:val="Hyperlink"/>
            <w:noProof/>
            <w14:scene3d>
              <w14:camera w14:prst="orthographicFront"/>
              <w14:lightRig w14:rig="threePt" w14:dir="t">
                <w14:rot w14:lat="0" w14:lon="0" w14:rev="0"/>
              </w14:lightRig>
            </w14:scene3d>
          </w:rPr>
          <w:t>4.2.3</w:t>
        </w:r>
        <w:r w:rsidR="0064563D">
          <w:rPr>
            <w:rFonts w:eastAsiaTheme="minorEastAsia" w:cstheme="minorBidi"/>
            <w:noProof/>
            <w:kern w:val="0"/>
            <w:sz w:val="22"/>
            <w:szCs w:val="22"/>
            <w:lang w:eastAsia="nl-NL" w:bidi="ar-SA"/>
          </w:rPr>
          <w:tab/>
        </w:r>
        <w:r w:rsidR="0064563D" w:rsidRPr="00E95CCF">
          <w:rPr>
            <w:rStyle w:val="Hyperlink"/>
            <w:noProof/>
          </w:rPr>
          <w:t>Software aanbevelingen</w:t>
        </w:r>
        <w:r w:rsidR="0064563D">
          <w:rPr>
            <w:noProof/>
            <w:webHidden/>
          </w:rPr>
          <w:tab/>
        </w:r>
        <w:r w:rsidR="0064563D">
          <w:rPr>
            <w:noProof/>
            <w:webHidden/>
          </w:rPr>
          <w:fldChar w:fldCharType="begin"/>
        </w:r>
        <w:r w:rsidR="0064563D">
          <w:rPr>
            <w:noProof/>
            <w:webHidden/>
          </w:rPr>
          <w:instrText xml:space="preserve"> PAGEREF _Toc343724220 \h </w:instrText>
        </w:r>
        <w:r w:rsidR="0064563D">
          <w:rPr>
            <w:noProof/>
            <w:webHidden/>
          </w:rPr>
        </w:r>
        <w:r w:rsidR="0064563D">
          <w:rPr>
            <w:noProof/>
            <w:webHidden/>
          </w:rPr>
          <w:fldChar w:fldCharType="separate"/>
        </w:r>
        <w:r w:rsidR="00BE5AC7">
          <w:rPr>
            <w:noProof/>
            <w:webHidden/>
          </w:rPr>
          <w:t>4-28</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21" w:history="1">
        <w:r w:rsidR="0064563D" w:rsidRPr="00E95CCF">
          <w:rPr>
            <w:rStyle w:val="Hyperlink"/>
            <w:noProof/>
            <w14:scene3d>
              <w14:camera w14:prst="orthographicFront"/>
              <w14:lightRig w14:rig="threePt" w14:dir="t">
                <w14:rot w14:lat="0" w14:lon="0" w14:rev="0"/>
              </w14:lightRig>
            </w14:scene3d>
          </w:rPr>
          <w:t>4.2.4</w:t>
        </w:r>
        <w:r w:rsidR="0064563D">
          <w:rPr>
            <w:rFonts w:eastAsiaTheme="minorEastAsia" w:cstheme="minorBidi"/>
            <w:noProof/>
            <w:kern w:val="0"/>
            <w:sz w:val="22"/>
            <w:szCs w:val="22"/>
            <w:lang w:eastAsia="nl-NL" w:bidi="ar-SA"/>
          </w:rPr>
          <w:tab/>
        </w:r>
        <w:r w:rsidR="0064563D" w:rsidRPr="00E95CCF">
          <w:rPr>
            <w:rStyle w:val="Hyperlink"/>
            <w:noProof/>
          </w:rPr>
          <w:t>Nog te testen</w:t>
        </w:r>
        <w:r w:rsidR="0064563D">
          <w:rPr>
            <w:noProof/>
            <w:webHidden/>
          </w:rPr>
          <w:tab/>
        </w:r>
        <w:r w:rsidR="0064563D">
          <w:rPr>
            <w:noProof/>
            <w:webHidden/>
          </w:rPr>
          <w:fldChar w:fldCharType="begin"/>
        </w:r>
        <w:r w:rsidR="0064563D">
          <w:rPr>
            <w:noProof/>
            <w:webHidden/>
          </w:rPr>
          <w:instrText xml:space="preserve"> PAGEREF _Toc343724221 \h </w:instrText>
        </w:r>
        <w:r w:rsidR="0064563D">
          <w:rPr>
            <w:noProof/>
            <w:webHidden/>
          </w:rPr>
        </w:r>
        <w:r w:rsidR="0064563D">
          <w:rPr>
            <w:noProof/>
            <w:webHidden/>
          </w:rPr>
          <w:fldChar w:fldCharType="separate"/>
        </w:r>
        <w:r w:rsidR="00BE5AC7">
          <w:rPr>
            <w:noProof/>
            <w:webHidden/>
          </w:rPr>
          <w:t>4-29</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22" w:history="1">
        <w:r w:rsidR="0064563D" w:rsidRPr="00E95CCF">
          <w:rPr>
            <w:rStyle w:val="Hyperlink"/>
            <w:noProof/>
            <w14:scene3d>
              <w14:camera w14:prst="orthographicFront"/>
              <w14:lightRig w14:rig="threePt" w14:dir="t">
                <w14:rot w14:lat="0" w14:lon="0" w14:rev="0"/>
              </w14:lightRig>
            </w14:scene3d>
          </w:rPr>
          <w:t>4.2.5</w:t>
        </w:r>
        <w:r w:rsidR="0064563D">
          <w:rPr>
            <w:rFonts w:eastAsiaTheme="minorEastAsia" w:cstheme="minorBidi"/>
            <w:noProof/>
            <w:kern w:val="0"/>
            <w:sz w:val="22"/>
            <w:szCs w:val="22"/>
            <w:lang w:eastAsia="nl-NL" w:bidi="ar-SA"/>
          </w:rPr>
          <w:tab/>
        </w:r>
        <w:r w:rsidR="0064563D" w:rsidRPr="00E95CCF">
          <w:rPr>
            <w:rStyle w:val="Hyperlink"/>
            <w:noProof/>
          </w:rPr>
          <w:t>Overwegingen</w:t>
        </w:r>
        <w:r w:rsidR="0064563D">
          <w:rPr>
            <w:noProof/>
            <w:webHidden/>
          </w:rPr>
          <w:tab/>
        </w:r>
        <w:r w:rsidR="0064563D">
          <w:rPr>
            <w:noProof/>
            <w:webHidden/>
          </w:rPr>
          <w:fldChar w:fldCharType="begin"/>
        </w:r>
        <w:r w:rsidR="0064563D">
          <w:rPr>
            <w:noProof/>
            <w:webHidden/>
          </w:rPr>
          <w:instrText xml:space="preserve"> PAGEREF _Toc343724222 \h </w:instrText>
        </w:r>
        <w:r w:rsidR="0064563D">
          <w:rPr>
            <w:noProof/>
            <w:webHidden/>
          </w:rPr>
        </w:r>
        <w:r w:rsidR="0064563D">
          <w:rPr>
            <w:noProof/>
            <w:webHidden/>
          </w:rPr>
          <w:fldChar w:fldCharType="separate"/>
        </w:r>
        <w:r w:rsidR="00BE5AC7">
          <w:rPr>
            <w:noProof/>
            <w:webHidden/>
          </w:rPr>
          <w:t>4-29</w:t>
        </w:r>
        <w:r w:rsidR="0064563D">
          <w:rPr>
            <w:noProof/>
            <w:webHidden/>
          </w:rPr>
          <w:fldChar w:fldCharType="end"/>
        </w:r>
      </w:hyperlink>
    </w:p>
    <w:p w:rsidR="0064563D" w:rsidRDefault="00DC3781">
      <w:pPr>
        <w:pStyle w:val="TOC1"/>
        <w:tabs>
          <w:tab w:val="left" w:pos="600"/>
          <w:tab w:val="right" w:leader="dot" w:pos="9344"/>
        </w:tabs>
        <w:rPr>
          <w:rFonts w:eastAsiaTheme="minorEastAsia" w:cstheme="minorBidi"/>
          <w:b w:val="0"/>
          <w:noProof/>
          <w:kern w:val="0"/>
          <w:sz w:val="22"/>
          <w:szCs w:val="22"/>
          <w:lang w:eastAsia="nl-NL" w:bidi="ar-SA"/>
        </w:rPr>
      </w:pPr>
      <w:hyperlink w:anchor="_Toc343724223" w:history="1">
        <w:r w:rsidR="0064563D" w:rsidRPr="00E95CCF">
          <w:rPr>
            <w:rStyle w:val="Hyperlink"/>
            <w:noProof/>
            <w14:scene3d>
              <w14:camera w14:prst="orthographicFront"/>
              <w14:lightRig w14:rig="threePt" w14:dir="t">
                <w14:rot w14:lat="0" w14:lon="0" w14:rev="0"/>
              </w14:lightRig>
            </w14:scene3d>
          </w:rPr>
          <w:t>5</w:t>
        </w:r>
        <w:r w:rsidR="0064563D">
          <w:rPr>
            <w:rFonts w:eastAsiaTheme="minorEastAsia" w:cstheme="minorBidi"/>
            <w:b w:val="0"/>
            <w:noProof/>
            <w:kern w:val="0"/>
            <w:sz w:val="22"/>
            <w:szCs w:val="22"/>
            <w:lang w:eastAsia="nl-NL" w:bidi="ar-SA"/>
          </w:rPr>
          <w:tab/>
        </w:r>
        <w:r w:rsidR="0064563D" w:rsidRPr="00E95CCF">
          <w:rPr>
            <w:rStyle w:val="Hyperlink"/>
            <w:noProof/>
          </w:rPr>
          <w:t>Bijlagen</w:t>
        </w:r>
        <w:r w:rsidR="0064563D">
          <w:rPr>
            <w:noProof/>
            <w:webHidden/>
          </w:rPr>
          <w:tab/>
        </w:r>
        <w:r w:rsidR="0064563D">
          <w:rPr>
            <w:noProof/>
            <w:webHidden/>
          </w:rPr>
          <w:fldChar w:fldCharType="begin"/>
        </w:r>
        <w:r w:rsidR="0064563D">
          <w:rPr>
            <w:noProof/>
            <w:webHidden/>
          </w:rPr>
          <w:instrText xml:space="preserve"> PAGEREF _Toc343724223 \h </w:instrText>
        </w:r>
        <w:r w:rsidR="0064563D">
          <w:rPr>
            <w:noProof/>
            <w:webHidden/>
          </w:rPr>
        </w:r>
        <w:r w:rsidR="0064563D">
          <w:rPr>
            <w:noProof/>
            <w:webHidden/>
          </w:rPr>
          <w:fldChar w:fldCharType="separate"/>
        </w:r>
        <w:r w:rsidR="00BE5AC7">
          <w:rPr>
            <w:noProof/>
            <w:webHidden/>
          </w:rPr>
          <w:t>5-30</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24" w:history="1">
        <w:r w:rsidR="0064563D" w:rsidRPr="00E95CCF">
          <w:rPr>
            <w:rStyle w:val="Hyperlink"/>
            <w:noProof/>
            <w14:scene3d>
              <w14:camera w14:prst="orthographicFront"/>
              <w14:lightRig w14:rig="threePt" w14:dir="t">
                <w14:rot w14:lat="0" w14:lon="0" w14:rev="0"/>
              </w14:lightRig>
            </w14:scene3d>
          </w:rPr>
          <w:t>5.1</w:t>
        </w:r>
        <w:r w:rsidR="0064563D">
          <w:rPr>
            <w:rFonts w:eastAsiaTheme="minorEastAsia" w:cstheme="minorBidi"/>
            <w:b w:val="0"/>
            <w:noProof/>
            <w:kern w:val="0"/>
            <w:sz w:val="22"/>
            <w:szCs w:val="22"/>
            <w:lang w:eastAsia="nl-NL" w:bidi="ar-SA"/>
          </w:rPr>
          <w:tab/>
        </w:r>
        <w:r w:rsidR="0064563D" w:rsidRPr="00E95CCF">
          <w:rPr>
            <w:rStyle w:val="Hyperlink"/>
            <w:noProof/>
          </w:rPr>
          <w:t>Bronnen</w:t>
        </w:r>
        <w:r w:rsidR="0064563D">
          <w:rPr>
            <w:noProof/>
            <w:webHidden/>
          </w:rPr>
          <w:tab/>
        </w:r>
        <w:r w:rsidR="0064563D">
          <w:rPr>
            <w:noProof/>
            <w:webHidden/>
          </w:rPr>
          <w:fldChar w:fldCharType="begin"/>
        </w:r>
        <w:r w:rsidR="0064563D">
          <w:rPr>
            <w:noProof/>
            <w:webHidden/>
          </w:rPr>
          <w:instrText xml:space="preserve"> PAGEREF _Toc343724224 \h </w:instrText>
        </w:r>
        <w:r w:rsidR="0064563D">
          <w:rPr>
            <w:noProof/>
            <w:webHidden/>
          </w:rPr>
        </w:r>
        <w:r w:rsidR="0064563D">
          <w:rPr>
            <w:noProof/>
            <w:webHidden/>
          </w:rPr>
          <w:fldChar w:fldCharType="separate"/>
        </w:r>
        <w:r w:rsidR="00BE5AC7">
          <w:rPr>
            <w:noProof/>
            <w:webHidden/>
          </w:rPr>
          <w:t>5-30</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25" w:history="1">
        <w:r w:rsidR="0064563D" w:rsidRPr="00E95CCF">
          <w:rPr>
            <w:rStyle w:val="Hyperlink"/>
            <w:noProof/>
            <w14:scene3d>
              <w14:camera w14:prst="orthographicFront"/>
              <w14:lightRig w14:rig="threePt" w14:dir="t">
                <w14:rot w14:lat="0" w14:lon="0" w14:rev="0"/>
              </w14:lightRig>
            </w14:scene3d>
          </w:rPr>
          <w:t>5.2</w:t>
        </w:r>
        <w:r w:rsidR="0064563D">
          <w:rPr>
            <w:rFonts w:eastAsiaTheme="minorEastAsia" w:cstheme="minorBidi"/>
            <w:b w:val="0"/>
            <w:noProof/>
            <w:kern w:val="0"/>
            <w:sz w:val="22"/>
            <w:szCs w:val="22"/>
            <w:lang w:eastAsia="nl-NL" w:bidi="ar-SA"/>
          </w:rPr>
          <w:tab/>
        </w:r>
        <w:r w:rsidR="0064563D" w:rsidRPr="00E95CCF">
          <w:rPr>
            <w:rStyle w:val="Hyperlink"/>
            <w:noProof/>
          </w:rPr>
          <w:t>Respiratie</w:t>
        </w:r>
        <w:r w:rsidR="0064563D">
          <w:rPr>
            <w:noProof/>
            <w:webHidden/>
          </w:rPr>
          <w:tab/>
        </w:r>
        <w:r w:rsidR="0064563D">
          <w:rPr>
            <w:noProof/>
            <w:webHidden/>
          </w:rPr>
          <w:fldChar w:fldCharType="begin"/>
        </w:r>
        <w:r w:rsidR="0064563D">
          <w:rPr>
            <w:noProof/>
            <w:webHidden/>
          </w:rPr>
          <w:instrText xml:space="preserve"> PAGEREF _Toc343724225 \h </w:instrText>
        </w:r>
        <w:r w:rsidR="0064563D">
          <w:rPr>
            <w:noProof/>
            <w:webHidden/>
          </w:rPr>
        </w:r>
        <w:r w:rsidR="0064563D">
          <w:rPr>
            <w:noProof/>
            <w:webHidden/>
          </w:rPr>
          <w:fldChar w:fldCharType="separate"/>
        </w:r>
        <w:r w:rsidR="00BE5AC7">
          <w:rPr>
            <w:noProof/>
            <w:webHidden/>
          </w:rPr>
          <w:t>5-31</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26" w:history="1">
        <w:r w:rsidR="0064563D" w:rsidRPr="00E95CCF">
          <w:rPr>
            <w:rStyle w:val="Hyperlink"/>
            <w:noProof/>
            <w14:scene3d>
              <w14:camera w14:prst="orthographicFront"/>
              <w14:lightRig w14:rig="threePt" w14:dir="t">
                <w14:rot w14:lat="0" w14:lon="0" w14:rev="0"/>
              </w14:lightRig>
            </w14:scene3d>
          </w:rPr>
          <w:t>5.2.1</w:t>
        </w:r>
        <w:r w:rsidR="0064563D">
          <w:rPr>
            <w:rFonts w:eastAsiaTheme="minorEastAsia" w:cstheme="minorBidi"/>
            <w:noProof/>
            <w:kern w:val="0"/>
            <w:sz w:val="22"/>
            <w:szCs w:val="22"/>
            <w:lang w:eastAsia="nl-NL" w:bidi="ar-SA"/>
          </w:rPr>
          <w:tab/>
        </w:r>
        <w:r w:rsidR="0064563D" w:rsidRPr="00E95CCF">
          <w:rPr>
            <w:rStyle w:val="Hyperlink"/>
            <w:noProof/>
          </w:rPr>
          <w:t>Respiratie testen</w:t>
        </w:r>
        <w:r w:rsidR="0064563D">
          <w:rPr>
            <w:noProof/>
            <w:webHidden/>
          </w:rPr>
          <w:tab/>
        </w:r>
        <w:r w:rsidR="0064563D">
          <w:rPr>
            <w:noProof/>
            <w:webHidden/>
          </w:rPr>
          <w:fldChar w:fldCharType="begin"/>
        </w:r>
        <w:r w:rsidR="0064563D">
          <w:rPr>
            <w:noProof/>
            <w:webHidden/>
          </w:rPr>
          <w:instrText xml:space="preserve"> PAGEREF _Toc343724226 \h </w:instrText>
        </w:r>
        <w:r w:rsidR="0064563D">
          <w:rPr>
            <w:noProof/>
            <w:webHidden/>
          </w:rPr>
        </w:r>
        <w:r w:rsidR="0064563D">
          <w:rPr>
            <w:noProof/>
            <w:webHidden/>
          </w:rPr>
          <w:fldChar w:fldCharType="separate"/>
        </w:r>
        <w:r w:rsidR="00BE5AC7">
          <w:rPr>
            <w:noProof/>
            <w:webHidden/>
          </w:rPr>
          <w:t>5-31</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27" w:history="1">
        <w:r w:rsidR="0064563D" w:rsidRPr="00E95CCF">
          <w:rPr>
            <w:rStyle w:val="Hyperlink"/>
            <w:noProof/>
            <w14:scene3d>
              <w14:camera w14:prst="orthographicFront"/>
              <w14:lightRig w14:rig="threePt" w14:dir="t">
                <w14:rot w14:lat="0" w14:lon="0" w14:rev="0"/>
              </w14:lightRig>
            </w14:scene3d>
          </w:rPr>
          <w:t>5.2.2</w:t>
        </w:r>
        <w:r w:rsidR="0064563D">
          <w:rPr>
            <w:rFonts w:eastAsiaTheme="minorEastAsia" w:cstheme="minorBidi"/>
            <w:noProof/>
            <w:kern w:val="0"/>
            <w:sz w:val="22"/>
            <w:szCs w:val="22"/>
            <w:lang w:eastAsia="nl-NL" w:bidi="ar-SA"/>
          </w:rPr>
          <w:tab/>
        </w:r>
        <w:r w:rsidR="0064563D" w:rsidRPr="00E95CCF">
          <w:rPr>
            <w:rStyle w:val="Hyperlink"/>
            <w:noProof/>
          </w:rPr>
          <w:t>Omzetten van frequentie</w:t>
        </w:r>
        <w:r w:rsidR="0064563D">
          <w:rPr>
            <w:noProof/>
            <w:webHidden/>
          </w:rPr>
          <w:tab/>
        </w:r>
        <w:r w:rsidR="0064563D">
          <w:rPr>
            <w:noProof/>
            <w:webHidden/>
          </w:rPr>
          <w:fldChar w:fldCharType="begin"/>
        </w:r>
        <w:r w:rsidR="0064563D">
          <w:rPr>
            <w:noProof/>
            <w:webHidden/>
          </w:rPr>
          <w:instrText xml:space="preserve"> PAGEREF _Toc343724227 \h </w:instrText>
        </w:r>
        <w:r w:rsidR="0064563D">
          <w:rPr>
            <w:noProof/>
            <w:webHidden/>
          </w:rPr>
        </w:r>
        <w:r w:rsidR="0064563D">
          <w:rPr>
            <w:noProof/>
            <w:webHidden/>
          </w:rPr>
          <w:fldChar w:fldCharType="separate"/>
        </w:r>
        <w:r w:rsidR="00BE5AC7">
          <w:rPr>
            <w:noProof/>
            <w:webHidden/>
          </w:rPr>
          <w:t>5-32</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28" w:history="1">
        <w:r w:rsidR="0064563D" w:rsidRPr="00E95CCF">
          <w:rPr>
            <w:rStyle w:val="Hyperlink"/>
            <w:noProof/>
            <w14:scene3d>
              <w14:camera w14:prst="orthographicFront"/>
              <w14:lightRig w14:rig="threePt" w14:dir="t">
                <w14:rot w14:lat="0" w14:lon="0" w14:rev="0"/>
              </w14:lightRig>
            </w14:scene3d>
          </w:rPr>
          <w:t>5.3</w:t>
        </w:r>
        <w:r w:rsidR="0064563D">
          <w:rPr>
            <w:rFonts w:eastAsiaTheme="minorEastAsia" w:cstheme="minorBidi"/>
            <w:b w:val="0"/>
            <w:noProof/>
            <w:kern w:val="0"/>
            <w:sz w:val="22"/>
            <w:szCs w:val="22"/>
            <w:lang w:eastAsia="nl-NL" w:bidi="ar-SA"/>
          </w:rPr>
          <w:tab/>
        </w:r>
        <w:r w:rsidR="0064563D" w:rsidRPr="00E95CCF">
          <w:rPr>
            <w:rStyle w:val="Hyperlink"/>
            <w:noProof/>
          </w:rPr>
          <w:t>ECG</w:t>
        </w:r>
        <w:r w:rsidR="0064563D">
          <w:rPr>
            <w:noProof/>
            <w:webHidden/>
          </w:rPr>
          <w:tab/>
        </w:r>
        <w:r w:rsidR="0064563D">
          <w:rPr>
            <w:noProof/>
            <w:webHidden/>
          </w:rPr>
          <w:fldChar w:fldCharType="begin"/>
        </w:r>
        <w:r w:rsidR="0064563D">
          <w:rPr>
            <w:noProof/>
            <w:webHidden/>
          </w:rPr>
          <w:instrText xml:space="preserve"> PAGEREF _Toc343724228 \h </w:instrText>
        </w:r>
        <w:r w:rsidR="0064563D">
          <w:rPr>
            <w:noProof/>
            <w:webHidden/>
          </w:rPr>
        </w:r>
        <w:r w:rsidR="0064563D">
          <w:rPr>
            <w:noProof/>
            <w:webHidden/>
          </w:rPr>
          <w:fldChar w:fldCharType="separate"/>
        </w:r>
        <w:r w:rsidR="00BE5AC7">
          <w:rPr>
            <w:noProof/>
            <w:webHidden/>
          </w:rPr>
          <w:t>5-33</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29" w:history="1">
        <w:r w:rsidR="0064563D" w:rsidRPr="00E95CCF">
          <w:rPr>
            <w:rStyle w:val="Hyperlink"/>
            <w:noProof/>
            <w14:scene3d>
              <w14:camera w14:prst="orthographicFront"/>
              <w14:lightRig w14:rig="threePt" w14:dir="t">
                <w14:rot w14:lat="0" w14:lon="0" w14:rev="0"/>
              </w14:lightRig>
            </w14:scene3d>
          </w:rPr>
          <w:t>5.3.1</w:t>
        </w:r>
        <w:r w:rsidR="0064563D">
          <w:rPr>
            <w:rFonts w:eastAsiaTheme="minorEastAsia" w:cstheme="minorBidi"/>
            <w:noProof/>
            <w:kern w:val="0"/>
            <w:sz w:val="22"/>
            <w:szCs w:val="22"/>
            <w:lang w:eastAsia="nl-NL" w:bidi="ar-SA"/>
          </w:rPr>
          <w:tab/>
        </w:r>
        <w:r w:rsidR="0064563D" w:rsidRPr="00E95CCF">
          <w:rPr>
            <w:rStyle w:val="Hyperlink"/>
            <w:noProof/>
          </w:rPr>
          <w:t>Testen kompasklok</w:t>
        </w:r>
        <w:r w:rsidR="0064563D">
          <w:rPr>
            <w:noProof/>
            <w:webHidden/>
          </w:rPr>
          <w:tab/>
        </w:r>
        <w:r w:rsidR="0064563D">
          <w:rPr>
            <w:noProof/>
            <w:webHidden/>
          </w:rPr>
          <w:fldChar w:fldCharType="begin"/>
        </w:r>
        <w:r w:rsidR="0064563D">
          <w:rPr>
            <w:noProof/>
            <w:webHidden/>
          </w:rPr>
          <w:instrText xml:space="preserve"> PAGEREF _Toc343724229 \h </w:instrText>
        </w:r>
        <w:r w:rsidR="0064563D">
          <w:rPr>
            <w:noProof/>
            <w:webHidden/>
          </w:rPr>
        </w:r>
        <w:r w:rsidR="0064563D">
          <w:rPr>
            <w:noProof/>
            <w:webHidden/>
          </w:rPr>
          <w:fldChar w:fldCharType="separate"/>
        </w:r>
        <w:r w:rsidR="00BE5AC7">
          <w:rPr>
            <w:noProof/>
            <w:webHidden/>
          </w:rPr>
          <w:t>5-33</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30" w:history="1">
        <w:r w:rsidR="0064563D" w:rsidRPr="00E95CCF">
          <w:rPr>
            <w:rStyle w:val="Hyperlink"/>
            <w:noProof/>
            <w14:scene3d>
              <w14:camera w14:prst="orthographicFront"/>
              <w14:lightRig w14:rig="threePt" w14:dir="t">
                <w14:rot w14:lat="0" w14:lon="0" w14:rev="0"/>
              </w14:lightRig>
            </w14:scene3d>
          </w:rPr>
          <w:t>5.3.2</w:t>
        </w:r>
        <w:r w:rsidR="0064563D">
          <w:rPr>
            <w:rFonts w:eastAsiaTheme="minorEastAsia" w:cstheme="minorBidi"/>
            <w:noProof/>
            <w:kern w:val="0"/>
            <w:sz w:val="22"/>
            <w:szCs w:val="22"/>
            <w:lang w:eastAsia="nl-NL" w:bidi="ar-SA"/>
          </w:rPr>
          <w:tab/>
        </w:r>
        <w:r w:rsidR="0064563D" w:rsidRPr="00E95CCF">
          <w:rPr>
            <w:rStyle w:val="Hyperlink"/>
            <w:noProof/>
          </w:rPr>
          <w:t>Ontwerp 1: testprint</w:t>
        </w:r>
        <w:r w:rsidR="0064563D">
          <w:rPr>
            <w:noProof/>
            <w:webHidden/>
          </w:rPr>
          <w:tab/>
        </w:r>
        <w:r w:rsidR="0064563D">
          <w:rPr>
            <w:noProof/>
            <w:webHidden/>
          </w:rPr>
          <w:fldChar w:fldCharType="begin"/>
        </w:r>
        <w:r w:rsidR="0064563D">
          <w:rPr>
            <w:noProof/>
            <w:webHidden/>
          </w:rPr>
          <w:instrText xml:space="preserve"> PAGEREF _Toc343724230 \h </w:instrText>
        </w:r>
        <w:r w:rsidR="0064563D">
          <w:rPr>
            <w:noProof/>
            <w:webHidden/>
          </w:rPr>
        </w:r>
        <w:r w:rsidR="0064563D">
          <w:rPr>
            <w:noProof/>
            <w:webHidden/>
          </w:rPr>
          <w:fldChar w:fldCharType="separate"/>
        </w:r>
        <w:r w:rsidR="00BE5AC7">
          <w:rPr>
            <w:noProof/>
            <w:webHidden/>
          </w:rPr>
          <w:t>5-36</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31" w:history="1">
        <w:r w:rsidR="0064563D" w:rsidRPr="00E95CCF">
          <w:rPr>
            <w:rStyle w:val="Hyperlink"/>
            <w:noProof/>
            <w14:scene3d>
              <w14:camera w14:prst="orthographicFront"/>
              <w14:lightRig w14:rig="threePt" w14:dir="t">
                <w14:rot w14:lat="0" w14:lon="0" w14:rev="0"/>
              </w14:lightRig>
            </w14:scene3d>
          </w:rPr>
          <w:t>5.3.3</w:t>
        </w:r>
        <w:r w:rsidR="0064563D">
          <w:rPr>
            <w:rFonts w:eastAsiaTheme="minorEastAsia" w:cstheme="minorBidi"/>
            <w:noProof/>
            <w:kern w:val="0"/>
            <w:sz w:val="22"/>
            <w:szCs w:val="22"/>
            <w:lang w:eastAsia="nl-NL" w:bidi="ar-SA"/>
          </w:rPr>
          <w:tab/>
        </w:r>
        <w:r w:rsidR="0064563D" w:rsidRPr="00E95CCF">
          <w:rPr>
            <w:rStyle w:val="Hyperlink"/>
            <w:noProof/>
          </w:rPr>
          <w:t>Ontwerp 2</w:t>
        </w:r>
        <w:r w:rsidR="0064563D">
          <w:rPr>
            <w:noProof/>
            <w:webHidden/>
          </w:rPr>
          <w:tab/>
        </w:r>
        <w:r w:rsidR="0064563D">
          <w:rPr>
            <w:noProof/>
            <w:webHidden/>
          </w:rPr>
          <w:fldChar w:fldCharType="begin"/>
        </w:r>
        <w:r w:rsidR="0064563D">
          <w:rPr>
            <w:noProof/>
            <w:webHidden/>
          </w:rPr>
          <w:instrText xml:space="preserve"> PAGEREF _Toc343724231 \h </w:instrText>
        </w:r>
        <w:r w:rsidR="0064563D">
          <w:rPr>
            <w:noProof/>
            <w:webHidden/>
          </w:rPr>
        </w:r>
        <w:r w:rsidR="0064563D">
          <w:rPr>
            <w:noProof/>
            <w:webHidden/>
          </w:rPr>
          <w:fldChar w:fldCharType="separate"/>
        </w:r>
        <w:r w:rsidR="00BE5AC7">
          <w:rPr>
            <w:noProof/>
            <w:webHidden/>
          </w:rPr>
          <w:t>5-37</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32" w:history="1">
        <w:r w:rsidR="0064563D" w:rsidRPr="00E95CCF">
          <w:rPr>
            <w:rStyle w:val="Hyperlink"/>
            <w:noProof/>
            <w14:scene3d>
              <w14:camera w14:prst="orthographicFront"/>
              <w14:lightRig w14:rig="threePt" w14:dir="t">
                <w14:rot w14:lat="0" w14:lon="0" w14:rev="0"/>
              </w14:lightRig>
            </w14:scene3d>
          </w:rPr>
          <w:t>5.3.4</w:t>
        </w:r>
        <w:r w:rsidR="0064563D">
          <w:rPr>
            <w:rFonts w:eastAsiaTheme="minorEastAsia" w:cstheme="minorBidi"/>
            <w:noProof/>
            <w:kern w:val="0"/>
            <w:sz w:val="22"/>
            <w:szCs w:val="22"/>
            <w:lang w:eastAsia="nl-NL" w:bidi="ar-SA"/>
          </w:rPr>
          <w:tab/>
        </w:r>
        <w:r w:rsidR="0064563D" w:rsidRPr="00E95CCF">
          <w:rPr>
            <w:rStyle w:val="Hyperlink"/>
            <w:noProof/>
          </w:rPr>
          <w:t>Plaatsing elektroden</w:t>
        </w:r>
        <w:r w:rsidR="0064563D">
          <w:rPr>
            <w:noProof/>
            <w:webHidden/>
          </w:rPr>
          <w:tab/>
        </w:r>
        <w:r w:rsidR="0064563D">
          <w:rPr>
            <w:noProof/>
            <w:webHidden/>
          </w:rPr>
          <w:fldChar w:fldCharType="begin"/>
        </w:r>
        <w:r w:rsidR="0064563D">
          <w:rPr>
            <w:noProof/>
            <w:webHidden/>
          </w:rPr>
          <w:instrText xml:space="preserve"> PAGEREF _Toc343724232 \h </w:instrText>
        </w:r>
        <w:r w:rsidR="0064563D">
          <w:rPr>
            <w:noProof/>
            <w:webHidden/>
          </w:rPr>
        </w:r>
        <w:r w:rsidR="0064563D">
          <w:rPr>
            <w:noProof/>
            <w:webHidden/>
          </w:rPr>
          <w:fldChar w:fldCharType="separate"/>
        </w:r>
        <w:r w:rsidR="00BE5AC7">
          <w:rPr>
            <w:noProof/>
            <w:webHidden/>
          </w:rPr>
          <w:t>5-39</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33" w:history="1">
        <w:r w:rsidR="0064563D" w:rsidRPr="00E95CCF">
          <w:rPr>
            <w:rStyle w:val="Hyperlink"/>
            <w:noProof/>
            <w14:scene3d>
              <w14:camera w14:prst="orthographicFront"/>
              <w14:lightRig w14:rig="threePt" w14:dir="t">
                <w14:rot w14:lat="0" w14:lon="0" w14:rev="0"/>
              </w14:lightRig>
            </w14:scene3d>
          </w:rPr>
          <w:t>5.4</w:t>
        </w:r>
        <w:r w:rsidR="0064563D">
          <w:rPr>
            <w:rFonts w:eastAsiaTheme="minorEastAsia" w:cstheme="minorBidi"/>
            <w:b w:val="0"/>
            <w:noProof/>
            <w:kern w:val="0"/>
            <w:sz w:val="22"/>
            <w:szCs w:val="22"/>
            <w:lang w:eastAsia="nl-NL" w:bidi="ar-SA"/>
          </w:rPr>
          <w:tab/>
        </w:r>
        <w:r w:rsidR="0064563D" w:rsidRPr="00E95CCF">
          <w:rPr>
            <w:rStyle w:val="Hyperlink"/>
            <w:noProof/>
          </w:rPr>
          <w:t>Schema</w:t>
        </w:r>
        <w:r w:rsidR="0064563D">
          <w:rPr>
            <w:noProof/>
            <w:webHidden/>
          </w:rPr>
          <w:tab/>
        </w:r>
        <w:r w:rsidR="0064563D">
          <w:rPr>
            <w:noProof/>
            <w:webHidden/>
          </w:rPr>
          <w:fldChar w:fldCharType="begin"/>
        </w:r>
        <w:r w:rsidR="0064563D">
          <w:rPr>
            <w:noProof/>
            <w:webHidden/>
          </w:rPr>
          <w:instrText xml:space="preserve"> PAGEREF _Toc343724233 \h </w:instrText>
        </w:r>
        <w:r w:rsidR="0064563D">
          <w:rPr>
            <w:noProof/>
            <w:webHidden/>
          </w:rPr>
        </w:r>
        <w:r w:rsidR="0064563D">
          <w:rPr>
            <w:noProof/>
            <w:webHidden/>
          </w:rPr>
          <w:fldChar w:fldCharType="separate"/>
        </w:r>
        <w:r w:rsidR="00BE5AC7">
          <w:rPr>
            <w:noProof/>
            <w:webHidden/>
          </w:rPr>
          <w:t>5-40</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34" w:history="1">
        <w:r w:rsidR="0064563D" w:rsidRPr="00E95CCF">
          <w:rPr>
            <w:rStyle w:val="Hyperlink"/>
            <w:noProof/>
            <w14:scene3d>
              <w14:camera w14:prst="orthographicFront"/>
              <w14:lightRig w14:rig="threePt" w14:dir="t">
                <w14:rot w14:lat="0" w14:lon="0" w14:rev="0"/>
              </w14:lightRig>
            </w14:scene3d>
          </w:rPr>
          <w:t>5.4.1</w:t>
        </w:r>
        <w:r w:rsidR="0064563D">
          <w:rPr>
            <w:rFonts w:eastAsiaTheme="minorEastAsia" w:cstheme="minorBidi"/>
            <w:noProof/>
            <w:kern w:val="0"/>
            <w:sz w:val="22"/>
            <w:szCs w:val="22"/>
            <w:lang w:eastAsia="nl-NL" w:bidi="ar-SA"/>
          </w:rPr>
          <w:tab/>
        </w:r>
        <w:r w:rsidR="0064563D" w:rsidRPr="00E95CCF">
          <w:rPr>
            <w:rStyle w:val="Hyperlink"/>
            <w:noProof/>
          </w:rPr>
          <w:t>Hoofdprint</w:t>
        </w:r>
        <w:r w:rsidR="0064563D">
          <w:rPr>
            <w:noProof/>
            <w:webHidden/>
          </w:rPr>
          <w:tab/>
        </w:r>
        <w:r w:rsidR="0064563D">
          <w:rPr>
            <w:noProof/>
            <w:webHidden/>
          </w:rPr>
          <w:fldChar w:fldCharType="begin"/>
        </w:r>
        <w:r w:rsidR="0064563D">
          <w:rPr>
            <w:noProof/>
            <w:webHidden/>
          </w:rPr>
          <w:instrText xml:space="preserve"> PAGEREF _Toc343724234 \h </w:instrText>
        </w:r>
        <w:r w:rsidR="0064563D">
          <w:rPr>
            <w:noProof/>
            <w:webHidden/>
          </w:rPr>
        </w:r>
        <w:r w:rsidR="0064563D">
          <w:rPr>
            <w:noProof/>
            <w:webHidden/>
          </w:rPr>
          <w:fldChar w:fldCharType="separate"/>
        </w:r>
        <w:r w:rsidR="00BE5AC7">
          <w:rPr>
            <w:noProof/>
            <w:webHidden/>
          </w:rPr>
          <w:t>5-40</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35" w:history="1">
        <w:r w:rsidR="0064563D" w:rsidRPr="00E95CCF">
          <w:rPr>
            <w:rStyle w:val="Hyperlink"/>
            <w:noProof/>
            <w14:scene3d>
              <w14:camera w14:prst="orthographicFront"/>
              <w14:lightRig w14:rig="threePt" w14:dir="t">
                <w14:rot w14:lat="0" w14:lon="0" w14:rev="0"/>
              </w14:lightRig>
            </w14:scene3d>
          </w:rPr>
          <w:t>5.4.2</w:t>
        </w:r>
        <w:r w:rsidR="0064563D">
          <w:rPr>
            <w:rFonts w:eastAsiaTheme="minorEastAsia" w:cstheme="minorBidi"/>
            <w:noProof/>
            <w:kern w:val="0"/>
            <w:sz w:val="22"/>
            <w:szCs w:val="22"/>
            <w:lang w:eastAsia="nl-NL" w:bidi="ar-SA"/>
          </w:rPr>
          <w:tab/>
        </w:r>
        <w:r w:rsidR="0064563D" w:rsidRPr="00E95CCF">
          <w:rPr>
            <w:rStyle w:val="Hyperlink"/>
            <w:noProof/>
          </w:rPr>
          <w:t>Schema sensoren</w:t>
        </w:r>
        <w:r w:rsidR="0064563D">
          <w:rPr>
            <w:noProof/>
            <w:webHidden/>
          </w:rPr>
          <w:tab/>
        </w:r>
        <w:r w:rsidR="0064563D">
          <w:rPr>
            <w:noProof/>
            <w:webHidden/>
          </w:rPr>
          <w:fldChar w:fldCharType="begin"/>
        </w:r>
        <w:r w:rsidR="0064563D">
          <w:rPr>
            <w:noProof/>
            <w:webHidden/>
          </w:rPr>
          <w:instrText xml:space="preserve"> PAGEREF _Toc343724235 \h </w:instrText>
        </w:r>
        <w:r w:rsidR="0064563D">
          <w:rPr>
            <w:noProof/>
            <w:webHidden/>
          </w:rPr>
        </w:r>
        <w:r w:rsidR="0064563D">
          <w:rPr>
            <w:noProof/>
            <w:webHidden/>
          </w:rPr>
          <w:fldChar w:fldCharType="separate"/>
        </w:r>
        <w:r w:rsidR="00BE5AC7">
          <w:rPr>
            <w:noProof/>
            <w:webHidden/>
          </w:rPr>
          <w:t>5-41</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36" w:history="1">
        <w:r w:rsidR="0064563D" w:rsidRPr="00E95CCF">
          <w:rPr>
            <w:rStyle w:val="Hyperlink"/>
            <w:noProof/>
            <w14:scene3d>
              <w14:camera w14:prst="orthographicFront"/>
              <w14:lightRig w14:rig="threePt" w14:dir="t">
                <w14:rot w14:lat="0" w14:lon="0" w14:rev="0"/>
              </w14:lightRig>
            </w14:scene3d>
          </w:rPr>
          <w:t>5.4.3</w:t>
        </w:r>
        <w:r w:rsidR="0064563D">
          <w:rPr>
            <w:rFonts w:eastAsiaTheme="minorEastAsia" w:cstheme="minorBidi"/>
            <w:noProof/>
            <w:kern w:val="0"/>
            <w:sz w:val="22"/>
            <w:szCs w:val="22"/>
            <w:lang w:eastAsia="nl-NL" w:bidi="ar-SA"/>
          </w:rPr>
          <w:tab/>
        </w:r>
        <w:r w:rsidR="0064563D" w:rsidRPr="00E95CCF">
          <w:rPr>
            <w:rStyle w:val="Hyperlink"/>
            <w:noProof/>
          </w:rPr>
          <w:t>ECG-schema</w:t>
        </w:r>
        <w:r w:rsidR="0064563D">
          <w:rPr>
            <w:noProof/>
            <w:webHidden/>
          </w:rPr>
          <w:tab/>
        </w:r>
        <w:r w:rsidR="0064563D">
          <w:rPr>
            <w:noProof/>
            <w:webHidden/>
          </w:rPr>
          <w:fldChar w:fldCharType="begin"/>
        </w:r>
        <w:r w:rsidR="0064563D">
          <w:rPr>
            <w:noProof/>
            <w:webHidden/>
          </w:rPr>
          <w:instrText xml:space="preserve"> PAGEREF _Toc343724236 \h </w:instrText>
        </w:r>
        <w:r w:rsidR="0064563D">
          <w:rPr>
            <w:noProof/>
            <w:webHidden/>
          </w:rPr>
        </w:r>
        <w:r w:rsidR="0064563D">
          <w:rPr>
            <w:noProof/>
            <w:webHidden/>
          </w:rPr>
          <w:fldChar w:fldCharType="separate"/>
        </w:r>
        <w:r w:rsidR="00BE5AC7">
          <w:rPr>
            <w:noProof/>
            <w:webHidden/>
          </w:rPr>
          <w:t>5-42</w:t>
        </w:r>
        <w:r w:rsidR="0064563D">
          <w:rPr>
            <w:noProof/>
            <w:webHidden/>
          </w:rPr>
          <w:fldChar w:fldCharType="end"/>
        </w:r>
      </w:hyperlink>
    </w:p>
    <w:p w:rsidR="0064563D" w:rsidRDefault="00DC3781">
      <w:pPr>
        <w:pStyle w:val="TOC3"/>
        <w:tabs>
          <w:tab w:val="left" w:pos="600"/>
          <w:tab w:val="right" w:leader="dot" w:pos="9344"/>
        </w:tabs>
        <w:rPr>
          <w:rFonts w:eastAsiaTheme="minorEastAsia" w:cstheme="minorBidi"/>
          <w:noProof/>
          <w:kern w:val="0"/>
          <w:sz w:val="22"/>
          <w:szCs w:val="22"/>
          <w:lang w:eastAsia="nl-NL" w:bidi="ar-SA"/>
        </w:rPr>
      </w:pPr>
      <w:hyperlink w:anchor="_Toc343724237" w:history="1">
        <w:r w:rsidR="0064563D" w:rsidRPr="00E95CCF">
          <w:rPr>
            <w:rStyle w:val="Hyperlink"/>
            <w:noProof/>
            <w14:scene3d>
              <w14:camera w14:prst="orthographicFront"/>
              <w14:lightRig w14:rig="threePt" w14:dir="t">
                <w14:rot w14:lat="0" w14:lon="0" w14:rev="0"/>
              </w14:lightRig>
            </w14:scene3d>
          </w:rPr>
          <w:t>5.4.4</w:t>
        </w:r>
        <w:r w:rsidR="0064563D">
          <w:rPr>
            <w:rFonts w:eastAsiaTheme="minorEastAsia" w:cstheme="minorBidi"/>
            <w:noProof/>
            <w:kern w:val="0"/>
            <w:sz w:val="22"/>
            <w:szCs w:val="22"/>
            <w:lang w:eastAsia="nl-NL" w:bidi="ar-SA"/>
          </w:rPr>
          <w:tab/>
        </w:r>
        <w:r w:rsidR="0064563D" w:rsidRPr="00E95CCF">
          <w:rPr>
            <w:rStyle w:val="Hyperlink"/>
            <w:noProof/>
          </w:rPr>
          <w:t>Globaal gedrag embedded software</w:t>
        </w:r>
        <w:r w:rsidR="0064563D">
          <w:rPr>
            <w:noProof/>
            <w:webHidden/>
          </w:rPr>
          <w:tab/>
        </w:r>
        <w:r w:rsidR="0064563D">
          <w:rPr>
            <w:noProof/>
            <w:webHidden/>
          </w:rPr>
          <w:fldChar w:fldCharType="begin"/>
        </w:r>
        <w:r w:rsidR="0064563D">
          <w:rPr>
            <w:noProof/>
            <w:webHidden/>
          </w:rPr>
          <w:instrText xml:space="preserve"> PAGEREF _Toc343724237 \h </w:instrText>
        </w:r>
        <w:r w:rsidR="0064563D">
          <w:rPr>
            <w:noProof/>
            <w:webHidden/>
          </w:rPr>
        </w:r>
        <w:r w:rsidR="0064563D">
          <w:rPr>
            <w:noProof/>
            <w:webHidden/>
          </w:rPr>
          <w:fldChar w:fldCharType="separate"/>
        </w:r>
        <w:r w:rsidR="00BE5AC7">
          <w:rPr>
            <w:noProof/>
            <w:webHidden/>
          </w:rPr>
          <w:t>5-43</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38" w:history="1">
        <w:r w:rsidR="0064563D" w:rsidRPr="00E95CCF">
          <w:rPr>
            <w:rStyle w:val="Hyperlink"/>
            <w:noProof/>
            <w14:scene3d>
              <w14:camera w14:prst="orthographicFront"/>
              <w14:lightRig w14:rig="threePt" w14:dir="t">
                <w14:rot w14:lat="0" w14:lon="0" w14:rev="0"/>
              </w14:lightRig>
            </w14:scene3d>
          </w:rPr>
          <w:t>5.5</w:t>
        </w:r>
        <w:r w:rsidR="0064563D">
          <w:rPr>
            <w:rFonts w:eastAsiaTheme="minorEastAsia" w:cstheme="minorBidi"/>
            <w:b w:val="0"/>
            <w:noProof/>
            <w:kern w:val="0"/>
            <w:sz w:val="22"/>
            <w:szCs w:val="22"/>
            <w:lang w:eastAsia="nl-NL" w:bidi="ar-SA"/>
          </w:rPr>
          <w:tab/>
        </w:r>
        <w:r w:rsidR="0064563D" w:rsidRPr="00E95CCF">
          <w:rPr>
            <w:rStyle w:val="Hyperlink"/>
            <w:noProof/>
          </w:rPr>
          <w:t>Gebruiken van het prototype</w:t>
        </w:r>
        <w:r w:rsidR="0064563D">
          <w:rPr>
            <w:noProof/>
            <w:webHidden/>
          </w:rPr>
          <w:tab/>
        </w:r>
        <w:r w:rsidR="0064563D">
          <w:rPr>
            <w:noProof/>
            <w:webHidden/>
          </w:rPr>
          <w:fldChar w:fldCharType="begin"/>
        </w:r>
        <w:r w:rsidR="0064563D">
          <w:rPr>
            <w:noProof/>
            <w:webHidden/>
          </w:rPr>
          <w:instrText xml:space="preserve"> PAGEREF _Toc343724238 \h </w:instrText>
        </w:r>
        <w:r w:rsidR="0064563D">
          <w:rPr>
            <w:noProof/>
            <w:webHidden/>
          </w:rPr>
        </w:r>
        <w:r w:rsidR="0064563D">
          <w:rPr>
            <w:noProof/>
            <w:webHidden/>
          </w:rPr>
          <w:fldChar w:fldCharType="separate"/>
        </w:r>
        <w:r w:rsidR="00BE5AC7">
          <w:rPr>
            <w:noProof/>
            <w:webHidden/>
          </w:rPr>
          <w:t>5-46</w:t>
        </w:r>
        <w:r w:rsidR="0064563D">
          <w:rPr>
            <w:noProof/>
            <w:webHidden/>
          </w:rPr>
          <w:fldChar w:fldCharType="end"/>
        </w:r>
      </w:hyperlink>
    </w:p>
    <w:p w:rsidR="0064563D" w:rsidRDefault="00DC3781">
      <w:pPr>
        <w:pStyle w:val="TOC2"/>
        <w:tabs>
          <w:tab w:val="left" w:pos="600"/>
          <w:tab w:val="right" w:leader="dot" w:pos="9344"/>
        </w:tabs>
        <w:rPr>
          <w:rFonts w:eastAsiaTheme="minorEastAsia" w:cstheme="minorBidi"/>
          <w:b w:val="0"/>
          <w:noProof/>
          <w:kern w:val="0"/>
          <w:sz w:val="22"/>
          <w:szCs w:val="22"/>
          <w:lang w:eastAsia="nl-NL" w:bidi="ar-SA"/>
        </w:rPr>
      </w:pPr>
      <w:hyperlink w:anchor="_Toc343724239" w:history="1">
        <w:r w:rsidR="0064563D" w:rsidRPr="00E95CCF">
          <w:rPr>
            <w:rStyle w:val="Hyperlink"/>
            <w:noProof/>
            <w14:scene3d>
              <w14:camera w14:prst="orthographicFront"/>
              <w14:lightRig w14:rig="threePt" w14:dir="t">
                <w14:rot w14:lat="0" w14:lon="0" w14:rev="0"/>
              </w14:lightRig>
            </w14:scene3d>
          </w:rPr>
          <w:t>5.6</w:t>
        </w:r>
        <w:r w:rsidR="0064563D">
          <w:rPr>
            <w:rFonts w:eastAsiaTheme="minorEastAsia" w:cstheme="minorBidi"/>
            <w:b w:val="0"/>
            <w:noProof/>
            <w:kern w:val="0"/>
            <w:sz w:val="22"/>
            <w:szCs w:val="22"/>
            <w:lang w:eastAsia="nl-NL" w:bidi="ar-SA"/>
          </w:rPr>
          <w:tab/>
        </w:r>
        <w:r w:rsidR="0064563D" w:rsidRPr="00E95CCF">
          <w:rPr>
            <w:rStyle w:val="Hyperlink"/>
            <w:noProof/>
          </w:rPr>
          <w:t>Behuizing</w:t>
        </w:r>
        <w:r w:rsidR="0064563D">
          <w:rPr>
            <w:noProof/>
            <w:webHidden/>
          </w:rPr>
          <w:tab/>
        </w:r>
        <w:r w:rsidR="0064563D">
          <w:rPr>
            <w:noProof/>
            <w:webHidden/>
          </w:rPr>
          <w:fldChar w:fldCharType="begin"/>
        </w:r>
        <w:r w:rsidR="0064563D">
          <w:rPr>
            <w:noProof/>
            <w:webHidden/>
          </w:rPr>
          <w:instrText xml:space="preserve"> PAGEREF _Toc343724239 \h </w:instrText>
        </w:r>
        <w:r w:rsidR="0064563D">
          <w:rPr>
            <w:noProof/>
            <w:webHidden/>
          </w:rPr>
        </w:r>
        <w:r w:rsidR="0064563D">
          <w:rPr>
            <w:noProof/>
            <w:webHidden/>
          </w:rPr>
          <w:fldChar w:fldCharType="separate"/>
        </w:r>
        <w:r w:rsidR="00BE5AC7">
          <w:rPr>
            <w:noProof/>
            <w:webHidden/>
          </w:rPr>
          <w:t>5-49</w:t>
        </w:r>
        <w:r w:rsidR="0064563D">
          <w:rPr>
            <w:noProof/>
            <w:webHidden/>
          </w:rPr>
          <w:fldChar w:fldCharType="end"/>
        </w:r>
      </w:hyperlink>
    </w:p>
    <w:p w:rsidR="007A6078" w:rsidRDefault="00CC1EE3" w:rsidP="00CC1EE3">
      <w:pPr>
        <w:pStyle w:val="Heading1"/>
        <w:numPr>
          <w:ilvl w:val="0"/>
          <w:numId w:val="0"/>
        </w:numPr>
        <w:rPr>
          <w:rFonts w:eastAsia="SimSun"/>
        </w:rPr>
        <w:sectPr w:rsidR="007A6078" w:rsidSect="00450891">
          <w:headerReference w:type="default" r:id="rId41"/>
          <w:pgSz w:w="11906" w:h="16838"/>
          <w:pgMar w:top="676" w:right="1134" w:bottom="709" w:left="1418" w:header="142" w:footer="470" w:gutter="0"/>
          <w:pgNumType w:fmt="lowerRoman"/>
          <w:cols w:space="708"/>
          <w:docGrid w:linePitch="272"/>
        </w:sectPr>
      </w:pPr>
      <w:r>
        <w:rPr>
          <w:rFonts w:eastAsia="SimSun"/>
        </w:rPr>
        <w:fldChar w:fldCharType="end"/>
      </w:r>
    </w:p>
    <w:p w:rsidR="00E668DF" w:rsidRPr="00430D08" w:rsidRDefault="00E668DF" w:rsidP="00CC1EE3">
      <w:pPr>
        <w:pStyle w:val="Heading1"/>
      </w:pPr>
      <w:bookmarkStart w:id="1" w:name="_Toc343724176"/>
      <w:r w:rsidRPr="00CC1EE3">
        <w:lastRenderedPageBreak/>
        <w:t>Inleiding</w:t>
      </w:r>
      <w:bookmarkEnd w:id="1"/>
    </w:p>
    <w:p w:rsidR="00E668DF" w:rsidRPr="00430D08" w:rsidRDefault="00E668DF" w:rsidP="0054252A">
      <w:r w:rsidRPr="00430D08">
        <w:t>In de wereld van bewegings- en fysiologieonderzoek wordt veelvuldig gebruik gemaakt van sensoren en meetapparatuur die aan het menselijke lichaam meten. Enkele belangrijke voorbeelden uit de praktijk van dergelijke sensoren of apparaten zijn:</w:t>
      </w:r>
    </w:p>
    <w:p w:rsidR="00E668DF" w:rsidRPr="00430D08" w:rsidRDefault="00E668DF" w:rsidP="00F138AE">
      <w:pPr>
        <w:pStyle w:val="ListParagraph"/>
        <w:numPr>
          <w:ilvl w:val="0"/>
          <w:numId w:val="5"/>
        </w:numPr>
      </w:pPr>
      <w:proofErr w:type="spellStart"/>
      <w:r w:rsidRPr="00430D08">
        <w:t>Accelerometers</w:t>
      </w:r>
      <w:proofErr w:type="spellEnd"/>
    </w:p>
    <w:p w:rsidR="00E668DF" w:rsidRPr="00430D08" w:rsidRDefault="00E668DF" w:rsidP="00F138AE">
      <w:pPr>
        <w:pStyle w:val="ListParagraph"/>
        <w:numPr>
          <w:ilvl w:val="0"/>
          <w:numId w:val="5"/>
        </w:numPr>
      </w:pPr>
      <w:r w:rsidRPr="00430D08">
        <w:t>Gyroscopen</w:t>
      </w:r>
    </w:p>
    <w:p w:rsidR="00E668DF" w:rsidRPr="00430D08" w:rsidRDefault="00BD623D" w:rsidP="00F138AE">
      <w:pPr>
        <w:pStyle w:val="ListParagraph"/>
        <w:numPr>
          <w:ilvl w:val="0"/>
          <w:numId w:val="5"/>
        </w:numPr>
      </w:pPr>
      <w:r>
        <w:t>Magnetosensoren</w:t>
      </w:r>
    </w:p>
    <w:p w:rsidR="00E668DF" w:rsidRPr="00430D08" w:rsidRDefault="00E668DF" w:rsidP="00F138AE">
      <w:pPr>
        <w:pStyle w:val="ListParagraph"/>
        <w:numPr>
          <w:ilvl w:val="0"/>
          <w:numId w:val="5"/>
        </w:numPr>
      </w:pPr>
      <w:r w:rsidRPr="00430D08">
        <w:t>Respiratie-sensoren</w:t>
      </w:r>
    </w:p>
    <w:p w:rsidR="00E668DF" w:rsidRDefault="00E668DF" w:rsidP="00F138AE">
      <w:pPr>
        <w:pStyle w:val="ListParagraph"/>
        <w:numPr>
          <w:ilvl w:val="0"/>
          <w:numId w:val="5"/>
        </w:numPr>
      </w:pPr>
      <w:r w:rsidRPr="00430D08">
        <w:t>Voetcontactschakelaren</w:t>
      </w:r>
    </w:p>
    <w:p w:rsidR="00586D8B" w:rsidRPr="00430D08" w:rsidRDefault="00586D8B" w:rsidP="00586D8B"/>
    <w:p w:rsidR="00E668DF" w:rsidRPr="00430D08" w:rsidRDefault="00E668DF" w:rsidP="0054252A">
      <w:r w:rsidRPr="00430D08">
        <w:t>Er zijn al verschillende meetsystemen op de markt die een combinatie van bepaalde (al dan niet fysiologische) parameters, tegelijkertijd meten. Een paar voorbeelden:</w:t>
      </w:r>
    </w:p>
    <w:p w:rsidR="00E668DF" w:rsidRPr="00430D08" w:rsidRDefault="00E668DF" w:rsidP="00F138AE">
      <w:pPr>
        <w:pStyle w:val="ListParagraph"/>
        <w:numPr>
          <w:ilvl w:val="0"/>
          <w:numId w:val="6"/>
        </w:numPr>
      </w:pPr>
      <w:proofErr w:type="spellStart"/>
      <w:r w:rsidRPr="00430D08">
        <w:t>Polar</w:t>
      </w:r>
      <w:proofErr w:type="spellEnd"/>
      <w:r w:rsidRPr="00430D08">
        <w:t>; hartslag en fiets</w:t>
      </w:r>
      <w:r w:rsidR="00586D8B">
        <w:t>s</w:t>
      </w:r>
      <w:r w:rsidRPr="00430D08">
        <w:t>nelheid en\of voetcontact</w:t>
      </w:r>
    </w:p>
    <w:p w:rsidR="00E668DF" w:rsidRPr="00430D08" w:rsidRDefault="00E668DF" w:rsidP="00F138AE">
      <w:pPr>
        <w:pStyle w:val="ListParagraph"/>
        <w:numPr>
          <w:ilvl w:val="0"/>
          <w:numId w:val="6"/>
        </w:numPr>
      </w:pPr>
      <w:r w:rsidRPr="00430D08">
        <w:t xml:space="preserve">X-sense; </w:t>
      </w:r>
      <w:proofErr w:type="spellStart"/>
      <w:r w:rsidRPr="00430D08">
        <w:t>accelerometers</w:t>
      </w:r>
      <w:proofErr w:type="spellEnd"/>
      <w:r w:rsidRPr="00430D08">
        <w:t>, gyroscopen en magnetosensoren kortom een IMU.</w:t>
      </w:r>
    </w:p>
    <w:p w:rsidR="00E668DF" w:rsidRPr="0044560D" w:rsidRDefault="00E668DF" w:rsidP="00F138AE">
      <w:pPr>
        <w:pStyle w:val="ListParagraph"/>
        <w:numPr>
          <w:ilvl w:val="0"/>
          <w:numId w:val="6"/>
        </w:numPr>
        <w:rPr>
          <w:lang w:val="en-US"/>
        </w:rPr>
      </w:pPr>
      <w:proofErr w:type="spellStart"/>
      <w:r w:rsidRPr="0044560D">
        <w:rPr>
          <w:lang w:val="en-US"/>
        </w:rPr>
        <w:t>McRoberts</w:t>
      </w:r>
      <w:proofErr w:type="spellEnd"/>
      <w:r w:rsidRPr="0044560D">
        <w:rPr>
          <w:lang w:val="en-US"/>
        </w:rPr>
        <w:t>; accelerometers i</w:t>
      </w:r>
      <w:r w:rsidR="00BD623D">
        <w:rPr>
          <w:lang w:val="en-US"/>
        </w:rPr>
        <w:t>n</w:t>
      </w:r>
      <w:r w:rsidR="00BD623D" w:rsidRPr="00BD623D">
        <w:rPr>
          <w:lang w:val="nl-BE"/>
        </w:rPr>
        <w:t xml:space="preserve"> combinatie</w:t>
      </w:r>
      <w:r w:rsidR="00BD623D">
        <w:rPr>
          <w:lang w:val="en-US"/>
        </w:rPr>
        <w:t xml:space="preserve"> met</w:t>
      </w:r>
      <w:r w:rsidRPr="0044560D">
        <w:rPr>
          <w:lang w:val="en-US"/>
        </w:rPr>
        <w:t xml:space="preserve"> </w:t>
      </w:r>
      <w:r w:rsidR="00BD623D" w:rsidRPr="0044560D">
        <w:rPr>
          <w:lang w:val="en-US"/>
        </w:rPr>
        <w:t>gyroscope</w:t>
      </w:r>
    </w:p>
    <w:p w:rsidR="00E668DF" w:rsidRPr="0044560D" w:rsidRDefault="00E668DF" w:rsidP="0054252A">
      <w:pPr>
        <w:rPr>
          <w:lang w:val="en-US"/>
        </w:rPr>
      </w:pPr>
    </w:p>
    <w:p w:rsidR="00E668DF" w:rsidRDefault="00E668DF" w:rsidP="0054252A">
      <w:r w:rsidRPr="00430D08">
        <w:t xml:space="preserve">In de meeste gevallen bestaat de combinatie van verschillende sensoren in de vorm van een IMU. Echter, </w:t>
      </w:r>
      <w:r w:rsidR="00114F20">
        <w:t>het is</w:t>
      </w:r>
      <w:r w:rsidRPr="00430D08">
        <w:t xml:space="preserve"> in theorie prima mogelijk om meer sensoren te integreren in één apparaat. </w:t>
      </w:r>
    </w:p>
    <w:p w:rsidR="006673F6" w:rsidRDefault="006673F6" w:rsidP="0054252A"/>
    <w:p w:rsidR="00E668DF" w:rsidRPr="00430D08" w:rsidRDefault="00E668DF" w:rsidP="00E73DBE">
      <w:pPr>
        <w:pStyle w:val="Heading2"/>
      </w:pPr>
      <w:bookmarkStart w:id="2" w:name="_Toc343724177"/>
      <w:r w:rsidRPr="00430D08">
        <w:t>Opdrachtvorming</w:t>
      </w:r>
      <w:bookmarkEnd w:id="2"/>
    </w:p>
    <w:p w:rsidR="00E668DF" w:rsidRPr="00430D08" w:rsidRDefault="00BD623D" w:rsidP="0054252A">
      <w:r w:rsidRPr="00430D08">
        <w:t xml:space="preserve">YMIF Engineering heeft de auteur de gelegenheid </w:t>
      </w:r>
      <w:r>
        <w:t>gegeven om zelf een opdracht</w:t>
      </w:r>
      <w:r w:rsidRPr="00430D08">
        <w:t xml:space="preserve"> op te stellen in samenspraak met YMIF Engineering (YMIF). </w:t>
      </w:r>
      <w:r w:rsidR="00E668DF" w:rsidRPr="00430D08">
        <w:t xml:space="preserve">Gezien de achtergrond van de auteur was snel een opdracht gespecificeerd m.b.t. een meetinstrument aan het menselijke lichaam. </w:t>
      </w:r>
    </w:p>
    <w:p w:rsidR="00E668DF" w:rsidRPr="00430D08" w:rsidRDefault="00E668DF" w:rsidP="00DD7C03">
      <w:pPr>
        <w:pStyle w:val="Heading3"/>
      </w:pPr>
      <w:bookmarkStart w:id="3" w:name="_Toc343724178"/>
      <w:r w:rsidRPr="00430D08">
        <w:t>Specificering</w:t>
      </w:r>
      <w:bookmarkEnd w:id="3"/>
    </w:p>
    <w:tbl>
      <w:tblPr>
        <w:tblStyle w:val="TableGrid"/>
        <w:tblpPr w:leftFromText="141" w:rightFromText="141" w:vertAnchor="text" w:horzAnchor="margin" w:tblpXSpec="right"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tblGrid>
      <w:tr w:rsidR="008B607C" w:rsidRPr="00430D08" w:rsidTr="008B607C">
        <w:tc>
          <w:tcPr>
            <w:tcW w:w="0" w:type="auto"/>
          </w:tcPr>
          <w:p w:rsidR="008B607C" w:rsidRPr="00430D08" w:rsidRDefault="008B607C" w:rsidP="008B607C">
            <w:pPr>
              <w:rPr>
                <w:szCs w:val="20"/>
                <w:lang w:val="nl-NL"/>
              </w:rPr>
            </w:pPr>
            <w:r w:rsidRPr="00430D08">
              <w:rPr>
                <w:noProof/>
                <w:lang w:eastAsia="en-US" w:bidi="ar-SA"/>
              </w:rPr>
              <w:drawing>
                <wp:inline distT="0" distB="0" distL="0" distR="0" wp14:anchorId="5405BB1A" wp14:editId="7AE7B134">
                  <wp:extent cx="2557662" cy="2093417"/>
                  <wp:effectExtent l="0" t="0" r="0" b="2540"/>
                  <wp:docPr id="4" name="Afbeelding 4" descr="http://upload.wikimedia.org/wikipedia/commons/1/1c/Willem_Einthoven_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c/Willem_Einthoven_ECG.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565370" cy="2099726"/>
                          </a:xfrm>
                          <a:prstGeom prst="rect">
                            <a:avLst/>
                          </a:prstGeom>
                          <a:noFill/>
                          <a:ln>
                            <a:noFill/>
                          </a:ln>
                        </pic:spPr>
                      </pic:pic>
                    </a:graphicData>
                  </a:graphic>
                </wp:inline>
              </w:drawing>
            </w:r>
          </w:p>
        </w:tc>
      </w:tr>
      <w:tr w:rsidR="008B607C" w:rsidRPr="00430D08" w:rsidTr="008B607C">
        <w:tc>
          <w:tcPr>
            <w:tcW w:w="0" w:type="auto"/>
          </w:tcPr>
          <w:p w:rsidR="008B607C" w:rsidRPr="00430D08" w:rsidRDefault="008B607C" w:rsidP="008B607C">
            <w:pPr>
              <w:pStyle w:val="Caption"/>
              <w:framePr w:hSpace="0" w:wrap="auto" w:vAnchor="margin" w:hAnchor="text" w:xAlign="left" w:yAlign="inline"/>
              <w:rPr>
                <w:lang w:val="nl-NL"/>
              </w:rPr>
            </w:pPr>
            <w:bookmarkStart w:id="4" w:name="_Ref335053612"/>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1</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w:t>
            </w:r>
            <w:r w:rsidR="00B30B4B">
              <w:rPr>
                <w:lang w:val="nl-NL"/>
              </w:rPr>
              <w:fldChar w:fldCharType="end"/>
            </w:r>
            <w:bookmarkEnd w:id="4"/>
            <w:r w:rsidRPr="00430D08">
              <w:rPr>
                <w:lang w:val="nl-NL"/>
              </w:rPr>
              <w:t>: Het eerste ECG apparaat (1887)</w:t>
            </w:r>
          </w:p>
        </w:tc>
      </w:tr>
    </w:tbl>
    <w:p w:rsidR="00E668DF" w:rsidRPr="00430D08" w:rsidRDefault="00E668DF" w:rsidP="0054252A">
      <w:r w:rsidRPr="00430D08">
        <w:t>Om de opdracht te kunnen specificeren moeten een aantal aspecten van de opdracht worden onderzocht en gedefinieerd, te weten:</w:t>
      </w:r>
    </w:p>
    <w:p w:rsidR="00E668DF" w:rsidRPr="00430D08" w:rsidRDefault="00E668DF" w:rsidP="00F138AE">
      <w:pPr>
        <w:pStyle w:val="ListParagraph"/>
        <w:numPr>
          <w:ilvl w:val="0"/>
          <w:numId w:val="7"/>
        </w:numPr>
      </w:pPr>
      <w:r w:rsidRPr="00430D08">
        <w:t>Inventarisatie van bestaande (fysiologische) meetsystemen m.b.t. menselijke lichaam</w:t>
      </w:r>
    </w:p>
    <w:p w:rsidR="00E668DF" w:rsidRPr="00430D08" w:rsidRDefault="00E668DF" w:rsidP="00F138AE">
      <w:pPr>
        <w:pStyle w:val="ListParagraph"/>
        <w:numPr>
          <w:ilvl w:val="0"/>
          <w:numId w:val="7"/>
        </w:numPr>
      </w:pPr>
      <w:r w:rsidRPr="00430D08">
        <w:t>De doelgroep</w:t>
      </w:r>
    </w:p>
    <w:p w:rsidR="00E668DF" w:rsidRPr="00430D08" w:rsidRDefault="00E668DF" w:rsidP="00F138AE">
      <w:pPr>
        <w:pStyle w:val="ListParagraph"/>
        <w:numPr>
          <w:ilvl w:val="0"/>
          <w:numId w:val="7"/>
        </w:numPr>
      </w:pPr>
      <w:r w:rsidRPr="00430D08">
        <w:t>Eisen en wensen m.b.t. het MORE meetsysteem</w:t>
      </w:r>
    </w:p>
    <w:p w:rsidR="00E668DF" w:rsidRPr="00430D08" w:rsidRDefault="00E668DF" w:rsidP="00F138AE">
      <w:pPr>
        <w:pStyle w:val="ListParagraph"/>
        <w:numPr>
          <w:ilvl w:val="0"/>
          <w:numId w:val="7"/>
        </w:numPr>
      </w:pPr>
      <w:r w:rsidRPr="00430D08">
        <w:t>De te gebruiken sensoren</w:t>
      </w:r>
    </w:p>
    <w:p w:rsidR="00E668DF" w:rsidRPr="00430D08" w:rsidRDefault="00E668DF" w:rsidP="00DD7C03">
      <w:pPr>
        <w:pStyle w:val="Heading3"/>
      </w:pPr>
      <w:bookmarkStart w:id="5" w:name="_Toc343724179"/>
      <w:r w:rsidRPr="00430D08">
        <w:t>Inventarisatie bestaande meetsystemen</w:t>
      </w:r>
      <w:bookmarkEnd w:id="5"/>
    </w:p>
    <w:p w:rsidR="00E668DF" w:rsidRPr="00430D08" w:rsidRDefault="00E668DF" w:rsidP="0054252A">
      <w:r w:rsidRPr="00430D08">
        <w:t xml:space="preserve">Al voordat de eerste elektronenbuizen bestonden, waren wetenschappers geïnteresseerd in het meten aan het menselijke lichaam. In de loop der tijd zijn er tal van sensoren en meetsystemen bedacht om bepaalde fysiologische en lichamelijke aspecten te meten. </w:t>
      </w:r>
      <w:r w:rsidR="006673F6">
        <w:t>Onderstaand</w:t>
      </w:r>
      <w:r w:rsidRPr="00430D08">
        <w:t xml:space="preserve"> volgt een inventarisatie van de verschillende soorten meetsystemen en sensoren die worden gebruikt voor het meten aan het menselijke lichaam (onvolledigheid voorbehouden)</w:t>
      </w:r>
      <w:r w:rsidR="006673F6">
        <w:t>, ten einde het maken van een keuze met betrekking tot de te gebruiken sensoren</w:t>
      </w:r>
      <w:r w:rsidRPr="00430D08">
        <w:t>:</w:t>
      </w:r>
    </w:p>
    <w:p w:rsidR="00E668DF" w:rsidRPr="00430D08" w:rsidRDefault="00114F20" w:rsidP="00F138AE">
      <w:pPr>
        <w:pStyle w:val="ListParagraph"/>
        <w:numPr>
          <w:ilvl w:val="0"/>
          <w:numId w:val="8"/>
        </w:numPr>
      </w:pPr>
      <w:r>
        <w:t>Krachtsensoren</w:t>
      </w:r>
    </w:p>
    <w:p w:rsidR="00E668DF" w:rsidRPr="00430D08" w:rsidRDefault="00E668DF" w:rsidP="00F138AE">
      <w:pPr>
        <w:pStyle w:val="ListParagraph"/>
        <w:numPr>
          <w:ilvl w:val="0"/>
          <w:numId w:val="8"/>
        </w:numPr>
      </w:pPr>
      <w:r w:rsidRPr="00430D08">
        <w:t>Temperatuursensoren (meten van verhoging bij koorts)</w:t>
      </w:r>
    </w:p>
    <w:p w:rsidR="00E668DF" w:rsidRPr="00430D08" w:rsidRDefault="00E668DF" w:rsidP="00F138AE">
      <w:pPr>
        <w:pStyle w:val="ListParagraph"/>
        <w:numPr>
          <w:ilvl w:val="0"/>
          <w:numId w:val="8"/>
        </w:numPr>
      </w:pPr>
      <w:r w:rsidRPr="00430D08">
        <w:t xml:space="preserve">Hartslagsensor (BV </w:t>
      </w:r>
      <w:proofErr w:type="spellStart"/>
      <w:r w:rsidRPr="00430D08">
        <w:t>Polar</w:t>
      </w:r>
      <w:proofErr w:type="spellEnd"/>
      <w:r w:rsidRPr="00430D08">
        <w:t xml:space="preserve"> hartslaghorloge, het meten van het hartritme)</w:t>
      </w:r>
    </w:p>
    <w:p w:rsidR="00E668DF" w:rsidRPr="00430D08" w:rsidRDefault="00E668DF" w:rsidP="00F138AE">
      <w:pPr>
        <w:pStyle w:val="ListParagraph"/>
        <w:numPr>
          <w:ilvl w:val="0"/>
          <w:numId w:val="8"/>
        </w:numPr>
      </w:pPr>
      <w:r w:rsidRPr="00430D08">
        <w:t>ECG (het bepalen</w:t>
      </w:r>
      <w:r w:rsidR="004408BF">
        <w:t xml:space="preserve"> van</w:t>
      </w:r>
      <w:r w:rsidRPr="00430D08">
        <w:t xml:space="preserve"> elektrische activiteit van het hart, zie </w:t>
      </w:r>
      <w:r w:rsidRPr="00430D08">
        <w:fldChar w:fldCharType="begin"/>
      </w:r>
      <w:r w:rsidRPr="00430D08">
        <w:instrText xml:space="preserve"> REF _Ref335053612 \h  \* lower  \* MERGEFORMAT </w:instrText>
      </w:r>
      <w:r w:rsidRPr="00430D08">
        <w:fldChar w:fldCharType="separate"/>
      </w:r>
      <w:r w:rsidR="00BE5AC7" w:rsidRPr="00430D08">
        <w:t xml:space="preserve">afbeelding </w:t>
      </w:r>
      <w:r w:rsidR="00BE5AC7">
        <w:rPr>
          <w:noProof/>
        </w:rPr>
        <w:t>1</w:t>
      </w:r>
      <w:r w:rsidR="00BE5AC7">
        <w:rPr>
          <w:noProof/>
        </w:rPr>
        <w:noBreakHyphen/>
        <w:t>1</w:t>
      </w:r>
      <w:r w:rsidRPr="00430D08">
        <w:fldChar w:fldCharType="end"/>
      </w:r>
      <w:r w:rsidRPr="00430D08">
        <w:t>)</w:t>
      </w:r>
    </w:p>
    <w:p w:rsidR="00E668DF" w:rsidRPr="00430D08" w:rsidRDefault="00E668DF" w:rsidP="00F138AE">
      <w:pPr>
        <w:pStyle w:val="ListParagraph"/>
        <w:numPr>
          <w:ilvl w:val="0"/>
          <w:numId w:val="8"/>
        </w:numPr>
      </w:pPr>
      <w:r w:rsidRPr="00430D08">
        <w:t>EMG (het bepalen van elektrische activiteit van spieren)</w:t>
      </w:r>
    </w:p>
    <w:p w:rsidR="00E668DF" w:rsidRPr="00430D08" w:rsidRDefault="00E668DF" w:rsidP="00F138AE">
      <w:pPr>
        <w:pStyle w:val="ListParagraph"/>
        <w:numPr>
          <w:ilvl w:val="0"/>
          <w:numId w:val="8"/>
        </w:numPr>
      </w:pPr>
      <w:proofErr w:type="spellStart"/>
      <w:r w:rsidRPr="00430D08">
        <w:t>Accelerometers</w:t>
      </w:r>
      <w:proofErr w:type="spellEnd"/>
      <w:r w:rsidRPr="00430D08">
        <w:t xml:space="preserve"> (meten van versnellingen)</w:t>
      </w:r>
    </w:p>
    <w:p w:rsidR="00E668DF" w:rsidRPr="00430D08" w:rsidRDefault="00E668DF" w:rsidP="00F138AE">
      <w:pPr>
        <w:pStyle w:val="ListParagraph"/>
        <w:numPr>
          <w:ilvl w:val="0"/>
          <w:numId w:val="8"/>
        </w:numPr>
      </w:pPr>
      <w:r w:rsidRPr="00430D08">
        <w:t>Gyroscopen (meten van hoeksnelheden)</w:t>
      </w:r>
    </w:p>
    <w:p w:rsidR="00E668DF" w:rsidRPr="00430D08" w:rsidRDefault="00E668DF" w:rsidP="00F138AE">
      <w:pPr>
        <w:pStyle w:val="ListParagraph"/>
        <w:numPr>
          <w:ilvl w:val="0"/>
          <w:numId w:val="8"/>
        </w:numPr>
      </w:pPr>
      <w:r w:rsidRPr="00430D08">
        <w:t xml:space="preserve">Magnetometer (meestal in combinatie met </w:t>
      </w:r>
      <w:proofErr w:type="spellStart"/>
      <w:r w:rsidRPr="00430D08">
        <w:t>accelerometers</w:t>
      </w:r>
      <w:proofErr w:type="spellEnd"/>
      <w:r w:rsidRPr="00430D08">
        <w:t xml:space="preserve"> en gyroscopen, wordt gebruikt om de </w:t>
      </w:r>
      <w:r w:rsidR="00586D8B" w:rsidRPr="00430D08">
        <w:t>oriëntatie</w:t>
      </w:r>
      <w:r w:rsidRPr="00430D08">
        <w:t xml:space="preserve"> t.o.v. de buitenwereld te bepalen)</w:t>
      </w:r>
    </w:p>
    <w:p w:rsidR="00E668DF" w:rsidRPr="00430D08" w:rsidRDefault="00E668DF" w:rsidP="00F138AE">
      <w:pPr>
        <w:pStyle w:val="ListParagraph"/>
        <w:numPr>
          <w:ilvl w:val="0"/>
          <w:numId w:val="8"/>
        </w:numPr>
      </w:pPr>
      <w:r w:rsidRPr="00430D08">
        <w:t>Videocamera (2 dimensioneel registreren van</w:t>
      </w:r>
      <w:r w:rsidR="00586D8B">
        <w:t xml:space="preserve"> het</w:t>
      </w:r>
      <w:r w:rsidRPr="00430D08">
        <w:t xml:space="preserve"> menselijke lichaam)</w:t>
      </w:r>
    </w:p>
    <w:p w:rsidR="00E668DF" w:rsidRPr="00430D08" w:rsidRDefault="00E668DF" w:rsidP="00F138AE">
      <w:pPr>
        <w:pStyle w:val="ListParagraph"/>
        <w:numPr>
          <w:ilvl w:val="0"/>
          <w:numId w:val="8"/>
        </w:numPr>
      </w:pPr>
      <w:r w:rsidRPr="00430D08">
        <w:t>3 dimensionaal (3D) registratie van het menselijke lichaam</w:t>
      </w:r>
    </w:p>
    <w:p w:rsidR="00E668DF" w:rsidRPr="00430D08" w:rsidRDefault="00E668DF" w:rsidP="00F138AE">
      <w:pPr>
        <w:pStyle w:val="ListParagraph"/>
        <w:numPr>
          <w:ilvl w:val="0"/>
          <w:numId w:val="8"/>
        </w:numPr>
      </w:pPr>
      <w:proofErr w:type="spellStart"/>
      <w:r w:rsidRPr="00430D08">
        <w:t>Torsiometers</w:t>
      </w:r>
      <w:proofErr w:type="spellEnd"/>
      <w:r w:rsidRPr="00430D08">
        <w:t xml:space="preserve"> (zie </w:t>
      </w:r>
      <w:r w:rsidRPr="00430D08">
        <w:fldChar w:fldCharType="begin"/>
      </w:r>
      <w:r w:rsidRPr="00430D08">
        <w:instrText xml:space="preserve"> REF _Ref335052730 \h  \* lower  \* MERGEFORMAT </w:instrText>
      </w:r>
      <w:r w:rsidRPr="00430D08">
        <w:fldChar w:fldCharType="separate"/>
      </w:r>
      <w:r w:rsidR="00BE5AC7" w:rsidRPr="00430D08">
        <w:t xml:space="preserve">afbeelding </w:t>
      </w:r>
      <w:r w:rsidR="00BE5AC7">
        <w:rPr>
          <w:noProof/>
        </w:rPr>
        <w:t>1</w:t>
      </w:r>
      <w:r w:rsidR="00BE5AC7">
        <w:rPr>
          <w:noProof/>
        </w:rPr>
        <w:noBreakHyphen/>
        <w:t>2</w:t>
      </w:r>
      <w:r w:rsidRPr="00430D08">
        <w:fldChar w:fldCharType="end"/>
      </w:r>
      <w:r w:rsidRPr="00430D08">
        <w:t>)</w:t>
      </w:r>
    </w:p>
    <w:p w:rsidR="00E668DF" w:rsidRPr="00430D08" w:rsidRDefault="00E668DF" w:rsidP="00F138AE">
      <w:pPr>
        <w:pStyle w:val="ListParagraph"/>
        <w:numPr>
          <w:ilvl w:val="0"/>
          <w:numId w:val="8"/>
        </w:numPr>
      </w:pPr>
      <w:proofErr w:type="spellStart"/>
      <w:r w:rsidRPr="00430D08">
        <w:t>Pinchmeters</w:t>
      </w:r>
      <w:proofErr w:type="spellEnd"/>
      <w:r w:rsidRPr="00430D08">
        <w:t xml:space="preserve"> (handkrachtmeting)</w:t>
      </w:r>
    </w:p>
    <w:p w:rsidR="00E668DF" w:rsidRPr="00430D08" w:rsidRDefault="00E668DF" w:rsidP="00F138AE">
      <w:pPr>
        <w:pStyle w:val="ListParagraph"/>
        <w:numPr>
          <w:ilvl w:val="0"/>
          <w:numId w:val="8"/>
        </w:numPr>
      </w:pPr>
      <w:r w:rsidRPr="00430D08">
        <w:lastRenderedPageBreak/>
        <w:t>Goniometers (hoekmeters)</w:t>
      </w:r>
    </w:p>
    <w:p w:rsidR="00E668DF" w:rsidRPr="00430D08" w:rsidRDefault="00E668DF" w:rsidP="00F138AE">
      <w:pPr>
        <w:pStyle w:val="ListParagraph"/>
        <w:numPr>
          <w:ilvl w:val="0"/>
          <w:numId w:val="8"/>
        </w:numPr>
      </w:pPr>
      <w:r w:rsidRPr="00430D08">
        <w:t>Bloeddrukmeters</w:t>
      </w:r>
    </w:p>
    <w:p w:rsidR="00E668DF" w:rsidRPr="00430D08" w:rsidRDefault="00E668DF" w:rsidP="00F138AE">
      <w:pPr>
        <w:pStyle w:val="ListParagraph"/>
        <w:numPr>
          <w:ilvl w:val="0"/>
          <w:numId w:val="8"/>
        </w:numPr>
      </w:pPr>
      <w:proofErr w:type="spellStart"/>
      <w:r w:rsidRPr="00430D08">
        <w:t>Forceplates</w:t>
      </w:r>
      <w:proofErr w:type="spellEnd"/>
      <w:r w:rsidRPr="00430D08">
        <w:t xml:space="preserve"> (verdeling van krachten op een plaat)</w:t>
      </w:r>
    </w:p>
    <w:p w:rsidR="00E668DF" w:rsidRPr="00430D08" w:rsidRDefault="00E668DF" w:rsidP="00F138AE">
      <w:pPr>
        <w:pStyle w:val="ListParagraph"/>
        <w:numPr>
          <w:ilvl w:val="0"/>
          <w:numId w:val="8"/>
        </w:numPr>
      </w:pPr>
      <w:r w:rsidRPr="00430D08">
        <w:t>Drukplaten (voor het meten van de drukverdeling op een oppervlak)</w:t>
      </w:r>
    </w:p>
    <w:p w:rsidR="00E668DF" w:rsidRPr="00430D08" w:rsidRDefault="00E668DF" w:rsidP="00F138AE">
      <w:pPr>
        <w:pStyle w:val="ListParagraph"/>
        <w:numPr>
          <w:ilvl w:val="0"/>
          <w:numId w:val="8"/>
        </w:numPr>
      </w:pPr>
      <w:proofErr w:type="spellStart"/>
      <w:r w:rsidRPr="00430D08">
        <w:t>Shearsensor</w:t>
      </w:r>
      <w:proofErr w:type="spellEnd"/>
      <w:r w:rsidRPr="00430D08">
        <w:t xml:space="preserve"> (voor het meten van afschuifkrachten, oorzaak decubitus)</w:t>
      </w:r>
    </w:p>
    <w:p w:rsidR="00E668DF" w:rsidRPr="00430D08" w:rsidRDefault="00E668DF" w:rsidP="00F138AE">
      <w:pPr>
        <w:pStyle w:val="ListParagraph"/>
        <w:numPr>
          <w:ilvl w:val="0"/>
          <w:numId w:val="8"/>
        </w:numPr>
      </w:pPr>
      <w:r w:rsidRPr="00430D08">
        <w:t>Zuurstofsensoren (gebruikt in fysiologische metingen)</w:t>
      </w:r>
    </w:p>
    <w:p w:rsidR="00E668DF" w:rsidRPr="00430D08" w:rsidRDefault="00E668DF" w:rsidP="00F138AE">
      <w:pPr>
        <w:pStyle w:val="ListParagraph"/>
        <w:numPr>
          <w:ilvl w:val="0"/>
          <w:numId w:val="8"/>
        </w:numPr>
      </w:pPr>
      <w:proofErr w:type="spellStart"/>
      <w:r w:rsidRPr="00430D08">
        <w:t>Ademanalysers</w:t>
      </w:r>
      <w:proofErr w:type="spellEnd"/>
      <w:r w:rsidRPr="00430D08">
        <w:t xml:space="preserve"> (ammonia, alcohol, CO2 en zuurstof)</w:t>
      </w:r>
    </w:p>
    <w:p w:rsidR="00E668DF" w:rsidRPr="00430D08" w:rsidRDefault="00E668DF" w:rsidP="00F138AE">
      <w:pPr>
        <w:pStyle w:val="ListParagraph"/>
        <w:numPr>
          <w:ilvl w:val="0"/>
          <w:numId w:val="8"/>
        </w:numPr>
      </w:pPr>
      <w:r w:rsidRPr="00430D08">
        <w:t>Respiratie sensoren</w:t>
      </w:r>
    </w:p>
    <w:p w:rsidR="00E668DF" w:rsidRPr="0044560D" w:rsidRDefault="00E668DF" w:rsidP="00F138AE">
      <w:pPr>
        <w:pStyle w:val="ListParagraph"/>
        <w:numPr>
          <w:ilvl w:val="0"/>
          <w:numId w:val="8"/>
        </w:numPr>
        <w:rPr>
          <w:lang w:val="en-US"/>
        </w:rPr>
      </w:pPr>
      <w:proofErr w:type="spellStart"/>
      <w:r w:rsidRPr="0044560D">
        <w:rPr>
          <w:lang w:val="en-US"/>
        </w:rPr>
        <w:t>Spirometrie</w:t>
      </w:r>
      <w:proofErr w:type="spellEnd"/>
      <w:r w:rsidRPr="0044560D">
        <w:rPr>
          <w:lang w:val="en-US"/>
        </w:rPr>
        <w:t xml:space="preserve"> (</w:t>
      </w:r>
      <w:proofErr w:type="spellStart"/>
      <w:r w:rsidRPr="0044560D">
        <w:rPr>
          <w:lang w:val="en-US"/>
        </w:rPr>
        <w:t>functionele</w:t>
      </w:r>
      <w:proofErr w:type="spellEnd"/>
      <w:r w:rsidRPr="0044560D">
        <w:rPr>
          <w:lang w:val="en-US"/>
        </w:rPr>
        <w:t xml:space="preserve"> test van de</w:t>
      </w:r>
      <w:r w:rsidRPr="001B1D56">
        <w:rPr>
          <w:lang w:val="en-US"/>
        </w:rPr>
        <w:t xml:space="preserve"> </w:t>
      </w:r>
      <w:proofErr w:type="spellStart"/>
      <w:r w:rsidRPr="001B1D56">
        <w:rPr>
          <w:lang w:val="en-US"/>
        </w:rPr>
        <w:t>longen</w:t>
      </w:r>
      <w:proofErr w:type="spellEnd"/>
      <w:r w:rsidRPr="0044560D">
        <w:rPr>
          <w:lang w:val="en-US"/>
        </w:rPr>
        <w:t>, Forced vital capacity, Maximum voluntary ventilation)</w:t>
      </w:r>
    </w:p>
    <w:tbl>
      <w:tblPr>
        <w:tblStyle w:val="TableGrid"/>
        <w:tblpPr w:leftFromText="141" w:rightFromText="141" w:vertAnchor="text" w:horzAnchor="margin" w:tblpXSpec="right"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tblGrid>
      <w:tr w:rsidR="00F14589" w:rsidRPr="00430D08" w:rsidTr="00F14589">
        <w:tc>
          <w:tcPr>
            <w:tcW w:w="4184" w:type="dxa"/>
          </w:tcPr>
          <w:p w:rsidR="00F14589" w:rsidRPr="00430D08" w:rsidRDefault="00F14589" w:rsidP="0054252A">
            <w:pPr>
              <w:rPr>
                <w:szCs w:val="20"/>
                <w:lang w:val="nl-NL"/>
              </w:rPr>
            </w:pPr>
            <w:r w:rsidRPr="00430D08">
              <w:rPr>
                <w:noProof/>
                <w:lang w:eastAsia="en-US" w:bidi="ar-SA"/>
              </w:rPr>
              <w:drawing>
                <wp:inline distT="0" distB="0" distL="0" distR="0" wp14:anchorId="25861326" wp14:editId="23996B01">
                  <wp:extent cx="2520000" cy="1237152"/>
                  <wp:effectExtent l="0" t="0" r="0" b="1270"/>
                  <wp:docPr id="1" name="Afbeelding 1" descr="Torsiometer 110mm, BSL">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siometer 110mm, BSL"/>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520000" cy="12371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589" w:rsidRPr="00430D08" w:rsidTr="00F14589">
        <w:tc>
          <w:tcPr>
            <w:tcW w:w="4184" w:type="dxa"/>
          </w:tcPr>
          <w:p w:rsidR="00F14589" w:rsidRPr="00430D08" w:rsidRDefault="00F14589" w:rsidP="005904C6">
            <w:pPr>
              <w:pStyle w:val="Caption"/>
              <w:framePr w:hSpace="0" w:wrap="auto" w:vAnchor="margin" w:hAnchor="text" w:xAlign="left" w:yAlign="inline"/>
              <w:rPr>
                <w:szCs w:val="20"/>
                <w:lang w:val="nl-NL"/>
              </w:rPr>
            </w:pPr>
            <w:bookmarkStart w:id="6" w:name="_Ref335052730"/>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1</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w:t>
            </w:r>
            <w:r w:rsidR="00B30B4B">
              <w:rPr>
                <w:lang w:val="nl-NL"/>
              </w:rPr>
              <w:fldChar w:fldCharType="end"/>
            </w:r>
            <w:bookmarkEnd w:id="6"/>
            <w:r w:rsidRPr="00430D08">
              <w:rPr>
                <w:lang w:val="nl-NL"/>
              </w:rPr>
              <w:t xml:space="preserve">: </w:t>
            </w:r>
            <w:r w:rsidRPr="00430D08">
              <w:rPr>
                <w:szCs w:val="20"/>
                <w:lang w:val="nl-NL"/>
              </w:rPr>
              <w:t>Torsiometers: voor het meten van een axiale rotatie</w:t>
            </w:r>
          </w:p>
        </w:tc>
      </w:tr>
    </w:tbl>
    <w:p w:rsidR="00E668DF" w:rsidRPr="00430D08" w:rsidRDefault="00E668DF" w:rsidP="00F138AE">
      <w:pPr>
        <w:pStyle w:val="ListParagraph"/>
        <w:numPr>
          <w:ilvl w:val="0"/>
          <w:numId w:val="8"/>
        </w:numPr>
      </w:pPr>
      <w:r w:rsidRPr="00430D08">
        <w:t>Bio-impedantie (lichaamsvet, body water, Basale metabolisme (BMR)</w:t>
      </w:r>
    </w:p>
    <w:p w:rsidR="00E668DF" w:rsidRPr="00430D08" w:rsidRDefault="00E668DF" w:rsidP="00F138AE">
      <w:pPr>
        <w:pStyle w:val="ListParagraph"/>
        <w:numPr>
          <w:ilvl w:val="0"/>
          <w:numId w:val="8"/>
        </w:numPr>
      </w:pPr>
      <w:r w:rsidRPr="00430D08">
        <w:t>Huidgeleiding (stress, transpiratie)</w:t>
      </w:r>
    </w:p>
    <w:p w:rsidR="00E668DF" w:rsidRPr="00430D08" w:rsidRDefault="00E668DF" w:rsidP="00F138AE">
      <w:pPr>
        <w:pStyle w:val="ListParagraph"/>
        <w:numPr>
          <w:ilvl w:val="0"/>
          <w:numId w:val="8"/>
        </w:numPr>
      </w:pPr>
      <w:r w:rsidRPr="00430D08">
        <w:t>EEG</w:t>
      </w:r>
    </w:p>
    <w:p w:rsidR="00E668DF" w:rsidRPr="00430D08" w:rsidRDefault="00E668DF" w:rsidP="00F138AE">
      <w:pPr>
        <w:pStyle w:val="ListParagraph"/>
        <w:numPr>
          <w:ilvl w:val="0"/>
          <w:numId w:val="8"/>
        </w:numPr>
      </w:pPr>
      <w:r w:rsidRPr="00430D08">
        <w:t>Voetcontactschakelaren</w:t>
      </w:r>
    </w:p>
    <w:p w:rsidR="00E668DF" w:rsidRPr="00430D08" w:rsidRDefault="00E668DF" w:rsidP="00F138AE">
      <w:pPr>
        <w:pStyle w:val="ListParagraph"/>
        <w:numPr>
          <w:ilvl w:val="0"/>
          <w:numId w:val="8"/>
        </w:numPr>
      </w:pPr>
      <w:r w:rsidRPr="00430D08">
        <w:t>Lactaatmeting (melkzuur)</w:t>
      </w:r>
    </w:p>
    <w:p w:rsidR="00E668DF" w:rsidRPr="00430D08" w:rsidRDefault="00E668DF" w:rsidP="00F138AE">
      <w:pPr>
        <w:pStyle w:val="ListParagraph"/>
        <w:numPr>
          <w:ilvl w:val="0"/>
          <w:numId w:val="8"/>
        </w:numPr>
      </w:pPr>
      <w:r w:rsidRPr="00430D08">
        <w:t>Bloedsuikermeting</w:t>
      </w:r>
    </w:p>
    <w:p w:rsidR="00E668DF" w:rsidRPr="00430D08" w:rsidRDefault="00586D8B" w:rsidP="00F138AE">
      <w:pPr>
        <w:pStyle w:val="ListParagraph"/>
        <w:numPr>
          <w:ilvl w:val="0"/>
          <w:numId w:val="8"/>
        </w:numPr>
      </w:pPr>
      <w:r>
        <w:t>Z</w:t>
      </w:r>
      <w:r w:rsidR="00E668DF" w:rsidRPr="00430D08">
        <w:t>uurstofsaturatie</w:t>
      </w:r>
    </w:p>
    <w:p w:rsidR="00E668DF" w:rsidRPr="00430D08" w:rsidRDefault="00E668DF" w:rsidP="00F138AE">
      <w:pPr>
        <w:pStyle w:val="ListParagraph"/>
        <w:numPr>
          <w:ilvl w:val="0"/>
          <w:numId w:val="8"/>
        </w:numPr>
      </w:pPr>
      <w:r w:rsidRPr="00430D08">
        <w:t>Ergometers (meten van vermogen en conditie)</w:t>
      </w:r>
    </w:p>
    <w:p w:rsidR="00E668DF" w:rsidRPr="00430D08" w:rsidRDefault="00E668DF" w:rsidP="0054252A"/>
    <w:p w:rsidR="00E668DF" w:rsidRPr="00430D08" w:rsidRDefault="00E668DF" w:rsidP="0054252A">
      <w:r w:rsidRPr="00430D08">
        <w:t>Dan zijn er nog sensoren en meetsystemen die niet gebruikt worden voor het meten aan het menselijke lichaam maar die vaak gebruikt worden door sporters of onderzoekers om zich van informatie te voorzien over de omgeving</w:t>
      </w:r>
      <w:r w:rsidR="00586D8B">
        <w:t xml:space="preserve"> en/of locatie</w:t>
      </w:r>
      <w:r w:rsidRPr="00430D08">
        <w:t xml:space="preserve"> waar de sporter of proefpersoon zich bevindt:</w:t>
      </w:r>
    </w:p>
    <w:p w:rsidR="00E668DF" w:rsidRPr="00430D08" w:rsidRDefault="00E668DF" w:rsidP="00F138AE">
      <w:pPr>
        <w:pStyle w:val="ListParagraph"/>
        <w:numPr>
          <w:ilvl w:val="0"/>
          <w:numId w:val="9"/>
        </w:numPr>
      </w:pPr>
      <w:r w:rsidRPr="00430D08">
        <w:t>Temperatuursensoren</w:t>
      </w:r>
    </w:p>
    <w:p w:rsidR="00E668DF" w:rsidRPr="00430D08" w:rsidRDefault="00E668DF" w:rsidP="00F138AE">
      <w:pPr>
        <w:pStyle w:val="ListParagraph"/>
        <w:numPr>
          <w:ilvl w:val="0"/>
          <w:numId w:val="9"/>
        </w:numPr>
      </w:pPr>
      <w:r w:rsidRPr="00430D08">
        <w:t>Luchtvochtigheid</w:t>
      </w:r>
    </w:p>
    <w:p w:rsidR="00E668DF" w:rsidRPr="00430D08" w:rsidRDefault="00E668DF" w:rsidP="00F138AE">
      <w:pPr>
        <w:pStyle w:val="ListParagraph"/>
        <w:numPr>
          <w:ilvl w:val="0"/>
          <w:numId w:val="9"/>
        </w:numPr>
      </w:pPr>
      <w:r w:rsidRPr="00430D08">
        <w:t>Luchtdruk / altimeter</w:t>
      </w:r>
    </w:p>
    <w:p w:rsidR="00E668DF" w:rsidRPr="00430D08" w:rsidRDefault="00E668DF" w:rsidP="00F138AE">
      <w:pPr>
        <w:pStyle w:val="ListParagraph"/>
        <w:numPr>
          <w:ilvl w:val="0"/>
          <w:numId w:val="9"/>
        </w:numPr>
      </w:pPr>
      <w:r w:rsidRPr="00430D08">
        <w:t>Windsensoren</w:t>
      </w:r>
    </w:p>
    <w:p w:rsidR="00E668DF" w:rsidRPr="00430D08" w:rsidRDefault="00E668DF" w:rsidP="00F138AE">
      <w:pPr>
        <w:pStyle w:val="ListParagraph"/>
        <w:numPr>
          <w:ilvl w:val="0"/>
          <w:numId w:val="9"/>
        </w:numPr>
      </w:pPr>
      <w:r w:rsidRPr="00430D08">
        <w:t>Tijd (duur)</w:t>
      </w:r>
    </w:p>
    <w:p w:rsidR="00DD7C03" w:rsidRPr="00430D08" w:rsidRDefault="00E668DF" w:rsidP="00F138AE">
      <w:pPr>
        <w:pStyle w:val="ListParagraph"/>
        <w:numPr>
          <w:ilvl w:val="0"/>
          <w:numId w:val="9"/>
        </w:numPr>
      </w:pPr>
      <w:r w:rsidRPr="00430D08">
        <w:t>GPS (locatie, afstand, snelheid)</w:t>
      </w:r>
    </w:p>
    <w:p w:rsidR="00E668DF" w:rsidRPr="00430D08" w:rsidRDefault="00E668DF" w:rsidP="00DD7C03">
      <w:pPr>
        <w:pStyle w:val="Heading3"/>
      </w:pPr>
      <w:bookmarkStart w:id="7" w:name="_Toc343724180"/>
      <w:r w:rsidRPr="00430D08">
        <w:t>Doelgroepen</w:t>
      </w:r>
      <w:bookmarkEnd w:id="7"/>
    </w:p>
    <w:p w:rsidR="00E668DF" w:rsidRPr="00430D08" w:rsidRDefault="00E668DF" w:rsidP="0054252A">
      <w:r w:rsidRPr="00430D08">
        <w:t xml:space="preserve">Een apparaat </w:t>
      </w:r>
      <w:r w:rsidR="006673F6">
        <w:t>dat kan meten</w:t>
      </w:r>
      <w:r w:rsidRPr="00430D08">
        <w:t xml:space="preserve"> aan het menselijke lichaam is voor verschillende doelgroepen interessant</w:t>
      </w:r>
      <w:r w:rsidR="006673F6">
        <w:t>. Eé</w:t>
      </w:r>
      <w:r w:rsidR="00114F20">
        <w:t xml:space="preserve">n van de doelgroepen </w:t>
      </w:r>
      <w:r w:rsidR="006F1019">
        <w:t>is</w:t>
      </w:r>
      <w:r w:rsidR="00114F20">
        <w:t xml:space="preserve"> </w:t>
      </w:r>
      <w:r w:rsidRPr="00430D08">
        <w:rPr>
          <w:i/>
        </w:rPr>
        <w:t>Onderzoekers</w:t>
      </w:r>
      <w:r w:rsidRPr="00430D08">
        <w:t xml:space="preserve">. Onderzoekers gebruiken meestal specifieke en nauwkeurige apparatuur. Het MORE meetsysteem is in zijn huidige vorm </w:t>
      </w:r>
      <w:r w:rsidR="006F1019">
        <w:t xml:space="preserve">nog </w:t>
      </w:r>
      <w:r w:rsidRPr="00430D08">
        <w:t xml:space="preserve">niet een gekalibreerd en uitgebreid getest apparaat. Dit </w:t>
      </w:r>
      <w:r w:rsidR="006F1019">
        <w:t>zal</w:t>
      </w:r>
      <w:r w:rsidRPr="00430D08">
        <w:t xml:space="preserve"> bij verdere toekomstige ont</w:t>
      </w:r>
      <w:r w:rsidR="006F1019">
        <w:t>wikkeling veranderen wat het MORE systeem een uitgebreid meetinstrument maakt voor een allerlei aan toepassingen</w:t>
      </w:r>
      <w:r w:rsidR="007E5F28">
        <w:t xml:space="preserve"> (denk aan inspanningsmetingen, gangbeeldanalyse, etc.)</w:t>
      </w:r>
      <w:r w:rsidR="006F1019">
        <w:t>.</w:t>
      </w:r>
    </w:p>
    <w:p w:rsidR="00E668DF" w:rsidRPr="00430D08" w:rsidRDefault="00E668DF" w:rsidP="0054252A"/>
    <w:p w:rsidR="00E668DF" w:rsidRPr="00430D08" w:rsidRDefault="006F1019" w:rsidP="0054252A">
      <w:r>
        <w:t>D</w:t>
      </w:r>
      <w:r w:rsidR="00E668DF" w:rsidRPr="00430D08">
        <w:t xml:space="preserve">e doelgroepen </w:t>
      </w:r>
      <w:r w:rsidR="00E668DF" w:rsidRPr="00430D08">
        <w:rPr>
          <w:i/>
        </w:rPr>
        <w:t>Sporters</w:t>
      </w:r>
      <w:r w:rsidR="00E668DF" w:rsidRPr="00430D08">
        <w:t xml:space="preserve"> en </w:t>
      </w:r>
      <w:r w:rsidR="00E668DF" w:rsidRPr="00430D08">
        <w:rPr>
          <w:i/>
        </w:rPr>
        <w:t>Kinderen met obesitas</w:t>
      </w:r>
      <w:r w:rsidR="00E668DF" w:rsidRPr="00430D08">
        <w:t xml:space="preserve"> zijn interessant voor een apparaat </w:t>
      </w:r>
      <w:r>
        <w:t>dat</w:t>
      </w:r>
      <w:r w:rsidR="00E668DF" w:rsidRPr="00430D08">
        <w:t xml:space="preserve"> verscheidene fysische en fysiologische zaken me</w:t>
      </w:r>
      <w:r>
        <w:t>e</w:t>
      </w:r>
      <w:r w:rsidR="00E668DF" w:rsidRPr="00430D08">
        <w:t xml:space="preserve">t. De serieuze sporter (semiprofessioneel en professioneel) is altijd geïnteresseerd in zijn/haar prestaties. Een meetapparaat dat veel verschillende aspecten mobiel registreert, kan veel inzicht geven in de prestaties van de sporter. </w:t>
      </w:r>
    </w:p>
    <w:p w:rsidR="00E668DF" w:rsidRPr="00430D08" w:rsidRDefault="00E668DF" w:rsidP="0054252A"/>
    <w:tbl>
      <w:tblPr>
        <w:tblStyle w:val="TableGrid"/>
        <w:tblpPr w:leftFromText="141" w:rightFromText="141" w:vertAnchor="text" w:horzAnchor="margin" w:tblpXSpec="right"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tblGrid>
      <w:tr w:rsidR="00E668DF" w:rsidRPr="00430D08" w:rsidTr="005159ED">
        <w:tc>
          <w:tcPr>
            <w:tcW w:w="0" w:type="auto"/>
          </w:tcPr>
          <w:p w:rsidR="00E668DF" w:rsidRPr="00430D08" w:rsidRDefault="00E668DF" w:rsidP="0054252A">
            <w:pPr>
              <w:rPr>
                <w:lang w:val="nl-NL"/>
              </w:rPr>
            </w:pPr>
            <w:r w:rsidRPr="00430D08">
              <w:rPr>
                <w:noProof/>
                <w:lang w:eastAsia="en-US" w:bidi="ar-SA"/>
              </w:rPr>
              <w:drawing>
                <wp:inline distT="0" distB="0" distL="0" distR="0" wp14:anchorId="4FAAC2CE" wp14:editId="65003093">
                  <wp:extent cx="2801716" cy="1754372"/>
                  <wp:effectExtent l="0" t="0" r="0" b="0"/>
                  <wp:docPr id="5" name="Afbeelding 5" descr="http://www.medicalfacts.nl/wp-content/uploads/2009/05/dikke-kind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facts.nl/wp-content/uploads/2009/05/dikke-kinderen.jp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804698" cy="1756239"/>
                          </a:xfrm>
                          <a:prstGeom prst="rect">
                            <a:avLst/>
                          </a:prstGeom>
                          <a:noFill/>
                          <a:ln>
                            <a:noFill/>
                          </a:ln>
                        </pic:spPr>
                      </pic:pic>
                    </a:graphicData>
                  </a:graphic>
                </wp:inline>
              </w:drawing>
            </w:r>
          </w:p>
          <w:p w:rsidR="00E668DF" w:rsidRPr="00430D08" w:rsidRDefault="00E668DF" w:rsidP="005904C6">
            <w:pPr>
              <w:pStyle w:val="Caption"/>
              <w:framePr w:hSpace="0" w:wrap="auto" w:vAnchor="margin" w:hAnchor="text" w:xAlign="left" w:yAlign="inline"/>
              <w:rPr>
                <w:lang w:val="nl-NL"/>
              </w:rPr>
            </w:pPr>
            <w:bookmarkStart w:id="8" w:name="_Ref335053128"/>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1</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3</w:t>
            </w:r>
            <w:r w:rsidR="00B30B4B">
              <w:rPr>
                <w:lang w:val="nl-NL"/>
              </w:rPr>
              <w:fldChar w:fldCharType="end"/>
            </w:r>
            <w:bookmarkEnd w:id="8"/>
            <w:r w:rsidRPr="00430D08">
              <w:rPr>
                <w:lang w:val="nl-NL"/>
              </w:rPr>
              <w:t>: Kinderobesitas</w:t>
            </w:r>
          </w:p>
        </w:tc>
      </w:tr>
    </w:tbl>
    <w:p w:rsidR="00E668DF" w:rsidRPr="00430D08" w:rsidRDefault="00E668DF" w:rsidP="0054252A">
      <w:r w:rsidRPr="00430D08">
        <w:t xml:space="preserve">Een ander, nog nader te onderzoeken, interessant aspect van het MORE meetsysteem is het registreren van kinderen met overgewicht (kinderobesitas, zie </w:t>
      </w:r>
      <w:r w:rsidRPr="00430D08">
        <w:fldChar w:fldCharType="begin"/>
      </w:r>
      <w:r w:rsidRPr="00430D08">
        <w:instrText xml:space="preserve"> REF _Ref335053128 \h  \* lower  \* MERGEFORMAT </w:instrText>
      </w:r>
      <w:r w:rsidRPr="00430D08">
        <w:fldChar w:fldCharType="separate"/>
      </w:r>
      <w:r w:rsidR="00BE5AC7" w:rsidRPr="00430D08">
        <w:t xml:space="preserve">afbeelding </w:t>
      </w:r>
      <w:r w:rsidR="00BE5AC7">
        <w:rPr>
          <w:noProof/>
        </w:rPr>
        <w:t>1</w:t>
      </w:r>
      <w:r w:rsidR="00BE5AC7">
        <w:rPr>
          <w:noProof/>
        </w:rPr>
        <w:noBreakHyphen/>
        <w:t>3</w:t>
      </w:r>
      <w:r w:rsidRPr="00430D08">
        <w:fldChar w:fldCharType="end"/>
      </w:r>
      <w:r w:rsidRPr="00430D08">
        <w:t xml:space="preserve">). Waar nu nog een gemis aan is, is de registratie van de bewegingsintensiteit van dergelijke kinderen. Ook kan het dragen van een meetsysteem worden gekoppeld (draadloos) aan bijvoorbeeld een </w:t>
      </w:r>
      <w:proofErr w:type="spellStart"/>
      <w:r w:rsidRPr="00430D08">
        <w:t>smartphone</w:t>
      </w:r>
      <w:proofErr w:type="spellEnd"/>
      <w:r w:rsidRPr="00430D08">
        <w:t xml:space="preserve">. Iedereen heeft tegenwoordig (dus ook kinderen) een </w:t>
      </w:r>
      <w:proofErr w:type="spellStart"/>
      <w:r w:rsidRPr="00430D08">
        <w:t>smartphone</w:t>
      </w:r>
      <w:proofErr w:type="spellEnd"/>
      <w:r w:rsidRPr="00430D08">
        <w:t>. Door het MORE meetsysteem</w:t>
      </w:r>
      <w:r w:rsidR="007E5F28">
        <w:t xml:space="preserve"> bijvoorbeeld</w:t>
      </w:r>
      <w:r w:rsidRPr="00430D08">
        <w:t xml:space="preserve"> te koppelen aan een </w:t>
      </w:r>
      <w:proofErr w:type="spellStart"/>
      <w:r w:rsidRPr="00430D08">
        <w:t>smartphone</w:t>
      </w:r>
      <w:proofErr w:type="spellEnd"/>
      <w:r w:rsidRPr="00430D08">
        <w:t xml:space="preserve"> kan een directe terugkoppeling</w:t>
      </w:r>
      <w:r w:rsidR="007E5F28">
        <w:t xml:space="preserve"> aan een </w:t>
      </w:r>
      <w:proofErr w:type="spellStart"/>
      <w:r w:rsidR="007E5F28">
        <w:t>obees</w:t>
      </w:r>
      <w:proofErr w:type="spellEnd"/>
      <w:r w:rsidR="007E5F28">
        <w:t xml:space="preserve"> kind </w:t>
      </w:r>
      <w:r w:rsidRPr="00430D08">
        <w:t>worden gegeven</w:t>
      </w:r>
      <w:r w:rsidR="007E5F28">
        <w:t xml:space="preserve"> dat hij/zij (on)voldoende heeft bewogen</w:t>
      </w:r>
      <w:r w:rsidRPr="00430D08">
        <w:t xml:space="preserve">. </w:t>
      </w:r>
    </w:p>
    <w:p w:rsidR="00E668DF" w:rsidRDefault="00E668DF" w:rsidP="0054252A"/>
    <w:p w:rsidR="006F1019" w:rsidRDefault="006F1019" w:rsidP="0054252A"/>
    <w:p w:rsidR="006F1019" w:rsidRDefault="006F1019" w:rsidP="0054252A"/>
    <w:p w:rsidR="006F1019" w:rsidRDefault="006F1019" w:rsidP="0054252A"/>
    <w:p w:rsidR="006F1019" w:rsidRPr="00430D08" w:rsidRDefault="006F1019" w:rsidP="0054252A"/>
    <w:p w:rsidR="00E668DF" w:rsidRPr="00430D08" w:rsidRDefault="00E668DF" w:rsidP="00DD7C03">
      <w:pPr>
        <w:pStyle w:val="Heading3"/>
      </w:pPr>
      <w:bookmarkStart w:id="9" w:name="_Toc343724181"/>
      <w:r w:rsidRPr="00430D08">
        <w:t>Eisen en wensen</w:t>
      </w:r>
      <w:bookmarkEnd w:id="9"/>
    </w:p>
    <w:p w:rsidR="00E668DF" w:rsidRPr="00430D08" w:rsidRDefault="00E668DF" w:rsidP="0054252A">
      <w:r w:rsidRPr="00430D08">
        <w:t>Het meetsysteem moet voldoen aan de volgende minimale eisen:</w:t>
      </w:r>
    </w:p>
    <w:p w:rsidR="00E668DF" w:rsidRPr="00430D08" w:rsidRDefault="00E668DF" w:rsidP="00F138AE">
      <w:pPr>
        <w:pStyle w:val="ListParagraph"/>
        <w:numPr>
          <w:ilvl w:val="0"/>
          <w:numId w:val="10"/>
        </w:numPr>
      </w:pPr>
      <w:r w:rsidRPr="00430D08">
        <w:t>Het meetsysteem moet een IMU bevatten.</w:t>
      </w:r>
    </w:p>
    <w:p w:rsidR="00E668DF" w:rsidRPr="00430D08" w:rsidRDefault="00E668DF" w:rsidP="00F138AE">
      <w:pPr>
        <w:pStyle w:val="ListParagraph"/>
        <w:numPr>
          <w:ilvl w:val="0"/>
          <w:numId w:val="10"/>
        </w:numPr>
      </w:pPr>
      <w:r w:rsidRPr="00430D08">
        <w:t>Het meetsysteem moet een Temperatuursensor (omgevingssensor)</w:t>
      </w:r>
      <w:r w:rsidR="007E5F28">
        <w:t xml:space="preserve"> bevatten</w:t>
      </w:r>
      <w:r w:rsidRPr="00430D08">
        <w:t>.</w:t>
      </w:r>
    </w:p>
    <w:p w:rsidR="00E668DF" w:rsidRPr="00430D08" w:rsidRDefault="00E668DF" w:rsidP="00F138AE">
      <w:pPr>
        <w:pStyle w:val="ListParagraph"/>
        <w:numPr>
          <w:ilvl w:val="0"/>
          <w:numId w:val="10"/>
        </w:numPr>
      </w:pPr>
      <w:r w:rsidRPr="00430D08">
        <w:t>Het meetsysteem moet nog een fysiologische sensor bevatten.</w:t>
      </w:r>
    </w:p>
    <w:p w:rsidR="00E668DF" w:rsidRPr="00430D08" w:rsidRDefault="00E668DF" w:rsidP="00F138AE">
      <w:pPr>
        <w:pStyle w:val="ListParagraph"/>
        <w:numPr>
          <w:ilvl w:val="0"/>
          <w:numId w:val="10"/>
        </w:numPr>
      </w:pPr>
      <w:r w:rsidRPr="00430D08">
        <w:t>Het meetsysteem moet de mogelijkheid hebben tot draadloze communicatie.</w:t>
      </w:r>
    </w:p>
    <w:p w:rsidR="00E668DF" w:rsidRPr="00430D08" w:rsidRDefault="00E668DF" w:rsidP="00F138AE">
      <w:pPr>
        <w:pStyle w:val="ListParagraph"/>
        <w:numPr>
          <w:ilvl w:val="0"/>
          <w:numId w:val="10"/>
        </w:numPr>
      </w:pPr>
      <w:r w:rsidRPr="00430D08">
        <w:t>Het meetsysteem moet de geregistreerde data kunnen loggen.</w:t>
      </w:r>
    </w:p>
    <w:p w:rsidR="00EC342A" w:rsidRDefault="00E668DF" w:rsidP="00F138AE">
      <w:pPr>
        <w:pStyle w:val="ListParagraph"/>
        <w:numPr>
          <w:ilvl w:val="0"/>
          <w:numId w:val="10"/>
        </w:numPr>
      </w:pPr>
      <w:r w:rsidRPr="00430D08">
        <w:t>Het me</w:t>
      </w:r>
      <w:r w:rsidR="00586D8B">
        <w:t xml:space="preserve">etsysteem moet de data </w:t>
      </w:r>
      <w:r w:rsidR="00586D8B" w:rsidRPr="00586D8B">
        <w:rPr>
          <w:i/>
        </w:rPr>
        <w:t>minimaal</w:t>
      </w:r>
      <w:r w:rsidR="00586D8B">
        <w:t xml:space="preserve"> </w:t>
      </w:r>
      <w:r w:rsidRPr="00430D08">
        <w:t>met een frequentie van 100 Hz kunnen loggen</w:t>
      </w:r>
      <w:r w:rsidR="00F13904">
        <w:t xml:space="preserve"> of versturen</w:t>
      </w:r>
      <w:r w:rsidR="008A69D2">
        <w:t>.</w:t>
      </w:r>
    </w:p>
    <w:p w:rsidR="00E668DF" w:rsidRPr="00430D08" w:rsidRDefault="00E668DF" w:rsidP="00F138AE">
      <w:pPr>
        <w:pStyle w:val="ListParagraph"/>
        <w:numPr>
          <w:ilvl w:val="0"/>
          <w:numId w:val="10"/>
        </w:numPr>
      </w:pPr>
      <w:r w:rsidRPr="00430D08">
        <w:t>Er mogen tijdens het gebruik van het apparaat bij bevestiging aan het lichaam geen zichtbare (meet)draden uit het meetsysteem komen.</w:t>
      </w:r>
    </w:p>
    <w:p w:rsidR="00E668DF" w:rsidRPr="00430D08" w:rsidRDefault="00E668DF" w:rsidP="00F138AE">
      <w:pPr>
        <w:pStyle w:val="ListParagraph"/>
        <w:numPr>
          <w:ilvl w:val="0"/>
          <w:numId w:val="11"/>
        </w:numPr>
      </w:pPr>
      <w:r w:rsidRPr="00430D08">
        <w:t>Het meetsysteem moet bij voorkeur zoveel mogelijk fysiologische en\of fysische eigenschappen registreren.</w:t>
      </w:r>
    </w:p>
    <w:p w:rsidR="00E668DF" w:rsidRPr="00430D08" w:rsidRDefault="00E668DF" w:rsidP="00F138AE">
      <w:pPr>
        <w:pStyle w:val="ListParagraph"/>
        <w:numPr>
          <w:ilvl w:val="0"/>
          <w:numId w:val="11"/>
        </w:numPr>
      </w:pPr>
      <w:r w:rsidRPr="00430D08">
        <w:t>Het meetsysteem moet tijdens gebruik aan het lichaam zijn bevestigd.</w:t>
      </w:r>
    </w:p>
    <w:p w:rsidR="00E668DF" w:rsidRPr="00430D08" w:rsidRDefault="00E668DF" w:rsidP="00F138AE">
      <w:pPr>
        <w:pStyle w:val="ListParagraph"/>
        <w:numPr>
          <w:ilvl w:val="0"/>
          <w:numId w:val="11"/>
        </w:numPr>
      </w:pPr>
      <w:r w:rsidRPr="00430D08">
        <w:t>Het meetsysteem mag niet zwaarder zijn dan een halve kilo.</w:t>
      </w:r>
    </w:p>
    <w:p w:rsidR="00E668DF" w:rsidRPr="00430D08" w:rsidRDefault="00E668DF" w:rsidP="00F138AE">
      <w:pPr>
        <w:pStyle w:val="ListParagraph"/>
        <w:numPr>
          <w:ilvl w:val="0"/>
          <w:numId w:val="11"/>
        </w:numPr>
      </w:pPr>
      <w:r w:rsidRPr="00430D08">
        <w:t>Het meetsysteem moet ergonomisch van vormgeving zijn (latere eis, waar pas na het prototype aan moeten worden voldaan).</w:t>
      </w:r>
    </w:p>
    <w:p w:rsidR="00E668DF" w:rsidRPr="00430D08" w:rsidRDefault="00E668DF" w:rsidP="00F138AE">
      <w:pPr>
        <w:pStyle w:val="ListParagraph"/>
        <w:numPr>
          <w:ilvl w:val="0"/>
          <w:numId w:val="11"/>
        </w:numPr>
      </w:pPr>
      <w:r w:rsidRPr="00430D08">
        <w:t>Het meetsysteem moet minimaal 4 uur non-stop achter elkaar kunnen worden gebruikt.</w:t>
      </w:r>
    </w:p>
    <w:p w:rsidR="00E668DF" w:rsidRPr="00430D08" w:rsidRDefault="00E668DF" w:rsidP="00F138AE">
      <w:pPr>
        <w:pStyle w:val="ListParagraph"/>
        <w:numPr>
          <w:ilvl w:val="0"/>
          <w:numId w:val="11"/>
        </w:numPr>
      </w:pPr>
      <w:r w:rsidRPr="00430D08">
        <w:t>Het meetsys</w:t>
      </w:r>
      <w:r w:rsidR="00EC342A">
        <w:t>teem moet oplaadbaar zijn</w:t>
      </w:r>
      <w:r w:rsidRPr="00430D08">
        <w:t>.</w:t>
      </w:r>
    </w:p>
    <w:p w:rsidR="005159ED" w:rsidRPr="00430D08" w:rsidRDefault="00E668DF" w:rsidP="00F138AE">
      <w:pPr>
        <w:pStyle w:val="ListParagraph"/>
        <w:numPr>
          <w:ilvl w:val="0"/>
          <w:numId w:val="11"/>
        </w:numPr>
      </w:pPr>
      <w:r w:rsidRPr="00430D08">
        <w:t>Het meetsysteem moet te bevestigen zijn onder de kleding.</w:t>
      </w:r>
    </w:p>
    <w:p w:rsidR="00E668DF" w:rsidRPr="00430D08" w:rsidRDefault="00E668DF" w:rsidP="00DD7C03">
      <w:pPr>
        <w:pStyle w:val="Heading3"/>
      </w:pPr>
      <w:bookmarkStart w:id="10" w:name="_Toc343724182"/>
      <w:r w:rsidRPr="00430D08">
        <w:t>De minimaal te gebruiken sensoren</w:t>
      </w:r>
      <w:bookmarkEnd w:id="10"/>
    </w:p>
    <w:p w:rsidR="00E668DF" w:rsidRPr="00430D08" w:rsidRDefault="00E668DF" w:rsidP="0054252A">
      <w:r w:rsidRPr="00430D08">
        <w:t>Voortvloeiend uit de eerder gestelde eisen en wens</w:t>
      </w:r>
      <w:r w:rsidR="00EC342A">
        <w:t>en</w:t>
      </w:r>
      <w:r w:rsidR="008A69D2">
        <w:t xml:space="preserve">, </w:t>
      </w:r>
      <w:r w:rsidR="00586D8B">
        <w:t>de lijst met sensoren en</w:t>
      </w:r>
      <w:r w:rsidRPr="00430D08">
        <w:t xml:space="preserve"> de doelgroepen is in samenspraak met YMIF besloten dat het meetsysteem mini</w:t>
      </w:r>
      <w:r w:rsidR="00586D8B">
        <w:t>maal de volgende sensoren moet</w:t>
      </w:r>
      <w:r w:rsidRPr="00430D08">
        <w:t xml:space="preserve"> bevatten:</w:t>
      </w:r>
    </w:p>
    <w:p w:rsidR="00E668DF" w:rsidRPr="00430D08" w:rsidRDefault="00E668DF" w:rsidP="00F138AE">
      <w:pPr>
        <w:pStyle w:val="ListParagraph"/>
        <w:numPr>
          <w:ilvl w:val="0"/>
          <w:numId w:val="12"/>
        </w:numPr>
      </w:pPr>
      <w:r w:rsidRPr="00430D08">
        <w:t>IMU</w:t>
      </w:r>
    </w:p>
    <w:p w:rsidR="00E668DF" w:rsidRPr="00430D08" w:rsidRDefault="00E668DF" w:rsidP="00F138AE">
      <w:pPr>
        <w:pStyle w:val="ListParagraph"/>
        <w:numPr>
          <w:ilvl w:val="0"/>
          <w:numId w:val="12"/>
        </w:numPr>
      </w:pPr>
      <w:r w:rsidRPr="00430D08">
        <w:t xml:space="preserve">Temperatuursensor </w:t>
      </w:r>
    </w:p>
    <w:p w:rsidR="00E668DF" w:rsidRPr="00430D08" w:rsidRDefault="00E668DF" w:rsidP="00F138AE">
      <w:pPr>
        <w:pStyle w:val="ListParagraph"/>
        <w:numPr>
          <w:ilvl w:val="0"/>
          <w:numId w:val="12"/>
        </w:numPr>
      </w:pPr>
      <w:r w:rsidRPr="00430D08">
        <w:t>Respiratiesensor</w:t>
      </w:r>
    </w:p>
    <w:p w:rsidR="00E668DF" w:rsidRPr="00A275FE" w:rsidRDefault="00E668DF" w:rsidP="00F138AE">
      <w:pPr>
        <w:pStyle w:val="ListParagraph"/>
        <w:numPr>
          <w:ilvl w:val="0"/>
          <w:numId w:val="12"/>
        </w:numPr>
        <w:rPr>
          <w:b/>
        </w:rPr>
      </w:pPr>
      <w:r w:rsidRPr="00430D08">
        <w:t>Hartslagsensor (bij voorkeur ECG)</w:t>
      </w:r>
    </w:p>
    <w:p w:rsidR="00A275FE" w:rsidRPr="00A275FE" w:rsidRDefault="00A275FE" w:rsidP="00A275FE">
      <w:pPr>
        <w:ind w:left="360"/>
        <w:rPr>
          <w:b/>
        </w:rPr>
      </w:pPr>
    </w:p>
    <w:p w:rsidR="00E668DF" w:rsidRPr="00430D08" w:rsidRDefault="00E668DF" w:rsidP="0054252A">
      <w:r w:rsidRPr="00430D08">
        <w:t xml:space="preserve">Als is gebleken dat de werking en het bouwen van testmodellen van deze sensoren binnen </w:t>
      </w:r>
      <w:r w:rsidR="00EC342A">
        <w:t xml:space="preserve">de </w:t>
      </w:r>
      <w:r w:rsidRPr="00430D08">
        <w:t>gestelde tijd is gelukt</w:t>
      </w:r>
      <w:r w:rsidR="00EC342A">
        <w:t>,</w:t>
      </w:r>
      <w:r w:rsidRPr="00430D08">
        <w:t xml:space="preserve"> kan de integratie van de volgende sensoren/meetsystemen worden onderzocht:</w:t>
      </w:r>
    </w:p>
    <w:p w:rsidR="00E668DF" w:rsidRPr="00430D08" w:rsidRDefault="00E668DF" w:rsidP="00F138AE">
      <w:pPr>
        <w:pStyle w:val="ListParagraph"/>
        <w:numPr>
          <w:ilvl w:val="0"/>
          <w:numId w:val="13"/>
        </w:numPr>
      </w:pPr>
      <w:r w:rsidRPr="00430D08">
        <w:t>Voetcontactschakelaren (draadloos)</w:t>
      </w:r>
    </w:p>
    <w:p w:rsidR="00E668DF" w:rsidRPr="00430D08" w:rsidRDefault="00E668DF" w:rsidP="00F138AE">
      <w:pPr>
        <w:pStyle w:val="ListParagraph"/>
        <w:numPr>
          <w:ilvl w:val="0"/>
          <w:numId w:val="13"/>
        </w:numPr>
      </w:pPr>
      <w:r w:rsidRPr="00430D08">
        <w:t>Zuurstofsaturatie</w:t>
      </w:r>
    </w:p>
    <w:p w:rsidR="00E668DF" w:rsidRPr="00430D08" w:rsidRDefault="00E668DF" w:rsidP="00F138AE">
      <w:pPr>
        <w:pStyle w:val="ListParagraph"/>
        <w:numPr>
          <w:ilvl w:val="0"/>
          <w:numId w:val="13"/>
        </w:numPr>
      </w:pPr>
      <w:r w:rsidRPr="00430D08">
        <w:t>GPS</w:t>
      </w:r>
    </w:p>
    <w:p w:rsidR="006673F6" w:rsidRDefault="00586D8B" w:rsidP="00F138AE">
      <w:pPr>
        <w:pStyle w:val="ListParagraph"/>
        <w:numPr>
          <w:ilvl w:val="0"/>
          <w:numId w:val="13"/>
        </w:numPr>
      </w:pPr>
      <w:r>
        <w:t>Galvanische huid responsie</w:t>
      </w:r>
    </w:p>
    <w:p w:rsidR="006673F6" w:rsidRPr="00430D08" w:rsidRDefault="006673F6" w:rsidP="006673F6"/>
    <w:p w:rsidR="00E668DF" w:rsidRPr="00430D08" w:rsidRDefault="00E668DF" w:rsidP="00E73DBE">
      <w:pPr>
        <w:pStyle w:val="Heading2"/>
      </w:pPr>
      <w:bookmarkStart w:id="11" w:name="_Ref340739828"/>
      <w:bookmarkStart w:id="12" w:name="_Ref340739831"/>
      <w:bookmarkStart w:id="13" w:name="_Toc343724183"/>
      <w:r w:rsidRPr="00430D08">
        <w:t>Opdrachtbeschrijving</w:t>
      </w:r>
      <w:bookmarkEnd w:id="11"/>
      <w:bookmarkEnd w:id="12"/>
      <w:bookmarkEnd w:id="13"/>
    </w:p>
    <w:p w:rsidR="00E668DF" w:rsidRPr="00430D08" w:rsidRDefault="00EC342A" w:rsidP="0054252A">
      <w:r>
        <w:t>Uit</w:t>
      </w:r>
      <w:r w:rsidR="00E668DF" w:rsidRPr="00430D08">
        <w:t xml:space="preserve"> de voorgaand</w:t>
      </w:r>
      <w:r w:rsidR="00586D8B">
        <w:t>e specificering van de opdracht</w:t>
      </w:r>
      <w:r w:rsidR="00E668DF" w:rsidRPr="00430D08">
        <w:t xml:space="preserve"> kan een opdrachtbe</w:t>
      </w:r>
      <w:r>
        <w:t>schrijving worden gedestilleerd.</w:t>
      </w:r>
      <w:r w:rsidR="00E668DF" w:rsidRPr="00430D08">
        <w:t xml:space="preserve"> </w:t>
      </w:r>
      <w:r>
        <w:t>D</w:t>
      </w:r>
      <w:r w:rsidR="00E668DF" w:rsidRPr="00430D08">
        <w:t>e opdrachtbeschrijving luidt:</w:t>
      </w:r>
    </w:p>
    <w:p w:rsidR="00E668DF" w:rsidRPr="00430D08" w:rsidRDefault="00E668DF" w:rsidP="0054252A"/>
    <w:p w:rsidR="00E668DF" w:rsidRPr="006673F6" w:rsidRDefault="00E668DF" w:rsidP="0054252A">
      <w:pPr>
        <w:rPr>
          <w:sz w:val="22"/>
        </w:rPr>
      </w:pPr>
      <w:r w:rsidRPr="006673F6">
        <w:rPr>
          <w:sz w:val="22"/>
        </w:rPr>
        <w:t xml:space="preserve">“Ontwerp en vervaardig een eerste opzet van een </w:t>
      </w:r>
      <w:r w:rsidRPr="006673F6">
        <w:rPr>
          <w:i/>
          <w:sz w:val="22"/>
        </w:rPr>
        <w:t xml:space="preserve">human </w:t>
      </w:r>
      <w:proofErr w:type="spellStart"/>
      <w:r w:rsidRPr="006673F6">
        <w:rPr>
          <w:i/>
          <w:sz w:val="22"/>
        </w:rPr>
        <w:t>measurement</w:t>
      </w:r>
      <w:proofErr w:type="spellEnd"/>
      <w:r w:rsidRPr="006673F6">
        <w:rPr>
          <w:i/>
          <w:sz w:val="22"/>
        </w:rPr>
        <w:t xml:space="preserve"> device</w:t>
      </w:r>
      <w:r w:rsidRPr="006673F6">
        <w:rPr>
          <w:sz w:val="22"/>
        </w:rPr>
        <w:t xml:space="preserve"> met een IMU, temperatuursensor, ECG-sensor en een respiratie-sensor d</w:t>
      </w:r>
      <w:r w:rsidR="00EC342A" w:rsidRPr="006673F6">
        <w:rPr>
          <w:sz w:val="22"/>
        </w:rPr>
        <w:t>ie</w:t>
      </w:r>
      <w:r w:rsidRPr="006673F6">
        <w:rPr>
          <w:sz w:val="22"/>
        </w:rPr>
        <w:t xml:space="preserve"> de data van de geno</w:t>
      </w:r>
      <w:r w:rsidR="00EC342A" w:rsidRPr="006673F6">
        <w:rPr>
          <w:sz w:val="22"/>
        </w:rPr>
        <w:t xml:space="preserve">emde sensoren kan loggen en </w:t>
      </w:r>
      <w:r w:rsidRPr="006673F6">
        <w:rPr>
          <w:sz w:val="22"/>
        </w:rPr>
        <w:t>is voorzien van de mogelijkheid tot draadloze communicatie.”</w:t>
      </w:r>
    </w:p>
    <w:p w:rsidR="006673F6" w:rsidRDefault="006673F6">
      <w:pPr>
        <w:widowControl/>
        <w:suppressAutoHyphens w:val="0"/>
        <w:autoSpaceDN/>
        <w:spacing w:after="200" w:line="276" w:lineRule="auto"/>
        <w:jc w:val="left"/>
        <w:textAlignment w:val="auto"/>
      </w:pPr>
      <w:r>
        <w:br w:type="page"/>
      </w:r>
    </w:p>
    <w:p w:rsidR="00E668DF" w:rsidRPr="00430D08" w:rsidRDefault="00E668DF" w:rsidP="00CC1EE3">
      <w:pPr>
        <w:pStyle w:val="Heading1"/>
      </w:pPr>
      <w:bookmarkStart w:id="14" w:name="_Ref335215937"/>
      <w:bookmarkStart w:id="15" w:name="_Toc343724184"/>
      <w:r w:rsidRPr="00430D08">
        <w:lastRenderedPageBreak/>
        <w:t>Ontwerp Hardware</w:t>
      </w:r>
      <w:bookmarkEnd w:id="14"/>
      <w:bookmarkEnd w:id="15"/>
    </w:p>
    <w:p w:rsidR="00E668DF" w:rsidRPr="00430D08" w:rsidRDefault="00E668DF" w:rsidP="0054252A">
      <w:r w:rsidRPr="00430D08">
        <w:t>In dit hoofdstuk wordt nader ingegaan op verschillende hardware ontwerp</w:t>
      </w:r>
      <w:r w:rsidR="00EC342A">
        <w:t xml:space="preserve"> </w:t>
      </w:r>
      <w:r w:rsidRPr="00430D08">
        <w:t>aspecten en keuzes. Er wordt begonnen met een top</w:t>
      </w:r>
      <w:r w:rsidR="00EC342A">
        <w:t xml:space="preserve"> </w:t>
      </w:r>
      <w:r w:rsidRPr="00430D08">
        <w:t xml:space="preserve">level benadering die </w:t>
      </w:r>
      <w:r w:rsidR="00EC342A">
        <w:t>steeds specifieker wordt</w:t>
      </w:r>
      <w:r w:rsidR="00460499" w:rsidRPr="00430D08">
        <w:t>. Als laatste wordt kort ingegaan op de keuze van een aantal sensoren.</w:t>
      </w:r>
    </w:p>
    <w:p w:rsidR="00E668DF" w:rsidRPr="00430D08" w:rsidRDefault="00E668DF" w:rsidP="00E73DBE">
      <w:pPr>
        <w:pStyle w:val="Heading2"/>
      </w:pPr>
      <w:bookmarkStart w:id="16" w:name="_Toc343724185"/>
      <w:r w:rsidRPr="00430D08">
        <w:t>Ontwerplagen</w:t>
      </w:r>
      <w:bookmarkEnd w:id="16"/>
    </w:p>
    <w:p w:rsidR="00E668DF" w:rsidRPr="00430D08" w:rsidRDefault="00E668DF" w:rsidP="0054252A">
      <w:r w:rsidRPr="00430D08">
        <w:t xml:space="preserve">In </w:t>
      </w:r>
      <w:r w:rsidRPr="00430D08">
        <w:fldChar w:fldCharType="begin"/>
      </w:r>
      <w:r w:rsidRPr="00430D08">
        <w:instrText xml:space="preserve"> REF _Ref335217090 \h  \* MERGEFORMAT  \* lower </w:instrText>
      </w:r>
      <w:r w:rsidRPr="00430D08">
        <w:fldChar w:fldCharType="separate"/>
      </w:r>
      <w:r w:rsidR="00BE5AC7" w:rsidRPr="00430D08">
        <w:t xml:space="preserve">afbeelding </w:t>
      </w:r>
      <w:r w:rsidR="00BE5AC7">
        <w:rPr>
          <w:noProof/>
        </w:rPr>
        <w:t>2</w:t>
      </w:r>
      <w:r w:rsidR="00BE5AC7">
        <w:rPr>
          <w:noProof/>
        </w:rPr>
        <w:noBreakHyphen/>
        <w:t>1</w:t>
      </w:r>
      <w:r w:rsidRPr="00430D08">
        <w:fldChar w:fldCharType="end"/>
      </w:r>
      <w:r w:rsidRPr="00430D08">
        <w:t xml:space="preserve"> tot en met </w:t>
      </w:r>
      <w:r w:rsidRPr="00430D08">
        <w:fldChar w:fldCharType="begin"/>
      </w:r>
      <w:r w:rsidRPr="00430D08">
        <w:instrText xml:space="preserve"> REF _Ref335217070 \h  \* MERGEFORMAT  \* lower </w:instrText>
      </w:r>
      <w:r w:rsidRPr="00430D08">
        <w:fldChar w:fldCharType="separate"/>
      </w:r>
      <w:r w:rsidR="00BE5AC7" w:rsidRPr="00430D08">
        <w:t xml:space="preserve">afbeelding </w:t>
      </w:r>
      <w:r w:rsidR="00BE5AC7">
        <w:rPr>
          <w:noProof/>
        </w:rPr>
        <w:t>2</w:t>
      </w:r>
      <w:r w:rsidR="00BE5AC7">
        <w:rPr>
          <w:noProof/>
        </w:rPr>
        <w:noBreakHyphen/>
        <w:t>4</w:t>
      </w:r>
      <w:r w:rsidRPr="00430D08">
        <w:fldChar w:fldCharType="end"/>
      </w:r>
      <w:r w:rsidRPr="00430D08">
        <w:t xml:space="preserve"> staan in volgorde de schematische hardware ontwerpen. </w:t>
      </w:r>
      <w:r w:rsidR="00F14589" w:rsidRPr="00430D08">
        <w:t xml:space="preserve">De volgende </w:t>
      </w:r>
      <w:proofErr w:type="spellStart"/>
      <w:r w:rsidR="00F14589" w:rsidRPr="00430D08">
        <w:t>subparagrafen</w:t>
      </w:r>
      <w:proofErr w:type="spellEnd"/>
      <w:r w:rsidR="00F14589" w:rsidRPr="00430D08">
        <w:t xml:space="preserve"> zijn de beschrijvingen voor de </w:t>
      </w:r>
      <w:r w:rsidR="00EC342A">
        <w:t>steeds gedetailleerdere</w:t>
      </w:r>
      <w:r w:rsidR="00F14589" w:rsidRPr="00430D08">
        <w:t xml:space="preserve"> ontwerplagen.</w:t>
      </w:r>
    </w:p>
    <w:p w:rsidR="00E668DF" w:rsidRPr="00430D08" w:rsidRDefault="00E668DF" w:rsidP="00DD7C03">
      <w:pPr>
        <w:pStyle w:val="Heading3"/>
      </w:pPr>
      <w:bookmarkStart w:id="17" w:name="_Toc343724186"/>
      <w:proofErr w:type="spellStart"/>
      <w:r w:rsidRPr="00430D08">
        <w:t>Toplevel</w:t>
      </w:r>
      <w:bookmarkEnd w:id="17"/>
      <w:proofErr w:type="spellEnd"/>
    </w:p>
    <w:p w:rsidR="00E668DF" w:rsidRPr="00430D08" w:rsidRDefault="00E668DF" w:rsidP="0054252A">
      <w:r w:rsidRPr="00430D08">
        <w:t xml:space="preserve">De schematische weergave in </w:t>
      </w:r>
      <w:r w:rsidRPr="00430D08">
        <w:fldChar w:fldCharType="begin"/>
      </w:r>
      <w:r w:rsidRPr="00430D08">
        <w:instrText xml:space="preserve"> REF _Ref335217090 \h  \* MERGEFORMAT  \* lower </w:instrText>
      </w:r>
      <w:r w:rsidRPr="00430D08">
        <w:fldChar w:fldCharType="separate"/>
      </w:r>
      <w:r w:rsidR="00BE5AC7" w:rsidRPr="00430D08">
        <w:t xml:space="preserve">afbeelding </w:t>
      </w:r>
      <w:r w:rsidR="00BE5AC7">
        <w:rPr>
          <w:noProof/>
        </w:rPr>
        <w:t>2</w:t>
      </w:r>
      <w:r w:rsidR="00BE5AC7">
        <w:rPr>
          <w:noProof/>
        </w:rPr>
        <w:noBreakHyphen/>
        <w:t>1</w:t>
      </w:r>
      <w:r w:rsidRPr="00430D08">
        <w:fldChar w:fldCharType="end"/>
      </w:r>
      <w:r w:rsidRPr="00430D08">
        <w:t xml:space="preserve"> is simpel van opzet en geeft aan hoe de hardware globaal zal worden opgebouwd. Er is gekozen voor een microcontroller (</w:t>
      </w:r>
      <w:r w:rsidR="00CD0465" w:rsidRPr="00430D08">
        <w:t>µC</w:t>
      </w:r>
      <w:r w:rsidRPr="00430D08">
        <w:t xml:space="preserve">) omdat er geen hele grote hoeveelheden berekeningen zullen worden gedaan (zoals bij het verwerken van videosignalen e.d.). Daarnaast hebben de meeste </w:t>
      </w:r>
      <w:r w:rsidR="00CD0465" w:rsidRPr="00430D08">
        <w:t>µC</w:t>
      </w:r>
      <w:r w:rsidRPr="00430D08">
        <w:t xml:space="preserve">’s de mogelijkheid tot het programmeren van de </w:t>
      </w:r>
      <w:r w:rsidR="00CD0465" w:rsidRPr="00430D08">
        <w:t>µC</w:t>
      </w:r>
      <w:r w:rsidRPr="00430D08">
        <w:t xml:space="preserve"> in een C-omgeving wat de </w:t>
      </w:r>
      <w:r w:rsidR="00F14589" w:rsidRPr="00430D08">
        <w:t>ontwikkelingssnelheid</w:t>
      </w:r>
      <w:r w:rsidRPr="00430D08">
        <w:t xml:space="preserve"> van de </w:t>
      </w:r>
      <w:proofErr w:type="spellStart"/>
      <w:r w:rsidRPr="00430D08">
        <w:t>embedded</w:t>
      </w:r>
      <w:proofErr w:type="spellEnd"/>
      <w:r w:rsidRPr="00430D08">
        <w:t xml:space="preserve"> software ten goede komt. Verder is in dit stadium duidelijk dat de hardware op een batterij zou moeten kunnen draaien en dat er de mogelijkheid tot </w:t>
      </w:r>
      <w:proofErr w:type="spellStart"/>
      <w:r w:rsidRPr="00430D08">
        <w:t>telemetrie</w:t>
      </w:r>
      <w:proofErr w:type="spellEnd"/>
      <w:r w:rsidRPr="00430D08">
        <w:t xml:space="preserve"> moet zijn.</w:t>
      </w:r>
    </w:p>
    <w:p w:rsidR="00E668DF" w:rsidRPr="00430D08" w:rsidRDefault="00E668DF" w:rsidP="00DD7C03">
      <w:pPr>
        <w:pStyle w:val="Heading3"/>
      </w:pPr>
      <w:bookmarkStart w:id="18" w:name="_Toc343724187"/>
      <w:r w:rsidRPr="00430D08">
        <w:t>Hardware specificering 1</w:t>
      </w:r>
      <w:bookmarkEnd w:id="18"/>
    </w:p>
    <w:p w:rsidR="00E668DF" w:rsidRPr="00430D08" w:rsidRDefault="00E668DF" w:rsidP="0054252A">
      <w:r w:rsidRPr="00430D08">
        <w:t xml:space="preserve">In </w:t>
      </w:r>
      <w:r w:rsidRPr="00430D08">
        <w:fldChar w:fldCharType="begin"/>
      </w:r>
      <w:r w:rsidRPr="00430D08">
        <w:instrText xml:space="preserve"> REF _Ref335217709 \h  \* MERGEFORMAT  \* lower </w:instrText>
      </w:r>
      <w:r w:rsidRPr="00430D08">
        <w:fldChar w:fldCharType="separate"/>
      </w:r>
      <w:r w:rsidR="00BE5AC7" w:rsidRPr="00430D08">
        <w:t xml:space="preserve">afbeelding </w:t>
      </w:r>
      <w:r w:rsidR="00BE5AC7">
        <w:t>2</w:t>
      </w:r>
      <w:r w:rsidR="00BE5AC7">
        <w:noBreakHyphen/>
        <w:t>2</w:t>
      </w:r>
      <w:r w:rsidRPr="00430D08">
        <w:fldChar w:fldCharType="end"/>
      </w:r>
      <w:r w:rsidRPr="00430D08">
        <w:t xml:space="preserve"> is het vervolg op het </w:t>
      </w:r>
      <w:proofErr w:type="spellStart"/>
      <w:r w:rsidRPr="00430D08">
        <w:t>toplevel</w:t>
      </w:r>
      <w:proofErr w:type="spellEnd"/>
      <w:r w:rsidRPr="00430D08">
        <w:t xml:space="preserve"> design weergegeven. De sensoren zijn afzonderlijk weergegeven en er is aangegeven wat de periferie nog meer bevat. </w:t>
      </w:r>
      <w:r w:rsidR="00F14589" w:rsidRPr="00430D08">
        <w:t xml:space="preserve">Het aantal </w:t>
      </w:r>
      <w:r w:rsidR="007A77AB">
        <w:t xml:space="preserve">verschillende </w:t>
      </w:r>
      <w:r w:rsidR="00F14589" w:rsidRPr="00430D08">
        <w:t>sensoren</w:t>
      </w:r>
      <w:r w:rsidR="007A77AB">
        <w:t>/meetsystemen</w:t>
      </w:r>
      <w:r w:rsidR="00F14589" w:rsidRPr="00430D08">
        <w:t xml:space="preserve"> is in samenspraak met YMIF beperkt gehouden. </w:t>
      </w:r>
      <w:r w:rsidRPr="00430D08">
        <w:t>Het batterij/accu gedeelte is in deze versie zo ingericht dat rek</w:t>
      </w:r>
      <w:r w:rsidR="00EC342A">
        <w:t xml:space="preserve">ening wordt gehouden met batterij </w:t>
      </w:r>
      <w:r w:rsidRPr="00430D08">
        <w:t xml:space="preserve">management en het opladen van de accu. Als </w:t>
      </w:r>
      <w:proofErr w:type="spellStart"/>
      <w:r w:rsidRPr="00430D08">
        <w:t>telemetrie</w:t>
      </w:r>
      <w:proofErr w:type="spellEnd"/>
      <w:r w:rsidRPr="00430D08">
        <w:t xml:space="preserve"> is gekozen voor </w:t>
      </w:r>
      <w:proofErr w:type="spellStart"/>
      <w:r w:rsidRPr="00430D08">
        <w:t>bluetooth</w:t>
      </w:r>
      <w:proofErr w:type="spellEnd"/>
      <w:r w:rsidRPr="00430D08">
        <w:t xml:space="preserve"> en </w:t>
      </w:r>
      <w:proofErr w:type="spellStart"/>
      <w:r w:rsidR="00FC7444" w:rsidRPr="00430D08">
        <w:t>Zigbee</w:t>
      </w:r>
      <w:proofErr w:type="spellEnd"/>
      <w:r w:rsidRPr="00430D08">
        <w:t xml:space="preserve">. Bluetooth is een bekende en veelgebruikte standaard die geen verdere uitleg behoeft. </w:t>
      </w:r>
      <w:proofErr w:type="spellStart"/>
      <w:r w:rsidRPr="00430D08">
        <w:t>Zigbee</w:t>
      </w:r>
      <w:proofErr w:type="spellEnd"/>
      <w:r w:rsidRPr="00430D08">
        <w:t xml:space="preserve"> is interessant voor de toekomst. Zo zouden sensoren die werken op </w:t>
      </w:r>
      <w:proofErr w:type="spellStart"/>
      <w:r w:rsidRPr="00430D08">
        <w:t>Zigbee</w:t>
      </w:r>
      <w:proofErr w:type="spellEnd"/>
      <w:r w:rsidRPr="00430D08">
        <w:t xml:space="preserve"> kunnen worden geïntegreerd zonder dat het systeem fysiek hoeft te worden aangepast</w:t>
      </w:r>
      <w:r w:rsidRPr="00430D08">
        <w:rPr>
          <w:rStyle w:val="FootnoteReference"/>
        </w:rPr>
        <w:footnoteReference w:id="1"/>
      </w:r>
      <w:r w:rsidRPr="00430D08">
        <w:t xml:space="preserve">. Het zou bijvoorbeeld mogelijk zijn om </w:t>
      </w:r>
      <w:proofErr w:type="spellStart"/>
      <w:r w:rsidRPr="00430D08">
        <w:t>Zigbee</w:t>
      </w:r>
      <w:proofErr w:type="spellEnd"/>
      <w:r w:rsidRPr="00430D08">
        <w:t xml:space="preserve"> voetcontactsensoren toe te voegen</w:t>
      </w:r>
      <w:r w:rsidRPr="00430D08">
        <w:rPr>
          <w:rStyle w:val="FootnoteReference"/>
        </w:rPr>
        <w:footnoteReference w:id="2"/>
      </w:r>
      <w:r w:rsidRPr="00430D08">
        <w:t>.</w:t>
      </w:r>
    </w:p>
    <w:p w:rsidR="00E668DF" w:rsidRPr="00430D08" w:rsidRDefault="00E668DF" w:rsidP="00DD7C03">
      <w:pPr>
        <w:pStyle w:val="Heading3"/>
      </w:pPr>
      <w:bookmarkStart w:id="19" w:name="_Toc343724188"/>
      <w:r w:rsidRPr="00430D08">
        <w:t>Hardware specificering 2</w:t>
      </w:r>
      <w:bookmarkEnd w:id="19"/>
    </w:p>
    <w:p w:rsidR="00E668DF" w:rsidRPr="00430D08" w:rsidRDefault="00E668DF" w:rsidP="0054252A">
      <w:r w:rsidRPr="00430D08">
        <w:t xml:space="preserve">In </w:t>
      </w:r>
      <w:r w:rsidRPr="00430D08">
        <w:fldChar w:fldCharType="begin"/>
      </w:r>
      <w:r w:rsidRPr="00430D08">
        <w:instrText xml:space="preserve"> REF _Ref335218036 \h  \* MERGEFORMAT  \* lower </w:instrText>
      </w:r>
      <w:r w:rsidRPr="00430D08">
        <w:fldChar w:fldCharType="separate"/>
      </w:r>
      <w:r w:rsidR="00BE5AC7" w:rsidRPr="00430D08">
        <w:t xml:space="preserve">afbeelding </w:t>
      </w:r>
      <w:r w:rsidR="00BE5AC7">
        <w:t>2</w:t>
      </w:r>
      <w:r w:rsidR="00BE5AC7">
        <w:noBreakHyphen/>
        <w:t>3</w:t>
      </w:r>
      <w:r w:rsidRPr="00430D08">
        <w:fldChar w:fldCharType="end"/>
      </w:r>
      <w:r w:rsidRPr="00430D08">
        <w:t xml:space="preserve"> is het schematische hardware ontwerp verder gespecificeerd. Er is gekozen voor </w:t>
      </w:r>
      <w:r w:rsidR="00490D8E" w:rsidRPr="00430D08">
        <w:t xml:space="preserve">bepaalde sensoren (dit wordt verderop in dit </w:t>
      </w:r>
      <w:r w:rsidRPr="00430D08">
        <w:t>hoofdstuk behandeld) en er is deels aangegeven hoe de sensoren worden uitgeleze</w:t>
      </w:r>
      <w:r w:rsidR="006F1019">
        <w:t>n. Er is gekozen voor een lithium</w:t>
      </w:r>
      <w:r w:rsidRPr="00430D08">
        <w:t xml:space="preserve">-ion accu </w:t>
      </w:r>
      <w:r w:rsidR="001B3233">
        <w:t>vanwege de variatie aan vormen en groottes. E</w:t>
      </w:r>
      <w:r w:rsidRPr="00430D08">
        <w:t>n er zijn wat keuzes gemaakt voor het managen van deze accu’s.</w:t>
      </w:r>
      <w:r w:rsidR="00BD623D">
        <w:t xml:space="preserve"> </w:t>
      </w:r>
      <w:r w:rsidRPr="00430D08">
        <w:t xml:space="preserve">Ook is gekozen voor een interne USB-afhandeling (lees: in de </w:t>
      </w:r>
      <w:r w:rsidR="00CD0465" w:rsidRPr="00430D08">
        <w:t>µC</w:t>
      </w:r>
      <w:r w:rsidRPr="00430D08">
        <w:t xml:space="preserve">). Dit zal waarschijnlijk niet tijdens dit deel van de ontwikkeling worden behandeld en is dus voor de toekomst. Omdat de USB communicatie wordt afgehandeld door de </w:t>
      </w:r>
      <w:r w:rsidR="00CD0465" w:rsidRPr="00430D08">
        <w:t>µC</w:t>
      </w:r>
      <w:r w:rsidRPr="00430D08">
        <w:t xml:space="preserve"> is in essentie alleen code-ontwikkeling nog benodigd.</w:t>
      </w:r>
    </w:p>
    <w:p w:rsidR="00E668DF" w:rsidRPr="00430D08" w:rsidRDefault="00E668DF" w:rsidP="00DD7C03">
      <w:pPr>
        <w:pStyle w:val="Heading3"/>
      </w:pPr>
      <w:bookmarkStart w:id="20" w:name="_Toc343724189"/>
      <w:r w:rsidRPr="00430D08">
        <w:t>Uiteindelijke versie</w:t>
      </w:r>
      <w:bookmarkEnd w:id="20"/>
    </w:p>
    <w:p w:rsidR="00E668DF" w:rsidRPr="00430D08" w:rsidRDefault="00144562" w:rsidP="0054252A">
      <w:r>
        <w:t xml:space="preserve">In </w:t>
      </w:r>
      <w:r w:rsidR="00E668DF" w:rsidRPr="00430D08">
        <w:fldChar w:fldCharType="begin"/>
      </w:r>
      <w:r w:rsidR="00E668DF" w:rsidRPr="00430D08">
        <w:instrText xml:space="preserve"> REF _Ref335217070 \h  \* lower  \* MERGEFORMAT </w:instrText>
      </w:r>
      <w:r w:rsidR="00E668DF" w:rsidRPr="00430D08">
        <w:fldChar w:fldCharType="separate"/>
      </w:r>
      <w:r w:rsidR="00BE5AC7" w:rsidRPr="00430D08">
        <w:t xml:space="preserve">afbeelding </w:t>
      </w:r>
      <w:r w:rsidR="00BE5AC7">
        <w:rPr>
          <w:noProof/>
        </w:rPr>
        <w:t>2</w:t>
      </w:r>
      <w:r w:rsidR="00BE5AC7">
        <w:rPr>
          <w:noProof/>
        </w:rPr>
        <w:noBreakHyphen/>
        <w:t>4</w:t>
      </w:r>
      <w:r w:rsidR="00E668DF" w:rsidRPr="00430D08">
        <w:fldChar w:fldCharType="end"/>
      </w:r>
      <w:r w:rsidR="00E668DF" w:rsidRPr="00430D08">
        <w:t xml:space="preserve"> </w:t>
      </w:r>
      <w:r>
        <w:t xml:space="preserve">wordt </w:t>
      </w:r>
      <w:r w:rsidRPr="00430D08">
        <w:t xml:space="preserve">schematisch </w:t>
      </w:r>
      <w:r>
        <w:t>ge</w:t>
      </w:r>
      <w:r w:rsidRPr="00430D08">
        <w:t>ïllustreerd</w:t>
      </w:r>
      <w:r w:rsidR="00E668DF" w:rsidRPr="00430D08">
        <w:t xml:space="preserve"> hoe de huidige hardware is opgebouwd. Er is in samenspraak met YMIF gekozen om nog geen Li-ion IC’s te gebruiken. Deze versie bevat </w:t>
      </w:r>
      <w:r w:rsidR="006F1019">
        <w:t>e</w:t>
      </w:r>
      <w:r w:rsidR="00E668DF" w:rsidRPr="00430D08">
        <w:t>en boost-</w:t>
      </w:r>
      <w:proofErr w:type="spellStart"/>
      <w:r w:rsidR="00E668DF" w:rsidRPr="00430D08">
        <w:t>converter</w:t>
      </w:r>
      <w:proofErr w:type="spellEnd"/>
      <w:r w:rsidR="00E668DF" w:rsidRPr="00430D08">
        <w:t xml:space="preserve"> die een 3,3 Volt spanning afgeeft. Het MORE meetsysteem zal in deze versie worden gevoed met een paar AA-batterijen. Er is een </w:t>
      </w:r>
      <w:proofErr w:type="spellStart"/>
      <w:r w:rsidR="00E668DF" w:rsidRPr="00430D08">
        <w:t>controlblock</w:t>
      </w:r>
      <w:proofErr w:type="spellEnd"/>
      <w:r w:rsidR="00E668DF" w:rsidRPr="00430D08">
        <w:t xml:space="preserve"> toegevoegd voor de analoge meetcircuits en de buttons zijn gekoppeld aan </w:t>
      </w:r>
      <w:r w:rsidR="001B3233">
        <w:t>externe</w:t>
      </w:r>
      <w:r w:rsidR="00E668DF" w:rsidRPr="00430D08">
        <w:t xml:space="preserve"> </w:t>
      </w:r>
      <w:proofErr w:type="spellStart"/>
      <w:r w:rsidR="00E668DF" w:rsidRPr="00430D08">
        <w:t>interrupts</w:t>
      </w:r>
      <w:proofErr w:type="spellEnd"/>
      <w:r w:rsidR="00E668DF" w:rsidRPr="00430D08">
        <w:t xml:space="preserve"> voor </w:t>
      </w:r>
      <w:proofErr w:type="spellStart"/>
      <w:r w:rsidR="005E31FC">
        <w:t>ontdendering</w:t>
      </w:r>
      <w:proofErr w:type="spellEnd"/>
      <w:r w:rsidR="00E668DF" w:rsidRPr="00430D08">
        <w:t xml:space="preserve">. </w:t>
      </w:r>
    </w:p>
    <w:p w:rsidR="00DF0421" w:rsidRPr="00430D08" w:rsidRDefault="00DF0421" w:rsidP="0054252A"/>
    <w:p w:rsidR="00DF0421" w:rsidRPr="00430D08" w:rsidRDefault="00DF0421" w:rsidP="0054252A">
      <w:r w:rsidRPr="00430D08">
        <w:t xml:space="preserve">Als µC is de </w:t>
      </w:r>
      <w:hyperlink r:id="rId46" w:history="1">
        <w:r w:rsidRPr="00430D08">
          <w:rPr>
            <w:rStyle w:val="Hyperlink"/>
          </w:rPr>
          <w:t>dsPIC33EP256MU806</w:t>
        </w:r>
      </w:hyperlink>
      <w:r w:rsidRPr="00430D08">
        <w:t xml:space="preserve"> gekozen. Dit is een </w:t>
      </w:r>
      <w:r w:rsidR="00543799" w:rsidRPr="00430D08">
        <w:t>zogeheten</w:t>
      </w:r>
      <w:r w:rsidRPr="00430D08">
        <w:t xml:space="preserve"> </w:t>
      </w:r>
      <w:hyperlink r:id="rId47" w:history="1">
        <w:proofErr w:type="spellStart"/>
        <w:r w:rsidRPr="00430D08">
          <w:rPr>
            <w:rStyle w:val="Hyperlink"/>
          </w:rPr>
          <w:t>dsPIC</w:t>
        </w:r>
        <w:proofErr w:type="spellEnd"/>
      </w:hyperlink>
      <w:r w:rsidRPr="00430D08">
        <w:t xml:space="preserve"> µC, een µC gericht op het snel kunnen verwerken van data en uitvoeren van berekeningen. De µC snelheid kan worden opgevoerd tot 70 </w:t>
      </w:r>
      <w:hyperlink r:id="rId48" w:history="1">
        <w:r w:rsidRPr="00430D08">
          <w:rPr>
            <w:rStyle w:val="Hyperlink"/>
          </w:rPr>
          <w:t>MIPS</w:t>
        </w:r>
      </w:hyperlink>
      <w:r w:rsidRPr="00430D08">
        <w:t xml:space="preserve"> (wat ten koste gaat van het energieverbruik). Dit is een aanzienlijke snelheid die waarschijnlijk niet gebruikt zal worden. </w:t>
      </w:r>
      <w:r w:rsidR="00EC342A">
        <w:t>Dat zal duidelijk worden uit testen met het prototype. Stel, dat de doelgroep specifieke eisen heeft aa</w:t>
      </w:r>
      <w:r w:rsidR="00543799">
        <w:t>n de verwerkingssnelheid</w:t>
      </w:r>
      <w:r w:rsidR="00EC342A">
        <w:t xml:space="preserve">, </w:t>
      </w:r>
      <w:r w:rsidR="00367635">
        <w:t xml:space="preserve">dan </w:t>
      </w:r>
      <w:r w:rsidR="00EC342A">
        <w:t xml:space="preserve">zal de </w:t>
      </w:r>
      <w:r w:rsidR="00EC342A" w:rsidRPr="00430D08">
        <w:t>µC snelheid</w:t>
      </w:r>
      <w:r w:rsidR="00367635">
        <w:t xml:space="preserve"> m</w:t>
      </w:r>
      <w:r w:rsidR="00EC342A">
        <w:t>oeten worden</w:t>
      </w:r>
      <w:r w:rsidR="00367635" w:rsidRPr="00367635">
        <w:t xml:space="preserve"> </w:t>
      </w:r>
      <w:r w:rsidR="00367635">
        <w:t>verhoogd</w:t>
      </w:r>
      <w:r w:rsidR="00EC342A">
        <w:t xml:space="preserve">. In </w:t>
      </w:r>
      <w:r w:rsidRPr="00430D08">
        <w:t xml:space="preserve">de µC </w:t>
      </w:r>
      <w:r w:rsidR="00367635">
        <w:t xml:space="preserve">is </w:t>
      </w:r>
      <w:r w:rsidRPr="00430D08">
        <w:t>een USB-controller ingebouwd</w:t>
      </w:r>
      <w:r w:rsidR="00EC342A">
        <w:t xml:space="preserve">, voor eventuele USB-communicatie. </w:t>
      </w:r>
    </w:p>
    <w:p w:rsidR="00DF0421" w:rsidRPr="00430D08" w:rsidRDefault="00DF0421" w:rsidP="0054252A"/>
    <w:p w:rsidR="00DF0421" w:rsidRPr="00430D08" w:rsidRDefault="00DF0421" w:rsidP="0054252A">
      <w:pPr>
        <w:sectPr w:rsidR="00DF0421" w:rsidRPr="00430D08" w:rsidSect="00A275FE">
          <w:headerReference w:type="default" r:id="rId49"/>
          <w:footerReference w:type="default" r:id="rId50"/>
          <w:pgSz w:w="11906" w:h="16838"/>
          <w:pgMar w:top="1134" w:right="1134" w:bottom="993" w:left="1418" w:header="421" w:footer="578" w:gutter="0"/>
          <w:pgNumType w:start="1" w:chapStyle="1"/>
          <w:cols w:space="708"/>
          <w:docGrid w:linePitch="272"/>
        </w:sectPr>
      </w:pPr>
    </w:p>
    <w:tbl>
      <w:tblPr>
        <w:tblStyle w:val="TableGrid"/>
        <w:tblpPr w:leftFromText="141" w:rightFromText="141" w:vertAnchor="page" w:horzAnchor="page" w:tblpXSpec="center" w:tblpY="601"/>
        <w:tblW w:w="1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3"/>
        <w:gridCol w:w="8457"/>
      </w:tblGrid>
      <w:tr w:rsidR="00E668DF" w:rsidRPr="00430D08" w:rsidTr="005159ED">
        <w:trPr>
          <w:trHeight w:val="5656"/>
        </w:trPr>
        <w:tc>
          <w:tcPr>
            <w:tcW w:w="0" w:type="auto"/>
            <w:shd w:val="clear" w:color="auto" w:fill="auto"/>
          </w:tcPr>
          <w:p w:rsidR="00E668DF" w:rsidRPr="00430D08" w:rsidRDefault="00E668DF" w:rsidP="0054252A">
            <w:pPr>
              <w:rPr>
                <w:lang w:val="nl-NL"/>
              </w:rPr>
            </w:pPr>
            <w:r w:rsidRPr="00430D08">
              <w:rPr>
                <w:noProof/>
                <w:lang w:eastAsia="en-US" w:bidi="ar-SA"/>
              </w:rPr>
              <w:lastRenderedPageBreak/>
              <w:drawing>
                <wp:inline distT="0" distB="0" distL="0" distR="0" wp14:anchorId="53546C24" wp14:editId="68C57AC4">
                  <wp:extent cx="4701436" cy="3712191"/>
                  <wp:effectExtent l="0" t="0" r="4445"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HardwareLaag1.emf"/>
                          <pic:cNvPicPr/>
                        </pic:nvPicPr>
                        <pic:blipFill rotWithShape="1">
                          <a:blip r:embed="rId51" cstate="print">
                            <a:extLst>
                              <a:ext uri="{28A0092B-C50C-407E-A947-70E740481C1C}">
                                <a14:useLocalDpi xmlns:a14="http://schemas.microsoft.com/office/drawing/2010/main"/>
                              </a:ext>
                            </a:extLst>
                          </a:blip>
                          <a:srcRect t="10845"/>
                          <a:stretch/>
                        </pic:blipFill>
                        <pic:spPr bwMode="auto">
                          <a:xfrm>
                            <a:off x="0" y="0"/>
                            <a:ext cx="4715094" cy="372297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Pr>
          <w:p w:rsidR="00E668DF" w:rsidRPr="00430D08" w:rsidRDefault="00E668DF" w:rsidP="0054252A">
            <w:pPr>
              <w:rPr>
                <w:lang w:val="nl-NL"/>
              </w:rPr>
            </w:pPr>
            <w:r w:rsidRPr="00430D08">
              <w:rPr>
                <w:noProof/>
                <w:lang w:eastAsia="en-US" w:bidi="ar-SA"/>
              </w:rPr>
              <w:drawing>
                <wp:inline distT="0" distB="0" distL="0" distR="0" wp14:anchorId="7B039B4C" wp14:editId="5469BA9A">
                  <wp:extent cx="4380932" cy="3914360"/>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HardwareLaag2.emf"/>
                          <pic:cNvPicPr/>
                        </pic:nvPicPr>
                        <pic:blipFill rotWithShape="1">
                          <a:blip r:embed="rId52" cstate="print">
                            <a:extLst>
                              <a:ext uri="{28A0092B-C50C-407E-A947-70E740481C1C}">
                                <a14:useLocalDpi xmlns:a14="http://schemas.microsoft.com/office/drawing/2010/main"/>
                              </a:ext>
                            </a:extLst>
                          </a:blip>
                          <a:srcRect t="12379"/>
                          <a:stretch/>
                        </pic:blipFill>
                        <pic:spPr bwMode="auto">
                          <a:xfrm>
                            <a:off x="0" y="0"/>
                            <a:ext cx="4387599" cy="3920317"/>
                          </a:xfrm>
                          <a:prstGeom prst="rect">
                            <a:avLst/>
                          </a:prstGeom>
                          <a:ln>
                            <a:noFill/>
                          </a:ln>
                          <a:extLst>
                            <a:ext uri="{53640926-AAD7-44D8-BBD7-CCE9431645EC}">
                              <a14:shadowObscured xmlns:a14="http://schemas.microsoft.com/office/drawing/2010/main"/>
                            </a:ext>
                          </a:extLst>
                        </pic:spPr>
                      </pic:pic>
                    </a:graphicData>
                  </a:graphic>
                </wp:inline>
              </w:drawing>
            </w:r>
          </w:p>
        </w:tc>
      </w:tr>
      <w:tr w:rsidR="00E668DF" w:rsidRPr="00430D08" w:rsidTr="005159ED">
        <w:trPr>
          <w:trHeight w:val="632"/>
        </w:trPr>
        <w:tc>
          <w:tcPr>
            <w:tcW w:w="0" w:type="auto"/>
            <w:shd w:val="clear" w:color="auto" w:fill="auto"/>
          </w:tcPr>
          <w:p w:rsidR="00E668DF" w:rsidRPr="00430D08" w:rsidRDefault="00E668DF" w:rsidP="00656C62">
            <w:pPr>
              <w:pStyle w:val="Caption"/>
              <w:framePr w:hSpace="0" w:wrap="auto" w:vAnchor="margin" w:hAnchor="text" w:xAlign="left" w:yAlign="inline"/>
              <w:rPr>
                <w:lang w:eastAsia="nl-NL" w:bidi="ar-SA"/>
              </w:rPr>
            </w:pPr>
            <w:bookmarkStart w:id="21" w:name="_Ref335217090"/>
            <w:r w:rsidRPr="00430D08">
              <w:t xml:space="preserve">Afbeelding </w:t>
            </w:r>
            <w:r w:rsidR="00B30B4B">
              <w:fldChar w:fldCharType="begin"/>
            </w:r>
            <w:r w:rsidR="00B30B4B">
              <w:instrText xml:space="preserve"> STYLEREF 1 \s </w:instrText>
            </w:r>
            <w:r w:rsidR="00B30B4B">
              <w:fldChar w:fldCharType="separate"/>
            </w:r>
            <w:r w:rsidR="00BE5AC7">
              <w:t>2</w:t>
            </w:r>
            <w:r w:rsidR="00B30B4B">
              <w:fldChar w:fldCharType="end"/>
            </w:r>
            <w:r w:rsidR="00B30B4B">
              <w:noBreakHyphen/>
            </w:r>
            <w:r w:rsidR="00B30B4B">
              <w:fldChar w:fldCharType="begin"/>
            </w:r>
            <w:r w:rsidR="00B30B4B">
              <w:instrText xml:space="preserve"> SEQ Afbeelding \* ARABIC \s 1 </w:instrText>
            </w:r>
            <w:r w:rsidR="00B30B4B">
              <w:fldChar w:fldCharType="separate"/>
            </w:r>
            <w:r w:rsidR="00BE5AC7">
              <w:t>1</w:t>
            </w:r>
            <w:r w:rsidR="00B30B4B">
              <w:fldChar w:fldCharType="end"/>
            </w:r>
            <w:bookmarkEnd w:id="21"/>
            <w:r w:rsidRPr="00430D08">
              <w:t>: Toplevel hardware design.</w:t>
            </w:r>
          </w:p>
        </w:tc>
        <w:tc>
          <w:tcPr>
            <w:tcW w:w="0" w:type="auto"/>
            <w:shd w:val="clear" w:color="auto" w:fill="auto"/>
          </w:tcPr>
          <w:p w:rsidR="00E668DF" w:rsidRPr="00430D08" w:rsidRDefault="00E668DF" w:rsidP="00656C62">
            <w:pPr>
              <w:pStyle w:val="Caption"/>
              <w:framePr w:hSpace="0" w:wrap="auto" w:vAnchor="margin" w:hAnchor="text" w:xAlign="left" w:yAlign="inline"/>
            </w:pPr>
            <w:bookmarkStart w:id="22" w:name="_Ref335217709"/>
            <w:r w:rsidRPr="00430D08">
              <w:t xml:space="preserve">Afbeelding </w:t>
            </w:r>
            <w:r w:rsidR="00B30B4B">
              <w:fldChar w:fldCharType="begin"/>
            </w:r>
            <w:r w:rsidR="00B30B4B">
              <w:instrText xml:space="preserve"> STYLEREF 1 \s </w:instrText>
            </w:r>
            <w:r w:rsidR="00B30B4B">
              <w:fldChar w:fldCharType="separate"/>
            </w:r>
            <w:r w:rsidR="00BE5AC7">
              <w:t>2</w:t>
            </w:r>
            <w:r w:rsidR="00B30B4B">
              <w:fldChar w:fldCharType="end"/>
            </w:r>
            <w:r w:rsidR="00B30B4B">
              <w:noBreakHyphen/>
            </w:r>
            <w:r w:rsidR="00B30B4B">
              <w:fldChar w:fldCharType="begin"/>
            </w:r>
            <w:r w:rsidR="00B30B4B">
              <w:instrText xml:space="preserve"> SEQ Afbeelding \* ARABIC \s 1 </w:instrText>
            </w:r>
            <w:r w:rsidR="00B30B4B">
              <w:fldChar w:fldCharType="separate"/>
            </w:r>
            <w:r w:rsidR="00BE5AC7">
              <w:t>2</w:t>
            </w:r>
            <w:r w:rsidR="00B30B4B">
              <w:fldChar w:fldCharType="end"/>
            </w:r>
            <w:bookmarkEnd w:id="22"/>
            <w:r w:rsidRPr="00430D08">
              <w:t>: specificering hardware design</w:t>
            </w:r>
          </w:p>
          <w:p w:rsidR="00E668DF" w:rsidRPr="00430D08" w:rsidRDefault="00E668DF" w:rsidP="0054252A">
            <w:pPr>
              <w:rPr>
                <w:noProof/>
                <w:lang w:val="nl-NL" w:eastAsia="nl-NL" w:bidi="ar-SA"/>
              </w:rPr>
            </w:pPr>
          </w:p>
        </w:tc>
      </w:tr>
      <w:tr w:rsidR="00E668DF" w:rsidRPr="00430D08" w:rsidTr="005159ED">
        <w:trPr>
          <w:trHeight w:val="6673"/>
        </w:trPr>
        <w:tc>
          <w:tcPr>
            <w:tcW w:w="0" w:type="auto"/>
            <w:shd w:val="clear" w:color="auto" w:fill="auto"/>
          </w:tcPr>
          <w:p w:rsidR="00E668DF" w:rsidRPr="00430D08" w:rsidRDefault="00E668DF" w:rsidP="0054252A">
            <w:pPr>
              <w:rPr>
                <w:noProof/>
                <w:lang w:val="nl-NL" w:eastAsia="nl-NL" w:bidi="ar-SA"/>
              </w:rPr>
            </w:pPr>
            <w:r w:rsidRPr="00430D08">
              <w:rPr>
                <w:noProof/>
                <w:lang w:eastAsia="en-US" w:bidi="ar-SA"/>
              </w:rPr>
              <w:drawing>
                <wp:inline distT="0" distB="0" distL="0" distR="0" wp14:anchorId="772899DB" wp14:editId="6BA366AF">
                  <wp:extent cx="5528007" cy="397149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HardwareLaag3.emf"/>
                          <pic:cNvPicPr/>
                        </pic:nvPicPr>
                        <pic:blipFill rotWithShape="1">
                          <a:blip r:embed="rId53" cstate="print">
                            <a:extLst>
                              <a:ext uri="{28A0092B-C50C-407E-A947-70E740481C1C}">
                                <a14:useLocalDpi xmlns:a14="http://schemas.microsoft.com/office/drawing/2010/main"/>
                              </a:ext>
                            </a:extLst>
                          </a:blip>
                          <a:srcRect t="14689"/>
                          <a:stretch/>
                        </pic:blipFill>
                        <pic:spPr bwMode="auto">
                          <a:xfrm>
                            <a:off x="0" y="0"/>
                            <a:ext cx="5549412" cy="398687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Pr>
          <w:p w:rsidR="00E668DF" w:rsidRPr="00430D08" w:rsidRDefault="00E668DF" w:rsidP="0054252A">
            <w:pPr>
              <w:rPr>
                <w:lang w:val="nl-NL"/>
              </w:rPr>
            </w:pPr>
            <w:r w:rsidRPr="00430D08">
              <w:rPr>
                <w:noProof/>
                <w:lang w:eastAsia="en-US" w:bidi="ar-SA"/>
              </w:rPr>
              <w:drawing>
                <wp:inline distT="0" distB="0" distL="0" distR="0" wp14:anchorId="76A738CA" wp14:editId="083A88E9">
                  <wp:extent cx="5052562" cy="408068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HardwareLaag4.emf"/>
                          <pic:cNvPicPr/>
                        </pic:nvPicPr>
                        <pic:blipFill rotWithShape="1">
                          <a:blip r:embed="rId54" cstate="print">
                            <a:extLst>
                              <a:ext uri="{28A0092B-C50C-407E-A947-70E740481C1C}">
                                <a14:useLocalDpi xmlns:a14="http://schemas.microsoft.com/office/drawing/2010/main"/>
                              </a:ext>
                            </a:extLst>
                          </a:blip>
                          <a:srcRect t="8696"/>
                          <a:stretch/>
                        </pic:blipFill>
                        <pic:spPr bwMode="auto">
                          <a:xfrm>
                            <a:off x="0" y="0"/>
                            <a:ext cx="5070407" cy="4095092"/>
                          </a:xfrm>
                          <a:prstGeom prst="rect">
                            <a:avLst/>
                          </a:prstGeom>
                          <a:ln>
                            <a:noFill/>
                          </a:ln>
                          <a:extLst>
                            <a:ext uri="{53640926-AAD7-44D8-BBD7-CCE9431645EC}">
                              <a14:shadowObscured xmlns:a14="http://schemas.microsoft.com/office/drawing/2010/main"/>
                            </a:ext>
                          </a:extLst>
                        </pic:spPr>
                      </pic:pic>
                    </a:graphicData>
                  </a:graphic>
                </wp:inline>
              </w:drawing>
            </w:r>
          </w:p>
        </w:tc>
      </w:tr>
      <w:tr w:rsidR="00E668DF" w:rsidRPr="00430D08" w:rsidTr="005159ED">
        <w:trPr>
          <w:trHeight w:val="660"/>
        </w:trPr>
        <w:tc>
          <w:tcPr>
            <w:tcW w:w="0" w:type="auto"/>
            <w:shd w:val="clear" w:color="auto" w:fill="auto"/>
          </w:tcPr>
          <w:p w:rsidR="00E668DF" w:rsidRPr="00430D08" w:rsidRDefault="00E668DF" w:rsidP="005904C6">
            <w:pPr>
              <w:pStyle w:val="Caption"/>
              <w:framePr w:hSpace="0" w:wrap="auto" w:vAnchor="margin" w:hAnchor="text" w:xAlign="left" w:yAlign="inline"/>
              <w:rPr>
                <w:lang w:val="nl-NL"/>
              </w:rPr>
            </w:pPr>
            <w:bookmarkStart w:id="23" w:name="_Ref33521803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3</w:t>
            </w:r>
            <w:r w:rsidR="00B30B4B">
              <w:rPr>
                <w:lang w:val="nl-NL"/>
              </w:rPr>
              <w:fldChar w:fldCharType="end"/>
            </w:r>
            <w:bookmarkEnd w:id="23"/>
            <w:r w:rsidRPr="00430D08">
              <w:rPr>
                <w:lang w:val="nl-NL"/>
              </w:rPr>
              <w:t>: vervolg hardware specificering, type sensoren en hoe ze</w:t>
            </w:r>
          </w:p>
          <w:p w:rsidR="00E668DF" w:rsidRPr="00430D08" w:rsidRDefault="00E668DF" w:rsidP="005904C6">
            <w:pPr>
              <w:pStyle w:val="Caption"/>
              <w:framePr w:hSpace="0" w:wrap="auto" w:vAnchor="margin" w:hAnchor="text" w:xAlign="left" w:yAlign="inline"/>
              <w:rPr>
                <w:lang w:val="nl-NL"/>
              </w:rPr>
            </w:pPr>
            <w:r w:rsidRPr="00430D08">
              <w:rPr>
                <w:lang w:val="nl-NL"/>
              </w:rPr>
              <w:t xml:space="preserve"> geïmplementeerd worden.</w:t>
            </w:r>
          </w:p>
        </w:tc>
        <w:tc>
          <w:tcPr>
            <w:tcW w:w="0" w:type="auto"/>
            <w:shd w:val="clear" w:color="auto" w:fill="auto"/>
          </w:tcPr>
          <w:p w:rsidR="00E668DF" w:rsidRPr="00430D08" w:rsidRDefault="00E668DF" w:rsidP="005904C6">
            <w:pPr>
              <w:pStyle w:val="Caption"/>
              <w:framePr w:hSpace="0" w:wrap="auto" w:vAnchor="margin" w:hAnchor="text" w:xAlign="left" w:yAlign="inline"/>
              <w:rPr>
                <w:lang w:val="nl-NL"/>
              </w:rPr>
            </w:pPr>
            <w:bookmarkStart w:id="24" w:name="_Ref335217070"/>
            <w:bookmarkStart w:id="25" w:name="_Ref335217064"/>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4</w:t>
            </w:r>
            <w:r w:rsidR="00B30B4B">
              <w:rPr>
                <w:lang w:val="nl-NL"/>
              </w:rPr>
              <w:fldChar w:fldCharType="end"/>
            </w:r>
            <w:bookmarkEnd w:id="24"/>
            <w:r w:rsidRPr="00430D08">
              <w:rPr>
                <w:lang w:val="nl-NL"/>
              </w:rPr>
              <w:t>: :vervolg hardware specificering, type sensoren en hoe ze</w:t>
            </w:r>
            <w:bookmarkEnd w:id="25"/>
          </w:p>
          <w:p w:rsidR="00E668DF" w:rsidRPr="00430D08" w:rsidRDefault="00E668DF" w:rsidP="005904C6">
            <w:pPr>
              <w:pStyle w:val="Caption"/>
              <w:framePr w:hSpace="0" w:wrap="auto" w:vAnchor="margin" w:hAnchor="text" w:xAlign="left" w:yAlign="inline"/>
              <w:rPr>
                <w:lang w:val="nl-NL" w:eastAsia="nl-NL" w:bidi="ar-SA"/>
              </w:rPr>
            </w:pPr>
            <w:r w:rsidRPr="00430D08">
              <w:rPr>
                <w:lang w:val="nl-NL"/>
              </w:rPr>
              <w:t xml:space="preserve"> geïmplementeerd worden.</w:t>
            </w:r>
          </w:p>
          <w:p w:rsidR="00E668DF" w:rsidRPr="00430D08" w:rsidRDefault="00E668DF" w:rsidP="0054252A">
            <w:pPr>
              <w:rPr>
                <w:noProof/>
                <w:lang w:val="nl-NL" w:eastAsia="nl-NL" w:bidi="ar-SA"/>
              </w:rPr>
            </w:pPr>
          </w:p>
        </w:tc>
      </w:tr>
    </w:tbl>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 w:rsidR="00E668DF" w:rsidRPr="00430D08" w:rsidRDefault="00E668DF" w:rsidP="0054252A">
      <w:pPr>
        <w:sectPr w:rsidR="00E668DF" w:rsidRPr="00430D08" w:rsidSect="00D9058F">
          <w:headerReference w:type="default" r:id="rId55"/>
          <w:footerReference w:type="default" r:id="rId56"/>
          <w:pgSz w:w="23814" w:h="16839" w:orient="landscape" w:code="8"/>
          <w:pgMar w:top="993" w:right="1134" w:bottom="1134" w:left="1134" w:header="0" w:footer="0" w:gutter="0"/>
          <w:pgNumType w:chapStyle="1"/>
          <w:cols w:space="708"/>
          <w:docGrid w:linePitch="272"/>
        </w:sectPr>
      </w:pPr>
    </w:p>
    <w:p w:rsidR="00E668DF" w:rsidRPr="00430D08" w:rsidRDefault="00E668DF" w:rsidP="00E73DBE">
      <w:pPr>
        <w:pStyle w:val="Heading2"/>
      </w:pPr>
      <w:bookmarkStart w:id="26" w:name="_Toc343724190"/>
      <w:r w:rsidRPr="00430D08">
        <w:lastRenderedPageBreak/>
        <w:t>Respiratie</w:t>
      </w:r>
      <w:bookmarkEnd w:id="26"/>
    </w:p>
    <w:tbl>
      <w:tblPr>
        <w:tblStyle w:val="TableGrid"/>
        <w:tblpPr w:leftFromText="141" w:rightFromText="141" w:vertAnchor="text" w:horzAnchor="margin" w:tblpXSpec="right" w:tblpY="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tblGrid>
      <w:tr w:rsidR="00467AA4" w:rsidRPr="00430D08" w:rsidTr="00467AA4">
        <w:tc>
          <w:tcPr>
            <w:tcW w:w="0" w:type="auto"/>
          </w:tcPr>
          <w:p w:rsidR="00467AA4" w:rsidRPr="00430D08" w:rsidRDefault="00467AA4" w:rsidP="0054252A">
            <w:pPr>
              <w:rPr>
                <w:lang w:val="nl-NL"/>
              </w:rPr>
            </w:pPr>
            <w:r w:rsidRPr="00430D08">
              <w:rPr>
                <w:noProof/>
                <w:lang w:eastAsia="en-US" w:bidi="ar-SA"/>
              </w:rPr>
              <w:drawing>
                <wp:inline distT="0" distB="0" distL="0" distR="0" wp14:anchorId="48A2F8EF" wp14:editId="2F34BBB2">
                  <wp:extent cx="1958196" cy="1837538"/>
                  <wp:effectExtent l="0" t="0" r="4445" b="0"/>
                  <wp:docPr id="2" name="Afbeelding 2" descr="http://www.mortonmedical.co.uk/images/Vitalograph_In2itive_with_USB_PC_Cradle_and_Spirotrac_software_+_Print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rtonmedical.co.uk/images/Vitalograph_In2itive_with_USB_PC_Cradle_and_Spirotrac_software_+_Printer_.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960554" cy="1839751"/>
                          </a:xfrm>
                          <a:prstGeom prst="rect">
                            <a:avLst/>
                          </a:prstGeom>
                          <a:noFill/>
                          <a:ln>
                            <a:noFill/>
                          </a:ln>
                        </pic:spPr>
                      </pic:pic>
                    </a:graphicData>
                  </a:graphic>
                </wp:inline>
              </w:drawing>
            </w:r>
          </w:p>
          <w:p w:rsidR="00467AA4" w:rsidRPr="00430D08" w:rsidRDefault="00467AA4" w:rsidP="005904C6">
            <w:pPr>
              <w:pStyle w:val="Caption"/>
              <w:framePr w:hSpace="0" w:wrap="auto" w:vAnchor="margin" w:hAnchor="text" w:xAlign="left" w:yAlign="inline"/>
              <w:rPr>
                <w:lang w:val="nl-NL"/>
              </w:rPr>
            </w:pPr>
            <w:bookmarkStart w:id="27" w:name="_Ref33928361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5</w:t>
            </w:r>
            <w:r w:rsidR="00B30B4B">
              <w:rPr>
                <w:lang w:val="nl-NL"/>
              </w:rPr>
              <w:fldChar w:fldCharType="end"/>
            </w:r>
            <w:bookmarkEnd w:id="27"/>
            <w:r w:rsidRPr="00430D08">
              <w:rPr>
                <w:lang w:val="nl-NL"/>
              </w:rPr>
              <w:t>: een spirometer</w:t>
            </w:r>
          </w:p>
        </w:tc>
      </w:tr>
    </w:tbl>
    <w:p w:rsidR="00706A83" w:rsidRPr="00430D08" w:rsidRDefault="00E668DF" w:rsidP="0054252A">
      <w:pPr>
        <w:rPr>
          <w:rFonts w:cs="Calibri"/>
          <w:szCs w:val="20"/>
        </w:rPr>
      </w:pPr>
      <w:r w:rsidRPr="00430D08">
        <w:t>Respireren is een net woord voor ademhalen. Om de respiratie van een mens te meten wordt vaak een respiratieband gebruikt.</w:t>
      </w:r>
      <w:r w:rsidRPr="00430D08">
        <w:rPr>
          <w:rFonts w:cs="Calibri"/>
          <w:szCs w:val="20"/>
        </w:rPr>
        <w:t xml:space="preserve"> </w:t>
      </w:r>
      <w:r w:rsidR="00467AA4" w:rsidRPr="00430D08">
        <w:rPr>
          <w:rFonts w:cs="Calibri"/>
          <w:szCs w:val="20"/>
        </w:rPr>
        <w:t xml:space="preserve">Een andere </w:t>
      </w:r>
      <w:r w:rsidR="002C41F1" w:rsidRPr="00430D08">
        <w:rPr>
          <w:rFonts w:cs="Calibri"/>
          <w:szCs w:val="20"/>
        </w:rPr>
        <w:t>manier</w:t>
      </w:r>
      <w:r w:rsidR="00467AA4" w:rsidRPr="00430D08">
        <w:rPr>
          <w:rFonts w:cs="Calibri"/>
          <w:szCs w:val="20"/>
        </w:rPr>
        <w:t xml:space="preserve"> om de ademhaling te registreren is</w:t>
      </w:r>
      <w:r w:rsidR="002C41F1" w:rsidRPr="00430D08">
        <w:rPr>
          <w:rFonts w:cs="Calibri"/>
          <w:szCs w:val="20"/>
        </w:rPr>
        <w:t xml:space="preserve"> m.b.v. </w:t>
      </w:r>
      <w:r w:rsidR="00467AA4" w:rsidRPr="00430D08">
        <w:rPr>
          <w:rFonts w:cs="Calibri"/>
          <w:szCs w:val="20"/>
        </w:rPr>
        <w:t>een spirometer</w:t>
      </w:r>
      <w:r w:rsidR="002C41F1" w:rsidRPr="00430D08">
        <w:rPr>
          <w:rFonts w:cs="Calibri"/>
          <w:szCs w:val="20"/>
        </w:rPr>
        <w:t xml:space="preserve"> (</w:t>
      </w:r>
      <w:r w:rsidR="002C41F1" w:rsidRPr="00430D08">
        <w:rPr>
          <w:rFonts w:cs="Calibri"/>
          <w:szCs w:val="20"/>
        </w:rPr>
        <w:fldChar w:fldCharType="begin"/>
      </w:r>
      <w:r w:rsidR="00703B33" w:rsidRPr="00430D08">
        <w:rPr>
          <w:rFonts w:cs="Calibri"/>
          <w:szCs w:val="20"/>
        </w:rPr>
        <w:instrText xml:space="preserve"> REF _Ref339283616 \h  \* lower </w:instrText>
      </w:r>
      <w:r w:rsidR="002C41F1" w:rsidRPr="00430D08">
        <w:rPr>
          <w:rFonts w:cs="Calibri"/>
          <w:szCs w:val="20"/>
        </w:rPr>
      </w:r>
      <w:r w:rsidR="002C41F1" w:rsidRPr="00430D08">
        <w:rPr>
          <w:rFonts w:cs="Calibri"/>
          <w:szCs w:val="20"/>
        </w:rPr>
        <w:fldChar w:fldCharType="separate"/>
      </w:r>
      <w:r w:rsidR="00BE5AC7" w:rsidRPr="00430D08">
        <w:t xml:space="preserve">afbeelding </w:t>
      </w:r>
      <w:r w:rsidR="00BE5AC7">
        <w:rPr>
          <w:noProof/>
        </w:rPr>
        <w:t>2</w:t>
      </w:r>
      <w:r w:rsidR="00BE5AC7">
        <w:noBreakHyphen/>
      </w:r>
      <w:r w:rsidR="00BE5AC7">
        <w:rPr>
          <w:noProof/>
        </w:rPr>
        <w:t>5</w:t>
      </w:r>
      <w:r w:rsidR="002C41F1" w:rsidRPr="00430D08">
        <w:rPr>
          <w:rFonts w:cs="Calibri"/>
          <w:szCs w:val="20"/>
        </w:rPr>
        <w:fldChar w:fldCharType="end"/>
      </w:r>
      <w:r w:rsidR="002C41F1" w:rsidRPr="00430D08">
        <w:rPr>
          <w:rFonts w:cs="Calibri"/>
          <w:szCs w:val="20"/>
        </w:rPr>
        <w:t>)</w:t>
      </w:r>
      <w:r w:rsidR="00467AA4" w:rsidRPr="00430D08">
        <w:rPr>
          <w:rFonts w:cs="Calibri"/>
          <w:szCs w:val="20"/>
        </w:rPr>
        <w:t xml:space="preserve">. </w:t>
      </w:r>
      <w:r w:rsidR="00706A83" w:rsidRPr="00430D08">
        <w:rPr>
          <w:rFonts w:cs="Calibri"/>
          <w:szCs w:val="20"/>
        </w:rPr>
        <w:t xml:space="preserve">Het nadeel van de spirometer is dat de gebruiker een </w:t>
      </w:r>
      <w:proofErr w:type="spellStart"/>
      <w:r w:rsidR="00706A83" w:rsidRPr="00430D08">
        <w:rPr>
          <w:rFonts w:cs="Calibri"/>
          <w:szCs w:val="20"/>
        </w:rPr>
        <w:t>meetstuk</w:t>
      </w:r>
      <w:proofErr w:type="spellEnd"/>
      <w:r w:rsidR="00706A83" w:rsidRPr="00430D08">
        <w:rPr>
          <w:rFonts w:cs="Calibri"/>
          <w:szCs w:val="20"/>
        </w:rPr>
        <w:t xml:space="preserve"> in zijn/haar mond moet hebben</w:t>
      </w:r>
      <w:r w:rsidR="008770C8" w:rsidRPr="00430D08">
        <w:rPr>
          <w:rFonts w:cs="Calibri"/>
          <w:szCs w:val="20"/>
        </w:rPr>
        <w:t>,</w:t>
      </w:r>
      <w:r w:rsidR="00706A83" w:rsidRPr="00430D08">
        <w:rPr>
          <w:rFonts w:cs="Calibri"/>
          <w:szCs w:val="20"/>
        </w:rPr>
        <w:t xml:space="preserve"> waar door geademd wordt. </w:t>
      </w:r>
    </w:p>
    <w:p w:rsidR="00706A83" w:rsidRPr="00430D08" w:rsidRDefault="00706A83" w:rsidP="0054252A"/>
    <w:p w:rsidR="00706A83" w:rsidRPr="00430D08" w:rsidRDefault="00706A83" w:rsidP="0054252A">
      <w:r w:rsidRPr="00430D08">
        <w:t xml:space="preserve">Een respiratieband meet iets anders dan een spirometer. </w:t>
      </w:r>
      <w:r w:rsidR="00E668DF" w:rsidRPr="00430D08">
        <w:t>Tijdens het inademen n</w:t>
      </w:r>
      <w:r w:rsidR="00F13904">
        <w:t>eemt de omvang van de thorax</w:t>
      </w:r>
      <w:r w:rsidR="00E668DF" w:rsidRPr="00430D08">
        <w:t xml:space="preserve"> toe in omtrek en tijdens het uitademen neemt d</w:t>
      </w:r>
      <w:r w:rsidR="00EC342A">
        <w:t>eze</w:t>
      </w:r>
      <w:r w:rsidR="00E668DF" w:rsidRPr="00430D08">
        <w:t xml:space="preserve"> weer af</w:t>
      </w:r>
      <w:r w:rsidR="00EC342A">
        <w:t>. De</w:t>
      </w:r>
      <w:r w:rsidR="002C78C1">
        <w:t>ze</w:t>
      </w:r>
      <w:r w:rsidR="00EC342A">
        <w:t xml:space="preserve"> verandering van</w:t>
      </w:r>
      <w:r w:rsidR="00E668DF" w:rsidRPr="00430D08">
        <w:t xml:space="preserve"> omtrek kan worden</w:t>
      </w:r>
      <w:r w:rsidR="002C41F1" w:rsidRPr="00430D08">
        <w:t xml:space="preserve"> gemeten m.b.v. een respiratieband. De data die wordt geregistreerd met een respiratieband </w:t>
      </w:r>
      <w:r w:rsidR="008770C8" w:rsidRPr="00430D08">
        <w:t>is</w:t>
      </w:r>
      <w:r w:rsidRPr="00430D08">
        <w:t xml:space="preserve"> een relatieve maat voor</w:t>
      </w:r>
      <w:r w:rsidR="00E668DF" w:rsidRPr="00430D08">
        <w:t xml:space="preserve"> </w:t>
      </w:r>
      <w:r w:rsidR="002C41F1" w:rsidRPr="00430D08">
        <w:t xml:space="preserve">de </w:t>
      </w:r>
      <w:r w:rsidR="002C41F1" w:rsidRPr="00430D08">
        <w:rPr>
          <w:i/>
        </w:rPr>
        <w:t>respiratie</w:t>
      </w:r>
      <w:r w:rsidR="00E668DF" w:rsidRPr="00430D08">
        <w:t>.</w:t>
      </w:r>
    </w:p>
    <w:p w:rsidR="00AA7860" w:rsidRPr="00430D08" w:rsidRDefault="00AA7860" w:rsidP="0054252A"/>
    <w:p w:rsidR="00E668DF" w:rsidRPr="00430D08" w:rsidRDefault="00AA7860" w:rsidP="0054252A">
      <w:r w:rsidRPr="00430D08">
        <w:t xml:space="preserve">Het meten van respiratie wordt veel gebruikt in onderzoek en sport. Zo worden slaapapneu, </w:t>
      </w:r>
      <w:proofErr w:type="spellStart"/>
      <w:r w:rsidRPr="00430D08">
        <w:t>th</w:t>
      </w:r>
      <w:r w:rsidR="002E42F1">
        <w:t>ora</w:t>
      </w:r>
      <w:proofErr w:type="spellEnd"/>
      <w:r w:rsidR="002E42F1">
        <w:t xml:space="preserve">-abdominale </w:t>
      </w:r>
      <w:proofErr w:type="spellStart"/>
      <w:r w:rsidR="002E42F1">
        <w:t>asynchroniteiten</w:t>
      </w:r>
      <w:proofErr w:type="spellEnd"/>
      <w:r w:rsidR="002E42F1">
        <w:t xml:space="preserve"> en</w:t>
      </w:r>
      <w:r w:rsidRPr="00430D08">
        <w:t xml:space="preserve"> </w:t>
      </w:r>
      <w:r w:rsidR="002D7200" w:rsidRPr="00430D08">
        <w:t xml:space="preserve">ademfrequentie vaak onderzocht. </w:t>
      </w:r>
      <w:r w:rsidR="006F1019">
        <w:t xml:space="preserve">Met </w:t>
      </w:r>
      <w:r w:rsidR="002D7200" w:rsidRPr="00430D08">
        <w:t xml:space="preserve">respiratiebanden </w:t>
      </w:r>
      <w:r w:rsidR="006F1019">
        <w:t>kan geen</w:t>
      </w:r>
      <w:r w:rsidR="002D7200" w:rsidRPr="00430D08">
        <w:t xml:space="preserve"> uitspraak worden gedaan over de gasuitwisseling</w:t>
      </w:r>
      <w:r w:rsidR="006F1019">
        <w:t xml:space="preserve"> van een persoon</w:t>
      </w:r>
      <w:r w:rsidR="002D7200" w:rsidRPr="00430D08">
        <w:t xml:space="preserve">. Dit vereist dan ook een ander type meetinstrument, namelijk een spirometer of een </w:t>
      </w:r>
      <w:r w:rsidR="002C78C1">
        <w:t>ademgasanalyzer</w:t>
      </w:r>
      <w:r w:rsidR="002D7200" w:rsidRPr="00430D08">
        <w:t>.</w:t>
      </w:r>
    </w:p>
    <w:p w:rsidR="00E668DF" w:rsidRPr="00430D08" w:rsidRDefault="00E668DF" w:rsidP="00DD7C03">
      <w:pPr>
        <w:pStyle w:val="Heading3"/>
      </w:pPr>
      <w:bookmarkStart w:id="28" w:name="_Toc343724191"/>
      <w:r w:rsidRPr="00430D08">
        <w:t>Respiratie</w:t>
      </w:r>
      <w:r w:rsidR="00706A83" w:rsidRPr="00430D08">
        <w:t>band</w:t>
      </w:r>
      <w:r w:rsidRPr="00430D08">
        <w:t xml:space="preserve"> meettechnieken</w:t>
      </w:r>
      <w:bookmarkEnd w:id="28"/>
    </w:p>
    <w:p w:rsidR="00E668DF" w:rsidRPr="00430D08" w:rsidRDefault="00E668DF" w:rsidP="0054252A">
      <w:r w:rsidRPr="00430D08">
        <w:t>Om de respiratie te meten</w:t>
      </w:r>
      <w:r w:rsidR="002E42F1">
        <w:t>,</w:t>
      </w:r>
      <w:r w:rsidRPr="00430D08">
        <w:t xml:space="preserve"> kunnen verschillende sensoren/meettechnieken worden gebruikt</w:t>
      </w:r>
      <w:r w:rsidR="004408BF">
        <w:t xml:space="preserve">. </w:t>
      </w:r>
      <w:r w:rsidRPr="00430D08">
        <w:t xml:space="preserve">De vraag is welke van deze sensoren het meest geschikt zijn voor het meten van de respiratie. </w:t>
      </w:r>
      <w:r w:rsidR="002E42F1" w:rsidRPr="00430D08">
        <w:t>De</w:t>
      </w:r>
      <w:r w:rsidR="004408BF">
        <w:t xml:space="preserve"> onderstaande</w:t>
      </w:r>
      <w:r w:rsidR="002E42F1" w:rsidRPr="00430D08">
        <w:t xml:space="preserve"> sensoren liggen voor de hand om</w:t>
      </w:r>
      <w:r w:rsidR="002E42F1">
        <w:t>dat</w:t>
      </w:r>
      <w:r w:rsidR="002E42F1" w:rsidRPr="00430D08">
        <w:t xml:space="preserve"> er </w:t>
      </w:r>
      <w:r w:rsidR="00543799" w:rsidRPr="00430D08">
        <w:t>al</w:t>
      </w:r>
      <w:r w:rsidR="002E42F1" w:rsidRPr="00430D08">
        <w:t xml:space="preserve"> bestaande apparaten verkrijgbaar zijn die op dergelijke </w:t>
      </w:r>
      <w:r w:rsidR="002E42F1">
        <w:t>wijze de respiratie registreren:</w:t>
      </w:r>
    </w:p>
    <w:p w:rsidR="00E668DF" w:rsidRPr="00430D08" w:rsidRDefault="00E668DF" w:rsidP="00F138AE">
      <w:pPr>
        <w:pStyle w:val="ListParagraph"/>
        <w:numPr>
          <w:ilvl w:val="0"/>
          <w:numId w:val="1"/>
        </w:numPr>
      </w:pPr>
      <w:proofErr w:type="spellStart"/>
      <w:r w:rsidRPr="00430D08">
        <w:t>Resi</w:t>
      </w:r>
      <w:r w:rsidR="002149B1">
        <w:t>s</w:t>
      </w:r>
      <w:r w:rsidRPr="00430D08">
        <w:t>tieve</w:t>
      </w:r>
      <w:proofErr w:type="spellEnd"/>
      <w:r w:rsidRPr="00430D08">
        <w:t xml:space="preserve"> sensoren</w:t>
      </w:r>
    </w:p>
    <w:p w:rsidR="00E668DF" w:rsidRPr="00430D08" w:rsidRDefault="00E668DF" w:rsidP="00F138AE">
      <w:pPr>
        <w:pStyle w:val="ListParagraph"/>
        <w:numPr>
          <w:ilvl w:val="0"/>
          <w:numId w:val="1"/>
        </w:numPr>
      </w:pPr>
      <w:r w:rsidRPr="00430D08">
        <w:t>Inductieve sensor</w:t>
      </w:r>
    </w:p>
    <w:p w:rsidR="00E668DF" w:rsidRPr="00430D08" w:rsidRDefault="00E668DF" w:rsidP="00F138AE">
      <w:pPr>
        <w:pStyle w:val="ListParagraph"/>
        <w:numPr>
          <w:ilvl w:val="0"/>
          <w:numId w:val="1"/>
        </w:numPr>
      </w:pPr>
      <w:r w:rsidRPr="00430D08">
        <w:t>Optische sensoren</w:t>
      </w:r>
    </w:p>
    <w:p w:rsidR="00E668DF" w:rsidRPr="00430D08" w:rsidRDefault="00E668DF" w:rsidP="00F138AE">
      <w:pPr>
        <w:pStyle w:val="ListParagraph"/>
        <w:numPr>
          <w:ilvl w:val="0"/>
          <w:numId w:val="1"/>
        </w:numPr>
      </w:pPr>
      <w:proofErr w:type="spellStart"/>
      <w:r w:rsidRPr="00430D08">
        <w:t>Piëzo</w:t>
      </w:r>
      <w:proofErr w:type="spellEnd"/>
      <w:r w:rsidRPr="00430D08">
        <w:t xml:space="preserve"> sensoren</w:t>
      </w:r>
    </w:p>
    <w:p w:rsidR="008C1F16" w:rsidRPr="00430D08" w:rsidRDefault="00B75130" w:rsidP="0054252A">
      <w:pPr>
        <w:pStyle w:val="Heading4"/>
      </w:pPr>
      <w:r w:rsidRPr="00430D08">
        <w:t>Trade-of matrix</w:t>
      </w:r>
    </w:p>
    <w:p w:rsidR="00703B33" w:rsidRPr="00430D08" w:rsidRDefault="00217206" w:rsidP="0054252A">
      <w:r w:rsidRPr="00430D08">
        <w:t>Om de verschillende manieren om respiratie te meten op een gestructureerde</w:t>
      </w:r>
      <w:r w:rsidR="00703B33" w:rsidRPr="00430D08">
        <w:t xml:space="preserve"> en</w:t>
      </w:r>
      <w:r w:rsidRPr="00430D08">
        <w:t xml:space="preserve"> kwalitatieve manier met elkaar te vergelijken is een </w:t>
      </w:r>
      <w:proofErr w:type="spellStart"/>
      <w:r w:rsidRPr="00430D08">
        <w:t>trade</w:t>
      </w:r>
      <w:proofErr w:type="spellEnd"/>
      <w:r w:rsidRPr="00430D08">
        <w:t xml:space="preserve">-off matrix </w:t>
      </w:r>
      <w:r w:rsidR="00703B33" w:rsidRPr="00430D08">
        <w:t>(</w:t>
      </w:r>
      <w:r w:rsidR="00703B33" w:rsidRPr="00430D08">
        <w:fldChar w:fldCharType="begin"/>
      </w:r>
      <w:r w:rsidR="00703B33" w:rsidRPr="00430D08">
        <w:instrText xml:space="preserve"> REF _Ref339287344 \h  \* lower </w:instrText>
      </w:r>
      <w:r w:rsidR="00703B33" w:rsidRPr="00430D08">
        <w:fldChar w:fldCharType="separate"/>
      </w:r>
      <w:r w:rsidR="00BE5AC7" w:rsidRPr="00430D08">
        <w:t xml:space="preserve">tabel </w:t>
      </w:r>
      <w:r w:rsidR="00BE5AC7">
        <w:rPr>
          <w:noProof/>
        </w:rPr>
        <w:t>2</w:t>
      </w:r>
      <w:r w:rsidR="00BE5AC7" w:rsidRPr="00430D08">
        <w:noBreakHyphen/>
      </w:r>
      <w:r w:rsidR="00BE5AC7">
        <w:rPr>
          <w:noProof/>
        </w:rPr>
        <w:t>1</w:t>
      </w:r>
      <w:r w:rsidR="00703B33" w:rsidRPr="00430D08">
        <w:fldChar w:fldCharType="end"/>
      </w:r>
      <w:r w:rsidR="00703B33" w:rsidRPr="00430D08">
        <w:t xml:space="preserve">) </w:t>
      </w:r>
      <w:r w:rsidRPr="00430D08">
        <w:t>opgesteld.</w:t>
      </w:r>
    </w:p>
    <w:p w:rsidR="008770C8" w:rsidRPr="00430D08" w:rsidRDefault="008770C8" w:rsidP="0054252A"/>
    <w:tbl>
      <w:tblPr>
        <w:tblW w:w="8998" w:type="dxa"/>
        <w:tblInd w:w="55" w:type="dxa"/>
        <w:tblCellMar>
          <w:left w:w="70" w:type="dxa"/>
          <w:right w:w="70" w:type="dxa"/>
        </w:tblCellMar>
        <w:tblLook w:val="04A0" w:firstRow="1" w:lastRow="0" w:firstColumn="1" w:lastColumn="0" w:noHBand="0" w:noVBand="1"/>
      </w:tblPr>
      <w:tblGrid>
        <w:gridCol w:w="3559"/>
        <w:gridCol w:w="1163"/>
        <w:gridCol w:w="1247"/>
        <w:gridCol w:w="1314"/>
        <w:gridCol w:w="1001"/>
        <w:gridCol w:w="714"/>
      </w:tblGrid>
      <w:tr w:rsidR="00967867" w:rsidRPr="00430D08" w:rsidTr="00967867">
        <w:trPr>
          <w:trHeight w:val="300"/>
        </w:trPr>
        <w:tc>
          <w:tcPr>
            <w:tcW w:w="899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7867" w:rsidRPr="00430D08" w:rsidRDefault="00703B33" w:rsidP="0054252A">
            <w:pPr>
              <w:rPr>
                <w:lang w:eastAsia="nl-NL" w:bidi="ar-SA"/>
              </w:rPr>
            </w:pPr>
            <w:bookmarkStart w:id="29" w:name="_Ref339287344"/>
            <w:r w:rsidRPr="00430D08">
              <w:t xml:space="preserve">Tabel </w:t>
            </w:r>
            <w:fldSimple w:instr=" STYLEREF 1 \s ">
              <w:r w:rsidR="00BE5AC7">
                <w:rPr>
                  <w:noProof/>
                </w:rPr>
                <w:t>2</w:t>
              </w:r>
            </w:fldSimple>
            <w:r w:rsidRPr="00430D08">
              <w:noBreakHyphen/>
            </w:r>
            <w:fldSimple w:instr=" SEQ Tabel \* ARABIC \s 1 ">
              <w:r w:rsidR="00BE5AC7">
                <w:rPr>
                  <w:noProof/>
                </w:rPr>
                <w:t>1</w:t>
              </w:r>
            </w:fldSimple>
            <w:bookmarkEnd w:id="29"/>
            <w:r w:rsidRPr="00430D08">
              <w:t xml:space="preserve">: </w:t>
            </w:r>
            <w:proofErr w:type="spellStart"/>
            <w:r w:rsidR="00967867" w:rsidRPr="00430D08">
              <w:rPr>
                <w:lang w:eastAsia="nl-NL" w:bidi="ar-SA"/>
              </w:rPr>
              <w:t>trade</w:t>
            </w:r>
            <w:proofErr w:type="spellEnd"/>
            <w:r w:rsidR="00967867" w:rsidRPr="00430D08">
              <w:rPr>
                <w:lang w:eastAsia="nl-NL" w:bidi="ar-SA"/>
              </w:rPr>
              <w:t>-off matrix</w:t>
            </w:r>
            <w:r w:rsidR="007017DD" w:rsidRPr="00430D08">
              <w:rPr>
                <w:lang w:eastAsia="nl-NL" w:bidi="ar-SA"/>
              </w:rPr>
              <w:t xml:space="preserve"> m.b.t.</w:t>
            </w:r>
            <w:r w:rsidR="00967867" w:rsidRPr="00430D08">
              <w:rPr>
                <w:lang w:eastAsia="nl-NL" w:bidi="ar-SA"/>
              </w:rPr>
              <w:t xml:space="preserve"> keuze respiratie registratie wijze</w:t>
            </w:r>
          </w:p>
        </w:tc>
      </w:tr>
      <w:tr w:rsidR="00967867" w:rsidRPr="00430D08" w:rsidTr="00967867">
        <w:trPr>
          <w:trHeight w:val="315"/>
        </w:trPr>
        <w:tc>
          <w:tcPr>
            <w:tcW w:w="3559" w:type="dxa"/>
            <w:tcBorders>
              <w:top w:val="nil"/>
              <w:left w:val="single" w:sz="4" w:space="0" w:color="auto"/>
              <w:bottom w:val="double" w:sz="6" w:space="0" w:color="auto"/>
              <w:right w:val="double" w:sz="6"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 </w:t>
            </w:r>
          </w:p>
        </w:tc>
        <w:tc>
          <w:tcPr>
            <w:tcW w:w="1163" w:type="dxa"/>
            <w:tcBorders>
              <w:top w:val="nil"/>
              <w:left w:val="nil"/>
              <w:bottom w:val="double" w:sz="6"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Inductief</w:t>
            </w:r>
          </w:p>
        </w:tc>
        <w:tc>
          <w:tcPr>
            <w:tcW w:w="1247" w:type="dxa"/>
            <w:tcBorders>
              <w:top w:val="nil"/>
              <w:left w:val="nil"/>
              <w:bottom w:val="double" w:sz="6" w:space="0" w:color="auto"/>
              <w:right w:val="single" w:sz="4" w:space="0" w:color="auto"/>
            </w:tcBorders>
            <w:shd w:val="clear" w:color="auto" w:fill="auto"/>
            <w:noWrap/>
            <w:vAlign w:val="bottom"/>
            <w:hideMark/>
          </w:tcPr>
          <w:p w:rsidR="00967867" w:rsidRPr="00430D08" w:rsidRDefault="00967867" w:rsidP="0054252A">
            <w:pPr>
              <w:rPr>
                <w:lang w:eastAsia="nl-NL" w:bidi="ar-SA"/>
              </w:rPr>
            </w:pPr>
            <w:proofErr w:type="spellStart"/>
            <w:r w:rsidRPr="00430D08">
              <w:rPr>
                <w:lang w:eastAsia="nl-NL" w:bidi="ar-SA"/>
              </w:rPr>
              <w:t>Res</w:t>
            </w:r>
            <w:proofErr w:type="spellEnd"/>
            <w:r w:rsidRPr="00430D08">
              <w:rPr>
                <w:lang w:eastAsia="nl-NL" w:bidi="ar-SA"/>
              </w:rPr>
              <w:t>. rubber</w:t>
            </w:r>
          </w:p>
        </w:tc>
        <w:tc>
          <w:tcPr>
            <w:tcW w:w="1314" w:type="dxa"/>
            <w:tcBorders>
              <w:top w:val="nil"/>
              <w:left w:val="nil"/>
              <w:bottom w:val="double" w:sz="6"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Rekstrookjes</w:t>
            </w:r>
          </w:p>
        </w:tc>
        <w:tc>
          <w:tcPr>
            <w:tcW w:w="1001" w:type="dxa"/>
            <w:tcBorders>
              <w:top w:val="nil"/>
              <w:left w:val="nil"/>
              <w:bottom w:val="double" w:sz="6"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Optisch</w:t>
            </w:r>
          </w:p>
        </w:tc>
        <w:tc>
          <w:tcPr>
            <w:tcW w:w="714" w:type="dxa"/>
            <w:tcBorders>
              <w:top w:val="nil"/>
              <w:left w:val="nil"/>
              <w:bottom w:val="double" w:sz="6" w:space="0" w:color="auto"/>
              <w:right w:val="single" w:sz="4" w:space="0" w:color="auto"/>
            </w:tcBorders>
            <w:shd w:val="clear" w:color="auto" w:fill="auto"/>
            <w:noWrap/>
            <w:vAlign w:val="bottom"/>
            <w:hideMark/>
          </w:tcPr>
          <w:p w:rsidR="00967867" w:rsidRPr="00430D08" w:rsidRDefault="00967867" w:rsidP="0054252A">
            <w:pPr>
              <w:rPr>
                <w:lang w:eastAsia="nl-NL" w:bidi="ar-SA"/>
              </w:rPr>
            </w:pPr>
            <w:proofErr w:type="spellStart"/>
            <w:r w:rsidRPr="00430D08">
              <w:rPr>
                <w:lang w:eastAsia="nl-NL" w:bidi="ar-SA"/>
              </w:rPr>
              <w:t>Piëzo</w:t>
            </w:r>
            <w:proofErr w:type="spellEnd"/>
          </w:p>
        </w:tc>
      </w:tr>
      <w:tr w:rsidR="00967867" w:rsidRPr="00430D08" w:rsidTr="00967867">
        <w:trPr>
          <w:trHeight w:val="315"/>
        </w:trPr>
        <w:tc>
          <w:tcPr>
            <w:tcW w:w="3559" w:type="dxa"/>
            <w:tcBorders>
              <w:top w:val="nil"/>
              <w:left w:val="single" w:sz="4" w:space="0" w:color="auto"/>
              <w:bottom w:val="single" w:sz="4" w:space="0" w:color="auto"/>
              <w:right w:val="double" w:sz="6"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Implementatie eenvoud</w:t>
            </w:r>
          </w:p>
        </w:tc>
        <w:tc>
          <w:tcPr>
            <w:tcW w:w="1163"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247"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001"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7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r>
      <w:tr w:rsidR="00967867" w:rsidRPr="00430D08" w:rsidTr="00967867">
        <w:trPr>
          <w:trHeight w:val="300"/>
        </w:trPr>
        <w:tc>
          <w:tcPr>
            <w:tcW w:w="3559" w:type="dxa"/>
            <w:tcBorders>
              <w:top w:val="nil"/>
              <w:left w:val="single" w:sz="4" w:space="0" w:color="auto"/>
              <w:bottom w:val="single" w:sz="4" w:space="0" w:color="auto"/>
              <w:right w:val="double" w:sz="6"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Energie verbruik</w:t>
            </w:r>
          </w:p>
        </w:tc>
        <w:tc>
          <w:tcPr>
            <w:tcW w:w="1163"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247"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3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001"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7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r>
      <w:tr w:rsidR="00967867" w:rsidRPr="00430D08" w:rsidTr="00967867">
        <w:trPr>
          <w:trHeight w:val="300"/>
        </w:trPr>
        <w:tc>
          <w:tcPr>
            <w:tcW w:w="3559" w:type="dxa"/>
            <w:tcBorders>
              <w:top w:val="nil"/>
              <w:left w:val="single" w:sz="4" w:space="0" w:color="auto"/>
              <w:bottom w:val="single" w:sz="4" w:space="0" w:color="auto"/>
              <w:right w:val="double" w:sz="6"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Ongevoelig voor storing</w:t>
            </w:r>
          </w:p>
        </w:tc>
        <w:tc>
          <w:tcPr>
            <w:tcW w:w="1163"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247"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3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001"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7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r>
      <w:tr w:rsidR="00967867" w:rsidRPr="00430D08" w:rsidTr="00967867">
        <w:trPr>
          <w:trHeight w:val="300"/>
        </w:trPr>
        <w:tc>
          <w:tcPr>
            <w:tcW w:w="3559" w:type="dxa"/>
            <w:tcBorders>
              <w:top w:val="nil"/>
              <w:left w:val="single" w:sz="4" w:space="0" w:color="auto"/>
              <w:bottom w:val="single" w:sz="4" w:space="0" w:color="auto"/>
              <w:right w:val="double" w:sz="6"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Sensor gevoeligheid</w:t>
            </w:r>
          </w:p>
        </w:tc>
        <w:tc>
          <w:tcPr>
            <w:tcW w:w="1163"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247"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3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001"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7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r>
      <w:tr w:rsidR="00967867" w:rsidRPr="00430D08" w:rsidTr="00967867">
        <w:trPr>
          <w:trHeight w:val="300"/>
        </w:trPr>
        <w:tc>
          <w:tcPr>
            <w:tcW w:w="3559" w:type="dxa"/>
            <w:tcBorders>
              <w:top w:val="nil"/>
              <w:left w:val="single" w:sz="4" w:space="0" w:color="auto"/>
              <w:bottom w:val="single" w:sz="4" w:space="0" w:color="auto"/>
              <w:right w:val="double" w:sz="6"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Moeilijkheid mechanische ophanging</w:t>
            </w:r>
          </w:p>
        </w:tc>
        <w:tc>
          <w:tcPr>
            <w:tcW w:w="1163"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247"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3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001"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7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r>
      <w:tr w:rsidR="00967867" w:rsidRPr="00430D08" w:rsidTr="00967867">
        <w:trPr>
          <w:trHeight w:val="300"/>
        </w:trPr>
        <w:tc>
          <w:tcPr>
            <w:tcW w:w="3559" w:type="dxa"/>
            <w:tcBorders>
              <w:top w:val="nil"/>
              <w:left w:val="single" w:sz="4" w:space="0" w:color="auto"/>
              <w:bottom w:val="single" w:sz="4" w:space="0" w:color="auto"/>
              <w:right w:val="double" w:sz="6"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Veel gebruikt</w:t>
            </w:r>
          </w:p>
        </w:tc>
        <w:tc>
          <w:tcPr>
            <w:tcW w:w="1163"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247"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3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001"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7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r>
      <w:tr w:rsidR="00967867" w:rsidRPr="00430D08" w:rsidTr="00967867">
        <w:trPr>
          <w:trHeight w:val="300"/>
        </w:trPr>
        <w:tc>
          <w:tcPr>
            <w:tcW w:w="3559" w:type="dxa"/>
            <w:tcBorders>
              <w:top w:val="nil"/>
              <w:left w:val="single" w:sz="4" w:space="0" w:color="auto"/>
              <w:bottom w:val="single" w:sz="4" w:space="0" w:color="auto"/>
              <w:right w:val="double" w:sz="6"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Moeilijkheid hardware</w:t>
            </w:r>
          </w:p>
        </w:tc>
        <w:tc>
          <w:tcPr>
            <w:tcW w:w="1163"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247"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3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1001"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c>
          <w:tcPr>
            <w:tcW w:w="714" w:type="dxa"/>
            <w:tcBorders>
              <w:top w:val="nil"/>
              <w:left w:val="nil"/>
              <w:bottom w:val="single" w:sz="4" w:space="0" w:color="auto"/>
              <w:right w:val="single" w:sz="4" w:space="0" w:color="auto"/>
            </w:tcBorders>
            <w:shd w:val="clear" w:color="auto" w:fill="auto"/>
            <w:noWrap/>
            <w:vAlign w:val="bottom"/>
            <w:hideMark/>
          </w:tcPr>
          <w:p w:rsidR="00967867" w:rsidRPr="00430D08" w:rsidRDefault="00967867" w:rsidP="0054252A">
            <w:pPr>
              <w:rPr>
                <w:lang w:eastAsia="nl-NL" w:bidi="ar-SA"/>
              </w:rPr>
            </w:pPr>
            <w:r w:rsidRPr="00430D08">
              <w:rPr>
                <w:lang w:eastAsia="nl-NL" w:bidi="ar-SA"/>
              </w:rPr>
              <w:t>+/-</w:t>
            </w:r>
          </w:p>
        </w:tc>
      </w:tr>
    </w:tbl>
    <w:tbl>
      <w:tblPr>
        <w:tblStyle w:val="TableGrid"/>
        <w:tblpPr w:leftFromText="141" w:rightFromText="141" w:vertAnchor="text" w:horzAnchor="margin" w:tblpXSpec="right" w:tblpY="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tblGrid>
      <w:tr w:rsidR="00CE4903" w:rsidRPr="00430D08" w:rsidTr="004408BF">
        <w:tc>
          <w:tcPr>
            <w:tcW w:w="0" w:type="auto"/>
          </w:tcPr>
          <w:p w:rsidR="00CE4903" w:rsidRPr="00430D08" w:rsidRDefault="00CE4903" w:rsidP="004408BF">
            <w:pPr>
              <w:rPr>
                <w:lang w:val="nl-NL"/>
              </w:rPr>
            </w:pPr>
            <w:r w:rsidRPr="00430D08">
              <w:rPr>
                <w:noProof/>
                <w:lang w:eastAsia="en-US" w:bidi="ar-SA"/>
              </w:rPr>
              <w:drawing>
                <wp:inline distT="0" distB="0" distL="0" distR="0" wp14:anchorId="15117176" wp14:editId="593A6E84">
                  <wp:extent cx="2286000" cy="1716405"/>
                  <wp:effectExtent l="0" t="0" r="0" b="0"/>
                  <wp:docPr id="3" name="Afbeelding 3" descr="http://farm3.static.flickr.com/2441/3606551079_31615eb63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3.static.flickr.com/2441/3606551079_31615eb632_m.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286000" cy="1716405"/>
                          </a:xfrm>
                          <a:prstGeom prst="rect">
                            <a:avLst/>
                          </a:prstGeom>
                          <a:noFill/>
                          <a:ln>
                            <a:noFill/>
                          </a:ln>
                        </pic:spPr>
                      </pic:pic>
                    </a:graphicData>
                  </a:graphic>
                </wp:inline>
              </w:drawing>
            </w:r>
          </w:p>
          <w:p w:rsidR="00CE4903" w:rsidRPr="00430D08" w:rsidRDefault="00CE4903" w:rsidP="004408BF">
            <w:pPr>
              <w:pStyle w:val="Caption"/>
              <w:framePr w:hSpace="0" w:wrap="auto" w:vAnchor="margin" w:hAnchor="text" w:xAlign="left" w:yAlign="inline"/>
              <w:rPr>
                <w:lang w:val="nl-NL"/>
              </w:rPr>
            </w:pPr>
            <w:bookmarkStart w:id="30" w:name="_Ref339286105"/>
            <w:bookmarkStart w:id="31" w:name="_Ref33928609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6</w:t>
            </w:r>
            <w:r w:rsidR="00B30B4B">
              <w:rPr>
                <w:lang w:val="nl-NL"/>
              </w:rPr>
              <w:fldChar w:fldCharType="end"/>
            </w:r>
            <w:bookmarkEnd w:id="30"/>
            <w:r w:rsidRPr="00430D08">
              <w:rPr>
                <w:lang w:val="nl-NL"/>
              </w:rPr>
              <w:t xml:space="preserve"> resistief rubber</w:t>
            </w:r>
            <w:bookmarkEnd w:id="31"/>
          </w:p>
        </w:tc>
      </w:tr>
    </w:tbl>
    <w:p w:rsidR="004408BF" w:rsidRDefault="004408BF" w:rsidP="0054252A"/>
    <w:p w:rsidR="00E668DF" w:rsidRPr="00430D08" w:rsidRDefault="00E668DF" w:rsidP="0054252A">
      <w:r w:rsidRPr="00430D08">
        <w:t xml:space="preserve">Bij een </w:t>
      </w:r>
      <w:proofErr w:type="spellStart"/>
      <w:r w:rsidRPr="00430D08">
        <w:t>resistieve</w:t>
      </w:r>
      <w:proofErr w:type="spellEnd"/>
      <w:r w:rsidRPr="00430D08">
        <w:t xml:space="preserve"> respiratiemeting kan gebruikt worden gemaakt van één of meerdere rekstrookjes in een bepaalde (mechan</w:t>
      </w:r>
      <w:r w:rsidR="008770C8" w:rsidRPr="00430D08">
        <w:t xml:space="preserve">ische) ophanging. Aan deze </w:t>
      </w:r>
      <w:r w:rsidRPr="00430D08">
        <w:t>ophanging moet de respiratieband worden bevestigd. Tijdens het inademen verhoogt de trekkracht op de band, die trekkracht wordt overgebracht op</w:t>
      </w:r>
      <w:r w:rsidR="00D56617" w:rsidRPr="00430D08">
        <w:t xml:space="preserve"> de ophanging met rekstrookjes. Een</w:t>
      </w:r>
      <w:r w:rsidR="005E0F10" w:rsidRPr="00430D08">
        <w:t xml:space="preserve"> andere mogelijkheid is om de respiratieband op basis van </w:t>
      </w:r>
      <w:proofErr w:type="spellStart"/>
      <w:r w:rsidR="005E0F10" w:rsidRPr="00430D08">
        <w:t>resistief</w:t>
      </w:r>
      <w:proofErr w:type="spellEnd"/>
      <w:r w:rsidR="005E0F10" w:rsidRPr="00430D08">
        <w:t xml:space="preserve"> rubber te maken</w:t>
      </w:r>
      <w:r w:rsidR="00D56617" w:rsidRPr="00430D08">
        <w:t xml:space="preserve"> (zie </w:t>
      </w:r>
      <w:r w:rsidR="00F13904">
        <w:t>[</w:t>
      </w:r>
      <w:r w:rsidR="00D56617" w:rsidRPr="00430D08">
        <w:fldChar w:fldCharType="begin"/>
      </w:r>
      <w:r w:rsidR="00703B33" w:rsidRPr="00430D08">
        <w:instrText xml:space="preserve"> REF _Ref339286013 \h  \* lower </w:instrText>
      </w:r>
      <w:r w:rsidR="00D56617" w:rsidRPr="00430D08">
        <w:fldChar w:fldCharType="separate"/>
      </w:r>
      <w:r w:rsidR="00BE5AC7">
        <w:rPr>
          <w:noProof/>
        </w:rPr>
        <w:t>5</w:t>
      </w:r>
      <w:r w:rsidR="00BE5AC7" w:rsidRPr="00430D08">
        <w:noBreakHyphen/>
      </w:r>
      <w:r w:rsidR="00BE5AC7">
        <w:rPr>
          <w:noProof/>
        </w:rPr>
        <w:t>1</w:t>
      </w:r>
      <w:r w:rsidR="00D56617" w:rsidRPr="00430D08">
        <w:fldChar w:fldCharType="end"/>
      </w:r>
      <w:r w:rsidR="00F13904">
        <w:t>]</w:t>
      </w:r>
      <w:r w:rsidR="00D56617" w:rsidRPr="00430D08">
        <w:t xml:space="preserve"> en </w:t>
      </w:r>
      <w:r w:rsidR="00D56617" w:rsidRPr="00430D08">
        <w:fldChar w:fldCharType="begin"/>
      </w:r>
      <w:r w:rsidR="00703B33" w:rsidRPr="00430D08">
        <w:instrText xml:space="preserve"> REF _Ref339286105 \h  \* lower </w:instrText>
      </w:r>
      <w:r w:rsidR="00D56617" w:rsidRPr="00430D08">
        <w:fldChar w:fldCharType="separate"/>
      </w:r>
      <w:r w:rsidR="00BE5AC7" w:rsidRPr="00430D08">
        <w:t xml:space="preserve">afbeelding </w:t>
      </w:r>
      <w:r w:rsidR="00BE5AC7">
        <w:rPr>
          <w:noProof/>
        </w:rPr>
        <w:t>2</w:t>
      </w:r>
      <w:r w:rsidR="00BE5AC7">
        <w:noBreakHyphen/>
      </w:r>
      <w:r w:rsidR="00BE5AC7">
        <w:rPr>
          <w:noProof/>
        </w:rPr>
        <w:t>6</w:t>
      </w:r>
      <w:r w:rsidR="00D56617" w:rsidRPr="00430D08">
        <w:fldChar w:fldCharType="end"/>
      </w:r>
      <w:r w:rsidR="00D56617" w:rsidRPr="00430D08">
        <w:t xml:space="preserve">). </w:t>
      </w:r>
      <w:proofErr w:type="spellStart"/>
      <w:r w:rsidR="00D56617" w:rsidRPr="00430D08">
        <w:t>Resistief</w:t>
      </w:r>
      <w:proofErr w:type="spellEnd"/>
      <w:r w:rsidR="00D56617" w:rsidRPr="00430D08">
        <w:t xml:space="preserve"> rubber wordt ook wel verkocht onder de noemer: </w:t>
      </w:r>
      <w:r w:rsidR="00703B33" w:rsidRPr="00430D08">
        <w:t>“</w:t>
      </w:r>
      <w:r w:rsidR="00D56617" w:rsidRPr="00430D08">
        <w:t>stretch sensor</w:t>
      </w:r>
      <w:r w:rsidR="00703B33" w:rsidRPr="00430D08">
        <w:t>”</w:t>
      </w:r>
      <w:r w:rsidR="00D56617" w:rsidRPr="00430D08">
        <w:t xml:space="preserve">. Omdat inademen een omtrekverandering van de thorax tot gevolg heeft, zal een stretch sensor uitrekken (Engels: </w:t>
      </w:r>
      <w:proofErr w:type="spellStart"/>
      <w:r w:rsidR="00D56617" w:rsidRPr="00430D08">
        <w:t>to</w:t>
      </w:r>
      <w:proofErr w:type="spellEnd"/>
      <w:r w:rsidR="00D56617" w:rsidRPr="00430D08">
        <w:t xml:space="preserve"> stretch). Het voordeel van een stretch sensor is dat </w:t>
      </w:r>
      <w:r w:rsidR="00703B33" w:rsidRPr="00430D08">
        <w:t xml:space="preserve">de sensor </w:t>
      </w:r>
      <w:r w:rsidR="00D56617" w:rsidRPr="00430D08">
        <w:t>een weerstand is en dus direct een onderdeel van een el</w:t>
      </w:r>
      <w:r w:rsidR="00967867" w:rsidRPr="00430D08">
        <w:t>ektrische circuit kan zijn.</w:t>
      </w:r>
    </w:p>
    <w:p w:rsidR="005E0F10" w:rsidRPr="00430D08" w:rsidRDefault="005E0F10" w:rsidP="0054252A"/>
    <w:p w:rsidR="008770C8" w:rsidRPr="00430D08" w:rsidRDefault="00E668DF" w:rsidP="0054252A">
      <w:r w:rsidRPr="00430D08">
        <w:lastRenderedPageBreak/>
        <w:t>Een optische respiratiemeting kan op een paar verschillende manieren plaatsvinden. In het algemeen is het werkingsprincipe</w:t>
      </w:r>
      <w:r w:rsidR="00BD623D">
        <w:t xml:space="preserve"> </w:t>
      </w:r>
      <w:r w:rsidRPr="00430D08">
        <w:t>gebaseerd op een lichtbrug. Aan de elastische respiratieband is de lichtbrug bevestigd. Tijdens het inademen rekt de respiratieband en veranderd de afstand tussen de licht</w:t>
      </w:r>
      <w:r w:rsidR="00F13904">
        <w:t xml:space="preserve"> </w:t>
      </w:r>
      <w:r w:rsidRPr="00430D08">
        <w:t>en lichtsensor. Doordat de</w:t>
      </w:r>
      <w:r w:rsidR="005E0F10" w:rsidRPr="00430D08">
        <w:t>ze</w:t>
      </w:r>
      <w:r w:rsidRPr="00430D08">
        <w:t xml:space="preserve"> afstand wordt</w:t>
      </w:r>
      <w:r w:rsidR="005E0F10" w:rsidRPr="00430D08">
        <w:t xml:space="preserve"> vergroot, wordt</w:t>
      </w:r>
      <w:r w:rsidRPr="00430D08">
        <w:t xml:space="preserve"> afhankelijk van de implementatie, de door de sensor ontvangen hoeveelheid licht groter</w:t>
      </w:r>
      <w:r w:rsidR="005E0F10" w:rsidRPr="00430D08">
        <w:t xml:space="preserve"> of </w:t>
      </w:r>
      <w:r w:rsidRPr="00430D08">
        <w:t xml:space="preserve">kleiner. </w:t>
      </w:r>
      <w:r w:rsidR="008770C8" w:rsidRPr="00430D08">
        <w:t xml:space="preserve">Een voorbeeld van een dergelijke sensor die daarvoor geschikt zou kunnen zijn is de </w:t>
      </w:r>
      <w:hyperlink r:id="rId59" w:history="1">
        <w:r w:rsidR="008770C8" w:rsidRPr="00430D08">
          <w:rPr>
            <w:rStyle w:val="Hyperlink"/>
            <w:rFonts w:cs="Calibri"/>
            <w:szCs w:val="20"/>
          </w:rPr>
          <w:t>APDS-9801</w:t>
        </w:r>
      </w:hyperlink>
      <w:r w:rsidR="008770C8" w:rsidRPr="00430D08">
        <w:t xml:space="preserve">. Deze sensor is gemaakt voor het meten van </w:t>
      </w:r>
      <w:proofErr w:type="spellStart"/>
      <w:r w:rsidR="008770C8" w:rsidRPr="00430D08">
        <w:rPr>
          <w:i/>
        </w:rPr>
        <w:t>ambient</w:t>
      </w:r>
      <w:proofErr w:type="spellEnd"/>
      <w:r w:rsidR="008770C8" w:rsidRPr="00430D08">
        <w:rPr>
          <w:i/>
        </w:rPr>
        <w:t xml:space="preserve"> light</w:t>
      </w:r>
      <w:r w:rsidR="008770C8" w:rsidRPr="00430D08">
        <w:t xml:space="preserve"> en kan tegelijkertijd de afstand tot een bepaald object bepalen (binnen bepaalde grenzen). Het is deze laatste eigenschap die interessant is voor het meten van respiratie.</w:t>
      </w:r>
      <w:r w:rsidR="00BD623D">
        <w:t xml:space="preserve"> </w:t>
      </w:r>
      <w:r w:rsidR="008770C8" w:rsidRPr="00430D08">
        <w:t xml:space="preserve">De </w:t>
      </w:r>
      <w:hyperlink r:id="rId60" w:history="1">
        <w:r w:rsidR="008770C8" w:rsidRPr="00430D08">
          <w:rPr>
            <w:rStyle w:val="Hyperlink"/>
            <w:rFonts w:cs="Calibri"/>
            <w:szCs w:val="20"/>
          </w:rPr>
          <w:t>APDS-9801</w:t>
        </w:r>
      </w:hyperlink>
      <w:r w:rsidR="008770C8" w:rsidRPr="00430D08">
        <w:t xml:space="preserve"> is digitaal te besturen en te benaderen wat de voordelen van digitale systemen t.o.v. analoge systemen met zich meeneemt. De sensor kan een afstand tussen de 0 en 80 mm redelijk betrouwbaar registreren. De omtrekverandering van de borstkas valt binnen dat bereik</w:t>
      </w:r>
      <w:r w:rsidR="008770C8" w:rsidRPr="00430D08">
        <w:rPr>
          <w:rStyle w:val="FootnoteReference"/>
          <w:rFonts w:cs="Calibri"/>
          <w:szCs w:val="20"/>
        </w:rPr>
        <w:footnoteReference w:id="3"/>
      </w:r>
      <w:r w:rsidR="008770C8" w:rsidRPr="00430D08">
        <w:t>. De sensor is ook zo in te stellen dat deze redelijk energiezuinig werkt (&lt;1mA), dit is echter niet getest.</w:t>
      </w:r>
      <w:r w:rsidR="00273EAF">
        <w:t xml:space="preserve"> Een nadeel van de optische methode is dat er, net als bij rekstrookjes, een specifieke mechanische ophanging benodigd is.</w:t>
      </w:r>
    </w:p>
    <w:p w:rsidR="005E0F10" w:rsidRPr="00430D08" w:rsidRDefault="005E0F10" w:rsidP="0054252A"/>
    <w:p w:rsidR="00E668DF" w:rsidRPr="00430D08" w:rsidRDefault="00E668DF" w:rsidP="0054252A">
      <w:r w:rsidRPr="00430D08">
        <w:t>Een inductieve respiratiemeting is een veel gebruikte manier om de respiratie te registreren. Het vereist een elastische respiratieband met daarin een draad (spoel) verwerkt</w:t>
      </w:r>
      <w:r w:rsidR="00273EAF">
        <w:t>. Tijdens het inademen verandert</w:t>
      </w:r>
      <w:r w:rsidRPr="00430D08">
        <w:t xml:space="preserve"> de zelfinductie van de spoel met </w:t>
      </w:r>
      <w:r w:rsidR="006F1019">
        <w:t xml:space="preserve">enkele </w:t>
      </w:r>
      <w:proofErr w:type="spellStart"/>
      <w:r w:rsidR="006F1019">
        <w:t>microHenry</w:t>
      </w:r>
      <w:proofErr w:type="spellEnd"/>
      <w:r w:rsidR="006F1019">
        <w:t xml:space="preserve">. Als de </w:t>
      </w:r>
      <w:r w:rsidRPr="00430D08">
        <w:t xml:space="preserve">respiratieband </w:t>
      </w:r>
      <w:r w:rsidR="006F1019">
        <w:t xml:space="preserve">deel uitmaakt van een oscillator, zal door verandering van zelfinductie de frequentie wijzigen. </w:t>
      </w:r>
      <w:r w:rsidR="00E41639" w:rsidRPr="00430D08">
        <w:t xml:space="preserve">Een voordeel van deze methode is dat de omzetting van </w:t>
      </w:r>
      <w:r w:rsidR="00E41639" w:rsidRPr="00430D08">
        <w:rPr>
          <w:i/>
        </w:rPr>
        <w:t>verandering thorax-omtrek naar frequentie</w:t>
      </w:r>
      <w:r w:rsidR="00E41639" w:rsidRPr="00430D08">
        <w:t xml:space="preserve"> in ve</w:t>
      </w:r>
      <w:r w:rsidR="002149B1">
        <w:t>rgelijking met andere meetwijze</w:t>
      </w:r>
      <w:r w:rsidR="00E41639" w:rsidRPr="00430D08">
        <w:t xml:space="preserve"> relatief ongevoelig is voor storing. </w:t>
      </w:r>
    </w:p>
    <w:p w:rsidR="00E668DF" w:rsidRPr="00430D08" w:rsidRDefault="00E668DF" w:rsidP="0054252A"/>
    <w:p w:rsidR="00E668DF" w:rsidRPr="00430D08" w:rsidRDefault="00E668DF" w:rsidP="0054252A">
      <w:proofErr w:type="spellStart"/>
      <w:r w:rsidRPr="00430D08">
        <w:t>P</w:t>
      </w:r>
      <w:r w:rsidRPr="00430D08">
        <w:rPr>
          <w:rStyle w:val="Emphasis"/>
          <w:rFonts w:cs="Calibri"/>
          <w:bCs/>
          <w:i w:val="0"/>
          <w:iCs w:val="0"/>
          <w:color w:val="000000"/>
          <w:szCs w:val="20"/>
          <w:shd w:val="clear" w:color="auto" w:fill="FFFFFF"/>
        </w:rPr>
        <w:t>iëzo</w:t>
      </w:r>
      <w:r w:rsidRPr="00430D08">
        <w:t>sensoren</w:t>
      </w:r>
      <w:proofErr w:type="spellEnd"/>
      <w:r w:rsidRPr="00430D08">
        <w:t xml:space="preserve"> werken aan de hand van het </w:t>
      </w:r>
      <w:proofErr w:type="spellStart"/>
      <w:r w:rsidRPr="00430D08">
        <w:t>p</w:t>
      </w:r>
      <w:r w:rsidR="004408BF">
        <w:t>iëzo</w:t>
      </w:r>
      <w:proofErr w:type="spellEnd"/>
      <w:r w:rsidR="004408BF">
        <w:t>-elektrisch</w:t>
      </w:r>
      <w:r w:rsidRPr="00430D08">
        <w:t xml:space="preserve"> effect. Als </w:t>
      </w:r>
      <w:proofErr w:type="spellStart"/>
      <w:r w:rsidRPr="00430D08">
        <w:t>piëzo</w:t>
      </w:r>
      <w:proofErr w:type="spellEnd"/>
      <w:r w:rsidRPr="00430D08">
        <w:t xml:space="preserve"> materiaal wordt ingedrukt of uitgetrokken dan ontstaat er een spanningsverschil aan het oppervlak van het </w:t>
      </w:r>
      <w:proofErr w:type="spellStart"/>
      <w:r w:rsidRPr="00430D08">
        <w:t>piëzo</w:t>
      </w:r>
      <w:proofErr w:type="spellEnd"/>
      <w:r w:rsidRPr="00430D08">
        <w:t xml:space="preserve"> materiaal. Als een </w:t>
      </w:r>
      <w:proofErr w:type="spellStart"/>
      <w:r w:rsidRPr="00430D08">
        <w:t>piëzosensor</w:t>
      </w:r>
      <w:proofErr w:type="spellEnd"/>
      <w:r w:rsidRPr="00430D08">
        <w:t xml:space="preserve"> is bevestigd aan een respiratieband zal tijdens het inademen een druk worden uitgeoefend op de </w:t>
      </w:r>
      <w:proofErr w:type="spellStart"/>
      <w:r w:rsidRPr="00430D08">
        <w:t>piëzosensor</w:t>
      </w:r>
      <w:proofErr w:type="spellEnd"/>
      <w:r w:rsidRPr="00430D08">
        <w:t xml:space="preserve">. De sensor geeft als gevolg van indrukking een spanning af. </w:t>
      </w:r>
      <w:r w:rsidR="00703B33" w:rsidRPr="00430D08">
        <w:t xml:space="preserve">Een mogelijk nadeel is dat deze sensor een AC-signaal afgeeft. </w:t>
      </w:r>
      <w:r w:rsidRPr="00430D08">
        <w:t>Het voordeel van een dergelijk systeem is dat de sensor geen voeding nodig heeft.</w:t>
      </w:r>
    </w:p>
    <w:p w:rsidR="00E41639" w:rsidRPr="00430D08" w:rsidRDefault="00E41639" w:rsidP="0054252A">
      <w:pPr>
        <w:pStyle w:val="Heading4"/>
      </w:pPr>
      <w:r w:rsidRPr="00430D08">
        <w:t>Keuze</w:t>
      </w:r>
    </w:p>
    <w:p w:rsidR="005E0F10" w:rsidRPr="00430D08" w:rsidRDefault="005E0F10" w:rsidP="0054252A">
      <w:r w:rsidRPr="00430D08">
        <w:t xml:space="preserve">Uit het vergelijken van de verschillende registratiemethoden komen twee geschikte keuzes naar voren, de inductieve </w:t>
      </w:r>
      <w:r w:rsidR="00E41639" w:rsidRPr="00430D08">
        <w:t xml:space="preserve">methode en de methode met </w:t>
      </w:r>
      <w:proofErr w:type="spellStart"/>
      <w:r w:rsidR="00E41639" w:rsidRPr="00430D08">
        <w:t>resistief</w:t>
      </w:r>
      <w:proofErr w:type="spellEnd"/>
      <w:r w:rsidR="00E41639" w:rsidRPr="00430D08">
        <w:t xml:space="preserve"> rubber</w:t>
      </w:r>
      <w:r w:rsidRPr="00430D08">
        <w:t xml:space="preserve">. </w:t>
      </w:r>
      <w:r w:rsidR="00E41639" w:rsidRPr="00430D08">
        <w:t xml:space="preserve">De oplossing met </w:t>
      </w:r>
      <w:proofErr w:type="spellStart"/>
      <w:r w:rsidR="00E41639" w:rsidRPr="00430D08">
        <w:t>resistief</w:t>
      </w:r>
      <w:proofErr w:type="spellEnd"/>
      <w:r w:rsidR="00E41639" w:rsidRPr="00430D08">
        <w:t xml:space="preserve"> rubber </w:t>
      </w:r>
      <w:r w:rsidR="00716EB4">
        <w:t>komt naar aanleiding van de voorgaande beschrijving</w:t>
      </w:r>
      <w:r w:rsidR="00703B33" w:rsidRPr="00430D08">
        <w:t xml:space="preserve"> en de </w:t>
      </w:r>
      <w:proofErr w:type="spellStart"/>
      <w:r w:rsidR="00703B33" w:rsidRPr="00430D08">
        <w:t>trade</w:t>
      </w:r>
      <w:proofErr w:type="spellEnd"/>
      <w:r w:rsidR="00703B33" w:rsidRPr="00430D08">
        <w:t xml:space="preserve">-off matrix </w:t>
      </w:r>
      <w:r w:rsidR="00716EB4">
        <w:t xml:space="preserve">uit </w:t>
      </w:r>
      <w:r w:rsidR="00716EB4" w:rsidRPr="00430D08">
        <w:fldChar w:fldCharType="begin"/>
      </w:r>
      <w:r w:rsidR="00716EB4" w:rsidRPr="00430D08">
        <w:instrText xml:space="preserve"> REF _Ref339287344 \h  \* lower </w:instrText>
      </w:r>
      <w:r w:rsidR="00716EB4" w:rsidRPr="00430D08">
        <w:fldChar w:fldCharType="separate"/>
      </w:r>
      <w:r w:rsidR="00BE5AC7" w:rsidRPr="00430D08">
        <w:t xml:space="preserve">tabel </w:t>
      </w:r>
      <w:r w:rsidR="00BE5AC7">
        <w:rPr>
          <w:noProof/>
        </w:rPr>
        <w:t>2</w:t>
      </w:r>
      <w:r w:rsidR="00BE5AC7" w:rsidRPr="00430D08">
        <w:noBreakHyphen/>
      </w:r>
      <w:r w:rsidR="00BE5AC7">
        <w:rPr>
          <w:noProof/>
        </w:rPr>
        <w:t>1</w:t>
      </w:r>
      <w:r w:rsidR="00716EB4" w:rsidRPr="00430D08">
        <w:fldChar w:fldCharType="end"/>
      </w:r>
      <w:r w:rsidR="00716EB4">
        <w:t xml:space="preserve"> </w:t>
      </w:r>
      <w:r w:rsidR="00703B33" w:rsidRPr="00430D08">
        <w:t xml:space="preserve">net iets minder goed naar voren dan de inductieve meetwijze. </w:t>
      </w:r>
      <w:r w:rsidR="00FF19B9" w:rsidRPr="00430D08">
        <w:t xml:space="preserve">Bovendien is de combinatie van spoelen en oscillatoren </w:t>
      </w:r>
      <w:r w:rsidR="00E41639" w:rsidRPr="00430D08">
        <w:t xml:space="preserve">een bewezen methode. </w:t>
      </w:r>
      <w:r w:rsidR="00FF19B9" w:rsidRPr="00430D08">
        <w:t>Zo komen we spoelen en oscillatoren tegen in</w:t>
      </w:r>
      <w:r w:rsidR="00E41639" w:rsidRPr="00430D08">
        <w:t>:</w:t>
      </w:r>
    </w:p>
    <w:p w:rsidR="00E41639" w:rsidRPr="00430D08" w:rsidRDefault="00E41639" w:rsidP="00F138AE">
      <w:pPr>
        <w:pStyle w:val="ListParagraph"/>
        <w:numPr>
          <w:ilvl w:val="0"/>
          <w:numId w:val="20"/>
        </w:numPr>
      </w:pPr>
      <w:r w:rsidRPr="00430D08">
        <w:t>Meetlussen in de weg, om auto’s te detecteren.</w:t>
      </w:r>
    </w:p>
    <w:p w:rsidR="00E41639" w:rsidRPr="00430D08" w:rsidRDefault="00E41639" w:rsidP="00F138AE">
      <w:pPr>
        <w:pStyle w:val="ListParagraph"/>
        <w:numPr>
          <w:ilvl w:val="0"/>
          <w:numId w:val="20"/>
        </w:numPr>
      </w:pPr>
      <w:r w:rsidRPr="00430D08">
        <w:t>Meetinstrumenten om een zelfinductie of een capaciteit te meten.</w:t>
      </w:r>
    </w:p>
    <w:p w:rsidR="00FF19B9" w:rsidRPr="00430D08" w:rsidRDefault="00E41639" w:rsidP="00F138AE">
      <w:pPr>
        <w:pStyle w:val="ListParagraph"/>
        <w:numPr>
          <w:ilvl w:val="0"/>
          <w:numId w:val="20"/>
        </w:numPr>
      </w:pPr>
      <w:r w:rsidRPr="00430D08">
        <w:t>In simpele radio’s.</w:t>
      </w:r>
    </w:p>
    <w:p w:rsidR="00E668DF" w:rsidRPr="00430D08" w:rsidRDefault="00E668DF" w:rsidP="0054252A">
      <w:pPr>
        <w:pStyle w:val="Heading4"/>
      </w:pPr>
      <w:r w:rsidRPr="00430D08">
        <w:t>Onderzoek</w:t>
      </w:r>
    </w:p>
    <w:p w:rsidR="00E668DF" w:rsidRPr="00430D08" w:rsidRDefault="00E668DF" w:rsidP="0054252A">
      <w:r w:rsidRPr="00430D08">
        <w:t>Er zijn verschillende onderzoeken gevonden die ingaan op</w:t>
      </w:r>
      <w:r w:rsidR="00703B33" w:rsidRPr="00430D08">
        <w:t xml:space="preserve"> het meten van</w:t>
      </w:r>
      <w:r w:rsidRPr="00430D08">
        <w:t xml:space="preserve"> respiratie. Veel van de onderzoeken gaan in op de betrouwbaarheid en de nauwkeurigheid van inductieve respiratoire </w:t>
      </w:r>
      <w:proofErr w:type="spellStart"/>
      <w:r w:rsidRPr="00430D08">
        <w:t>plethysmografie</w:t>
      </w:r>
      <w:proofErr w:type="spellEnd"/>
      <w:r w:rsidRPr="00430D08">
        <w:t xml:space="preserve">. </w:t>
      </w:r>
      <w:r w:rsidR="00031E79" w:rsidRPr="00430D08">
        <w:t>Dit laatste is het meten van inhoudsverandering (van de longen) op inductieve wijze.</w:t>
      </w:r>
    </w:p>
    <w:p w:rsidR="00E668DF" w:rsidRPr="00430D08" w:rsidRDefault="00E668DF" w:rsidP="0054252A"/>
    <w:p w:rsidR="00E668DF" w:rsidRPr="00430D08" w:rsidRDefault="00E668DF" w:rsidP="0054252A">
      <w:pPr>
        <w:rPr>
          <w:i/>
        </w:rPr>
      </w:pPr>
      <w:r w:rsidRPr="00430D08">
        <w:t xml:space="preserve">Uit onderzoek van </w:t>
      </w:r>
      <w:proofErr w:type="spellStart"/>
      <w:r w:rsidRPr="00430D08">
        <w:t>Martinot</w:t>
      </w:r>
      <w:proofErr w:type="spellEnd"/>
      <w:r w:rsidRPr="00430D08">
        <w:t>-Lagarde et al</w:t>
      </w:r>
      <w:r w:rsidR="00946173" w:rsidRPr="00430D08">
        <w:t>.</w:t>
      </w:r>
      <w:r w:rsidR="00FF19B9" w:rsidRPr="00430D08">
        <w:t xml:space="preserve"> [</w:t>
      </w:r>
      <w:r w:rsidRPr="00430D08">
        <w:fldChar w:fldCharType="begin"/>
      </w:r>
      <w:r w:rsidR="00703B33" w:rsidRPr="00430D08">
        <w:instrText xml:space="preserve"> REF _Ref337549280 \h  \* MERGEFORMAT  \* lower </w:instrText>
      </w:r>
      <w:r w:rsidRPr="00430D08">
        <w:fldChar w:fldCharType="separate"/>
      </w:r>
      <w:r w:rsidR="00BE5AC7" w:rsidRPr="00BE5AC7">
        <w:rPr>
          <w:noProof/>
        </w:rPr>
        <w:t>5</w:t>
      </w:r>
      <w:r w:rsidR="00BE5AC7" w:rsidRPr="00BE5AC7">
        <w:rPr>
          <w:noProof/>
        </w:rPr>
        <w:noBreakHyphen/>
        <w:t>2</w:t>
      </w:r>
      <w:r w:rsidRPr="00430D08">
        <w:fldChar w:fldCharType="end"/>
      </w:r>
      <w:r w:rsidRPr="00430D08">
        <w:t>] blijkt dat:</w:t>
      </w:r>
      <w:r w:rsidR="00656C35">
        <w:t xml:space="preserve"> </w:t>
      </w:r>
    </w:p>
    <w:p w:rsidR="00E668DF" w:rsidRPr="00430D08" w:rsidRDefault="00E668DF" w:rsidP="00F138AE">
      <w:pPr>
        <w:pStyle w:val="ListParagraph"/>
        <w:numPr>
          <w:ilvl w:val="0"/>
          <w:numId w:val="3"/>
        </w:numPr>
      </w:pPr>
      <w:r w:rsidRPr="00430D08">
        <w:t>Dat er een relatie bestaat tussen de zelfinductie (L) en de vorm van de golfjes waarmee de draad</w:t>
      </w:r>
      <w:r w:rsidR="00B3739E" w:rsidRPr="00430D08">
        <w:t xml:space="preserve"> is verwerkt in de respiratie</w:t>
      </w:r>
      <w:r w:rsidRPr="00430D08">
        <w:t>band.</w:t>
      </w:r>
    </w:p>
    <w:p w:rsidR="00E668DF" w:rsidRPr="00430D08" w:rsidRDefault="00E668DF" w:rsidP="00F138AE">
      <w:pPr>
        <w:pStyle w:val="ListParagraph"/>
        <w:numPr>
          <w:ilvl w:val="0"/>
          <w:numId w:val="3"/>
        </w:numPr>
      </w:pPr>
      <w:r w:rsidRPr="00430D08">
        <w:t>Wanneer de vorm (van de band en de golfjes) constant is</w:t>
      </w:r>
      <w:r w:rsidR="00716EB4">
        <w:t>, is</w:t>
      </w:r>
      <w:r w:rsidRPr="00430D08">
        <w:t xml:space="preserve"> de verhouding van de verandering van de zelfinductie </w:t>
      </w:r>
      <m:oMath>
        <m:r>
          <w:rPr>
            <w:rFonts w:ascii="Cambria Math" w:hAnsi="Cambria Math"/>
          </w:rPr>
          <m:t>(∆L</m:t>
        </m:r>
        <m:r>
          <w:rPr>
            <w:rFonts w:ascii="Cambria Math" w:eastAsiaTheme="minorEastAsia" w:hAnsi="Cambria Math"/>
          </w:rPr>
          <m:t>)</m:t>
        </m:r>
      </m:oMath>
      <w:r w:rsidRPr="00430D08">
        <w:rPr>
          <w:rFonts w:eastAsiaTheme="minorEastAsia"/>
        </w:rPr>
        <w:t xml:space="preserve"> en de </w:t>
      </w:r>
      <w:r w:rsidR="00B3739E" w:rsidRPr="00430D08">
        <w:rPr>
          <w:rFonts w:eastAsiaTheme="minorEastAsia"/>
        </w:rPr>
        <w:t xml:space="preserve">registratie van </w:t>
      </w:r>
      <w:r w:rsidRPr="00430D08">
        <w:rPr>
          <w:rFonts w:eastAsiaTheme="minorEastAsia"/>
        </w:rPr>
        <w:t xml:space="preserve">verandering van het oppervlak </w:t>
      </w:r>
      <m:oMath>
        <m:r>
          <w:rPr>
            <w:rFonts w:ascii="Cambria Math" w:eastAsiaTheme="minorEastAsia" w:hAnsi="Cambria Math"/>
          </w:rPr>
          <m:t>(</m:t>
        </m:r>
        <m:r>
          <w:rPr>
            <w:rFonts w:ascii="Cambria Math" w:hAnsi="Cambria Math"/>
          </w:rPr>
          <m:t>∆A</m:t>
        </m:r>
        <m:r>
          <w:rPr>
            <w:rFonts w:ascii="Cambria Math" w:eastAsiaTheme="minorEastAsia" w:hAnsi="Cambria Math"/>
          </w:rPr>
          <m:t>)</m:t>
        </m:r>
      </m:oMath>
      <w:r w:rsidRPr="00430D08">
        <w:rPr>
          <w:rFonts w:eastAsiaTheme="minorEastAsia"/>
        </w:rPr>
        <w:t xml:space="preserve"> ongeveer lineair is (&lt;5%)</w:t>
      </w:r>
      <w:r w:rsidRPr="00430D08">
        <w:rPr>
          <w:rStyle w:val="FootnoteReference"/>
          <w:rFonts w:eastAsiaTheme="minorEastAsia" w:cs="Calibri"/>
          <w:szCs w:val="20"/>
        </w:rPr>
        <w:footnoteReference w:id="4"/>
      </w:r>
      <w:r w:rsidRPr="00430D08">
        <w:rPr>
          <w:rFonts w:eastAsiaTheme="minorEastAsia"/>
        </w:rPr>
        <w:t>.</w:t>
      </w:r>
    </w:p>
    <w:p w:rsidR="00E668DF" w:rsidRPr="00430D08" w:rsidRDefault="00E668DF" w:rsidP="00F138AE">
      <w:pPr>
        <w:pStyle w:val="ListParagraph"/>
        <w:numPr>
          <w:ilvl w:val="0"/>
          <w:numId w:val="3"/>
        </w:numPr>
      </w:pPr>
      <w:r w:rsidRPr="00430D08">
        <w:t xml:space="preserve">Een absolute </w:t>
      </w:r>
      <m:oMath>
        <m:r>
          <w:rPr>
            <w:rFonts w:ascii="Cambria Math" w:hAnsi="Cambria Math"/>
          </w:rPr>
          <m:t>∆A</m:t>
        </m:r>
      </m:oMath>
      <w:r w:rsidRPr="00430D08">
        <w:t xml:space="preserve"> niet goed te registreren is</w:t>
      </w:r>
      <w:r w:rsidR="00EC5EBB" w:rsidRPr="00430D08">
        <w:t>.</w:t>
      </w:r>
    </w:p>
    <w:p w:rsidR="00FF19B9" w:rsidRPr="00430D08" w:rsidRDefault="00FF19B9" w:rsidP="0054252A"/>
    <w:p w:rsidR="00E668DF" w:rsidRPr="00430D08" w:rsidRDefault="00E668DF" w:rsidP="0054252A">
      <w:r w:rsidRPr="00430D08">
        <w:t xml:space="preserve">Uit </w:t>
      </w:r>
      <w:r w:rsidR="00FF19B9" w:rsidRPr="00430D08">
        <w:t>een ander</w:t>
      </w:r>
      <w:r w:rsidRPr="00430D08">
        <w:t xml:space="preserve"> onderzoek van Grootte et al.</w:t>
      </w:r>
      <w:r w:rsidR="00FF19B9" w:rsidRPr="00430D08">
        <w:t xml:space="preserve"> [</w:t>
      </w:r>
      <w:r w:rsidRPr="00430D08">
        <w:fldChar w:fldCharType="begin"/>
      </w:r>
      <w:r w:rsidR="00703B33" w:rsidRPr="00430D08">
        <w:instrText xml:space="preserve"> REF _Ref337549460 \h  \* MERGEFORMAT  \* lower </w:instrText>
      </w:r>
      <w:r w:rsidRPr="00430D08">
        <w:fldChar w:fldCharType="separate"/>
      </w:r>
      <w:r w:rsidR="00BE5AC7" w:rsidRPr="00BE5AC7">
        <w:rPr>
          <w:noProof/>
        </w:rPr>
        <w:t>5</w:t>
      </w:r>
      <w:r w:rsidR="00BE5AC7" w:rsidRPr="00BE5AC7">
        <w:rPr>
          <w:noProof/>
        </w:rPr>
        <w:noBreakHyphen/>
        <w:t>3</w:t>
      </w:r>
      <w:r w:rsidRPr="00430D08">
        <w:fldChar w:fldCharType="end"/>
      </w:r>
      <w:r w:rsidRPr="00430D08">
        <w:t>] blijkt dat:</w:t>
      </w:r>
    </w:p>
    <w:p w:rsidR="00FF19B9" w:rsidRPr="00430D08" w:rsidRDefault="00FF19B9" w:rsidP="00F138AE">
      <w:pPr>
        <w:pStyle w:val="ListParagraph"/>
        <w:numPr>
          <w:ilvl w:val="0"/>
          <w:numId w:val="2"/>
        </w:numPr>
      </w:pPr>
      <w:r w:rsidRPr="00430D08">
        <w:t>Dat een inductie</w:t>
      </w:r>
      <w:r w:rsidR="00946173" w:rsidRPr="00430D08">
        <w:t>ve</w:t>
      </w:r>
      <w:r w:rsidRPr="00430D08">
        <w:t xml:space="preserve"> respiratieband ongeschikt is voor het registreren van </w:t>
      </w:r>
      <w:proofErr w:type="spellStart"/>
      <w:r w:rsidRPr="00430D08">
        <w:t>thora</w:t>
      </w:r>
      <w:proofErr w:type="spellEnd"/>
      <w:r w:rsidRPr="00430D08">
        <w:t xml:space="preserve">-abdominale </w:t>
      </w:r>
      <w:proofErr w:type="spellStart"/>
      <w:r w:rsidRPr="00430D08">
        <w:t>asynchroniteit</w:t>
      </w:r>
      <w:proofErr w:type="spellEnd"/>
      <w:r w:rsidRPr="00430D08">
        <w:t xml:space="preserve"> (</w:t>
      </w:r>
      <w:r w:rsidR="00946173" w:rsidRPr="00430D08">
        <w:t>faseverschillen tussen</w:t>
      </w:r>
      <w:r w:rsidR="00B3739E" w:rsidRPr="00430D08">
        <w:t xml:space="preserve"> </w:t>
      </w:r>
      <w:r w:rsidR="00946173" w:rsidRPr="00430D08">
        <w:t>het</w:t>
      </w:r>
      <w:r w:rsidR="00BD623D">
        <w:t xml:space="preserve"> </w:t>
      </w:r>
      <w:r w:rsidR="00946173" w:rsidRPr="00430D08">
        <w:t>bewegen van de thorax en van de buikspieren).</w:t>
      </w:r>
    </w:p>
    <w:p w:rsidR="00B3739E" w:rsidRPr="00430D08" w:rsidRDefault="00B3739E" w:rsidP="00F138AE">
      <w:pPr>
        <w:pStyle w:val="ListParagraph"/>
        <w:numPr>
          <w:ilvl w:val="0"/>
          <w:numId w:val="2"/>
        </w:numPr>
      </w:pPr>
      <w:r w:rsidRPr="00430D08">
        <w:t>Dat de verhouding</w:t>
      </w:r>
      <w:r w:rsidR="00BD623D">
        <w:t xml:space="preserve"> </w:t>
      </w:r>
      <w:r w:rsidRPr="00430D08">
        <w:t xml:space="preserve">tussen omtrek- en oppervlakverandering van de longen tijdens het inademen </w:t>
      </w:r>
      <w:proofErr w:type="spellStart"/>
      <w:r w:rsidRPr="00430D08">
        <w:t>sinuso</w:t>
      </w:r>
      <w:r w:rsidR="008F7D55" w:rsidRPr="00430D08">
        <w:t>ï</w:t>
      </w:r>
      <w:r w:rsidRPr="00430D08">
        <w:t>daal</w:t>
      </w:r>
      <w:proofErr w:type="spellEnd"/>
      <w:r w:rsidR="008F7D55" w:rsidRPr="00430D08">
        <w:t xml:space="preserve"> is</w:t>
      </w:r>
      <w:r w:rsidRPr="00430D08">
        <w:t xml:space="preserve">. </w:t>
      </w:r>
    </w:p>
    <w:p w:rsidR="00E668DF" w:rsidRPr="00430D08" w:rsidRDefault="00716EB4" w:rsidP="00F138AE">
      <w:pPr>
        <w:pStyle w:val="ListParagraph"/>
        <w:numPr>
          <w:ilvl w:val="0"/>
          <w:numId w:val="2"/>
        </w:numPr>
      </w:pPr>
      <w:r>
        <w:t>H</w:t>
      </w:r>
      <w:r w:rsidR="00E668DF" w:rsidRPr="00430D08">
        <w:t xml:space="preserve">et </w:t>
      </w:r>
      <w:proofErr w:type="spellStart"/>
      <w:r w:rsidR="00E668DF" w:rsidRPr="00430D08">
        <w:t>fase-verschil</w:t>
      </w:r>
      <w:proofErr w:type="spellEnd"/>
      <w:r w:rsidR="00E668DF" w:rsidRPr="00430D08">
        <w:t xml:space="preserve"> tussen </w:t>
      </w:r>
      <m:oMath>
        <m:r>
          <m:rPr>
            <m:sty m:val="bi"/>
          </m:rPr>
          <w:rPr>
            <w:rFonts w:ascii="Cambria Math" w:hAnsi="Cambria Math"/>
          </w:rPr>
          <m:t>∆P</m:t>
        </m:r>
      </m:oMath>
      <w:r w:rsidR="00E668DF" w:rsidRPr="00430D08">
        <w:rPr>
          <w:b/>
        </w:rPr>
        <w:t xml:space="preserve">en </w:t>
      </w:r>
      <m:oMath>
        <m:r>
          <m:rPr>
            <m:sty m:val="bi"/>
          </m:rPr>
          <w:rPr>
            <w:rFonts w:ascii="Cambria Math" w:hAnsi="Cambria Math"/>
          </w:rPr>
          <m:t>∆A</m:t>
        </m:r>
      </m:oMath>
      <w:r w:rsidR="00E668DF" w:rsidRPr="00430D08">
        <w:rPr>
          <w:b/>
        </w:rPr>
        <w:t xml:space="preserve"> </w:t>
      </w:r>
      <w:r w:rsidR="00E668DF" w:rsidRPr="00430D08">
        <w:t xml:space="preserve">bij een </w:t>
      </w:r>
      <w:proofErr w:type="spellStart"/>
      <w:r w:rsidR="00E668DF" w:rsidRPr="00430D08">
        <w:t>resistieve</w:t>
      </w:r>
      <w:proofErr w:type="spellEnd"/>
      <w:r w:rsidR="00E668DF" w:rsidRPr="00430D08">
        <w:t xml:space="preserve"> en inductieve respiratoire band verschillend is</w:t>
      </w:r>
      <w:r w:rsidR="00946173" w:rsidRPr="00430D08">
        <w:t>.</w:t>
      </w:r>
    </w:p>
    <w:p w:rsidR="00E668DF" w:rsidRPr="00430D08" w:rsidRDefault="00E668DF" w:rsidP="00F138AE">
      <w:pPr>
        <w:pStyle w:val="ListParagraph"/>
        <w:numPr>
          <w:ilvl w:val="0"/>
          <w:numId w:val="2"/>
        </w:numPr>
      </w:pPr>
      <w:r w:rsidRPr="00430D08">
        <w:t xml:space="preserve">Er voorzichtigheid geboden is bij het bepalen van absolute omtrek </w:t>
      </w:r>
      <m:oMath>
        <m:r>
          <w:rPr>
            <w:rFonts w:ascii="Cambria Math" w:eastAsiaTheme="minorEastAsia" w:hAnsi="Cambria Math"/>
          </w:rPr>
          <m:t>(</m:t>
        </m:r>
        <m:r>
          <w:rPr>
            <w:rFonts w:ascii="Cambria Math" w:hAnsi="Cambria Math"/>
          </w:rPr>
          <m:t>P)</m:t>
        </m:r>
      </m:oMath>
      <w:r w:rsidRPr="00430D08">
        <w:t xml:space="preserve"> en oppervlak veranderingen bij inductieve respiratoireband.</w:t>
      </w:r>
    </w:p>
    <w:p w:rsidR="00B3739E" w:rsidRDefault="00B3739E" w:rsidP="0054252A"/>
    <w:p w:rsidR="00716EB4" w:rsidRDefault="00716EB4" w:rsidP="0054252A"/>
    <w:p w:rsidR="00716EB4" w:rsidRPr="00430D08" w:rsidRDefault="00716EB4" w:rsidP="0054252A"/>
    <w:p w:rsidR="00DD35F8" w:rsidRPr="00430D08" w:rsidRDefault="00DD35F8" w:rsidP="0054252A">
      <w:r w:rsidRPr="00430D08">
        <w:rPr>
          <w:rFonts w:cs="Calibri"/>
          <w:szCs w:val="20"/>
        </w:rPr>
        <w:lastRenderedPageBreak/>
        <w:t xml:space="preserve">In een reactie op het onderzoek van Grootte et al. van </w:t>
      </w:r>
      <w:proofErr w:type="spellStart"/>
      <w:r w:rsidRPr="00430D08">
        <w:t>Marvin</w:t>
      </w:r>
      <w:proofErr w:type="spellEnd"/>
      <w:r w:rsidRPr="00430D08">
        <w:t xml:space="preserve"> A. </w:t>
      </w:r>
      <w:proofErr w:type="spellStart"/>
      <w:r w:rsidRPr="00430D08">
        <w:t>Sackener</w:t>
      </w:r>
      <w:proofErr w:type="spellEnd"/>
      <w:r w:rsidRPr="00430D08">
        <w:t xml:space="preserve"> et al. [</w:t>
      </w:r>
      <w:r w:rsidRPr="00430D08">
        <w:fldChar w:fldCharType="begin"/>
      </w:r>
      <w:r w:rsidR="00EB0202" w:rsidRPr="00430D08">
        <w:instrText xml:space="preserve"> REF _Ref339526241 \h  \* lower </w:instrText>
      </w:r>
      <w:r w:rsidRPr="00430D08">
        <w:fldChar w:fldCharType="separate"/>
      </w:r>
      <w:r w:rsidR="00BE5AC7" w:rsidRPr="00BE5AC7">
        <w:rPr>
          <w:noProof/>
        </w:rPr>
        <w:t>5</w:t>
      </w:r>
      <w:r w:rsidR="00BE5AC7" w:rsidRPr="00BE5AC7">
        <w:noBreakHyphen/>
      </w:r>
      <w:r w:rsidR="00BE5AC7" w:rsidRPr="00BE5AC7">
        <w:rPr>
          <w:noProof/>
        </w:rPr>
        <w:t>4</w:t>
      </w:r>
      <w:r w:rsidRPr="00430D08">
        <w:fldChar w:fldCharType="end"/>
      </w:r>
      <w:r w:rsidRPr="00430D08">
        <w:t xml:space="preserve">] worden enkele tekortkomingen van het onderzoek van Grootte et al. </w:t>
      </w:r>
      <w:r w:rsidR="00974576" w:rsidRPr="00430D08">
        <w:t>geïllustreerd</w:t>
      </w:r>
      <w:r w:rsidRPr="00430D08">
        <w:t>.</w:t>
      </w:r>
      <w:r w:rsidR="00BD623D">
        <w:t xml:space="preserve"> </w:t>
      </w:r>
      <w:r w:rsidRPr="00430D08">
        <w:t xml:space="preserve">Zo wordt gewezen op het feit dat inductieve respiratoire metingen </w:t>
      </w:r>
      <w:r w:rsidR="00716EB4">
        <w:t xml:space="preserve">uit eerder onderzoek superieur </w:t>
      </w:r>
      <w:r w:rsidRPr="00430D08">
        <w:t xml:space="preserve">zijn aan andere meetwijzen. Ook wordt gesuggereerd dat Grootte et al. weinig fysische testen heeft uitgevoerd en dat het mathematische model dat ten grondslag van hun </w:t>
      </w:r>
      <w:r w:rsidR="00812110" w:rsidRPr="00430D08">
        <w:t>onderzoek ligt, herzien</w:t>
      </w:r>
      <w:r w:rsidRPr="00430D08">
        <w:t xml:space="preserve"> had moeten worden.</w:t>
      </w:r>
      <w:r w:rsidR="00812110" w:rsidRPr="00430D08">
        <w:t xml:space="preserve"> In een respons van de Grootte worden enkele kritieken weerleg</w:t>
      </w:r>
      <w:r w:rsidR="00716EB4">
        <w:t>d</w:t>
      </w:r>
      <w:r w:rsidR="00812110" w:rsidRPr="00430D08">
        <w:t xml:space="preserve">. </w:t>
      </w:r>
    </w:p>
    <w:p w:rsidR="00DD35F8" w:rsidRPr="00430D08" w:rsidRDefault="00DD35F8" w:rsidP="0054252A"/>
    <w:p w:rsidR="00812110" w:rsidRPr="00430D08" w:rsidRDefault="00812110" w:rsidP="0054252A">
      <w:r w:rsidRPr="00430D08">
        <w:t>Uit de thesis van L. Mason [</w:t>
      </w:r>
      <w:r w:rsidRPr="00430D08">
        <w:fldChar w:fldCharType="begin"/>
      </w:r>
      <w:r w:rsidR="00EB0202" w:rsidRPr="00430D08">
        <w:instrText xml:space="preserve"> REF _Ref339526969 \h  \* lower </w:instrText>
      </w:r>
      <w:r w:rsidRPr="00430D08">
        <w:fldChar w:fldCharType="separate"/>
      </w:r>
      <w:r w:rsidR="00BE5AC7" w:rsidRPr="00BE5AC7">
        <w:rPr>
          <w:noProof/>
        </w:rPr>
        <w:t>5</w:t>
      </w:r>
      <w:r w:rsidR="00BE5AC7" w:rsidRPr="00BE5AC7">
        <w:noBreakHyphen/>
      </w:r>
      <w:r w:rsidR="00BE5AC7" w:rsidRPr="00BE5AC7">
        <w:rPr>
          <w:noProof/>
        </w:rPr>
        <w:t>5</w:t>
      </w:r>
      <w:r w:rsidRPr="00430D08">
        <w:fldChar w:fldCharType="end"/>
      </w:r>
      <w:r w:rsidRPr="00430D08">
        <w:t>] wordt e</w:t>
      </w:r>
      <w:r w:rsidR="00343EE8" w:rsidRPr="00430D08">
        <w:t>en andere interessante respiratie meetwijze</w:t>
      </w:r>
      <w:r w:rsidRPr="00430D08">
        <w:t xml:space="preserve"> beschreven, namelijk </w:t>
      </w:r>
      <w:r w:rsidRPr="00430D08">
        <w:rPr>
          <w:i/>
        </w:rPr>
        <w:t xml:space="preserve">impedantie </w:t>
      </w:r>
      <w:proofErr w:type="spellStart"/>
      <w:r w:rsidRPr="00430D08">
        <w:rPr>
          <w:i/>
        </w:rPr>
        <w:t>plethysmografie</w:t>
      </w:r>
      <w:proofErr w:type="spellEnd"/>
      <w:r w:rsidRPr="00430D08">
        <w:t xml:space="preserve">. </w:t>
      </w:r>
      <w:r w:rsidR="00343EE8" w:rsidRPr="00430D08">
        <w:t>De r</w:t>
      </w:r>
      <w:r w:rsidRPr="00430D08">
        <w:t>espiratie wordt geregistreerd aan de hand van impedantie veranderingen. De impedantie wordt gemeten met twee elektrodes</w:t>
      </w:r>
      <w:r w:rsidR="002E42F1">
        <w:t>. Tijdens het inademen verandert</w:t>
      </w:r>
      <w:r w:rsidRPr="00430D08">
        <w:t xml:space="preserve"> de inhoud van de longen </w:t>
      </w:r>
      <w:r w:rsidR="006B1806" w:rsidRPr="00430D08">
        <w:t>en</w:t>
      </w:r>
      <w:r w:rsidRPr="00430D08">
        <w:t xml:space="preserve"> tevens ko</w:t>
      </w:r>
      <w:r w:rsidR="006B1806" w:rsidRPr="00430D08">
        <w:t>mt er meer bloed in de longen. De im</w:t>
      </w:r>
      <w:r w:rsidR="002E42F1">
        <w:t>pedantie van de longen verandert</w:t>
      </w:r>
      <w:r w:rsidR="006B1806" w:rsidRPr="00430D08">
        <w:t xml:space="preserve"> bij het in- en uitademen. Een bekend nadeel van deze meetwijze is dat bewegingsartefacten een grote storing in het signaal tot gevolg kunnen hebben.</w:t>
      </w:r>
    </w:p>
    <w:p w:rsidR="00812110" w:rsidRPr="00430D08" w:rsidRDefault="00812110" w:rsidP="0054252A"/>
    <w:p w:rsidR="009139F4" w:rsidRPr="00430D08" w:rsidRDefault="00CE4903" w:rsidP="0054252A">
      <w:r w:rsidRPr="00430D08">
        <w:t>In o</w:t>
      </w:r>
      <w:r w:rsidR="009139F4" w:rsidRPr="00430D08">
        <w:t xml:space="preserve">nderzoek van M. </w:t>
      </w:r>
      <w:proofErr w:type="spellStart"/>
      <w:r w:rsidR="009139F4" w:rsidRPr="00430D08">
        <w:t>Folke</w:t>
      </w:r>
      <w:proofErr w:type="spellEnd"/>
      <w:r w:rsidR="009139F4" w:rsidRPr="00430D08">
        <w:t xml:space="preserve"> et al.</w:t>
      </w:r>
      <w:r w:rsidR="00F3520D" w:rsidRPr="00430D08">
        <w:t xml:space="preserve"> [</w:t>
      </w:r>
      <w:r w:rsidR="00F3520D" w:rsidRPr="00430D08">
        <w:fldChar w:fldCharType="begin"/>
      </w:r>
      <w:r w:rsidR="00EB0202" w:rsidRPr="00430D08">
        <w:instrText xml:space="preserve"> REF _Ref339528353 \h  \* lower </w:instrText>
      </w:r>
      <w:r w:rsidR="00F3520D" w:rsidRPr="00430D08">
        <w:fldChar w:fldCharType="separate"/>
      </w:r>
      <w:r w:rsidR="00BE5AC7" w:rsidRPr="00BE5AC7">
        <w:rPr>
          <w:noProof/>
        </w:rPr>
        <w:t>5</w:t>
      </w:r>
      <w:r w:rsidR="00BE5AC7" w:rsidRPr="00BE5AC7">
        <w:noBreakHyphen/>
      </w:r>
      <w:r w:rsidR="00BE5AC7" w:rsidRPr="00BE5AC7">
        <w:rPr>
          <w:noProof/>
        </w:rPr>
        <w:t>6</w:t>
      </w:r>
      <w:r w:rsidR="00F3520D" w:rsidRPr="00430D08">
        <w:fldChar w:fldCharType="end"/>
      </w:r>
      <w:r w:rsidR="00F3520D" w:rsidRPr="00430D08">
        <w:t xml:space="preserve">] worden de verschillende methodes waarop respiratie kan worden gemeten kritisch bekeken. </w:t>
      </w:r>
      <w:r w:rsidRPr="00430D08">
        <w:t xml:space="preserve">Er wordt </w:t>
      </w:r>
      <w:r w:rsidR="00974576" w:rsidRPr="00430D08">
        <w:t>geconcludeerd</w:t>
      </w:r>
      <w:r w:rsidR="00F3520D" w:rsidRPr="00430D08">
        <w:t xml:space="preserve"> dat respiratie monitoring nog in een ontwikkelingsstadium zit. </w:t>
      </w:r>
      <w:r w:rsidRPr="00430D08">
        <w:t xml:space="preserve">Volgens hun </w:t>
      </w:r>
      <w:r w:rsidR="00F3520D" w:rsidRPr="00430D08">
        <w:t xml:space="preserve">worden </w:t>
      </w:r>
      <w:r w:rsidRPr="00430D08">
        <w:t xml:space="preserve">er </w:t>
      </w:r>
      <w:r w:rsidR="00F3520D" w:rsidRPr="00430D08">
        <w:t>veel verschillende apparaten uitgebracht waarmee respiratie kan worden gemeten, maar er wordt</w:t>
      </w:r>
      <w:r w:rsidR="00BD623D">
        <w:t xml:space="preserve"> </w:t>
      </w:r>
      <w:r w:rsidR="00F3520D" w:rsidRPr="00430D08">
        <w:t>te weinig klinisch onderzoek</w:t>
      </w:r>
      <w:r w:rsidRPr="00430D08">
        <w:t xml:space="preserve"> naar de apparaten uitgevoerd</w:t>
      </w:r>
      <w:r w:rsidR="00F3520D" w:rsidRPr="00430D08">
        <w:t xml:space="preserve">. Verder, wordt een grote tekortkoming </w:t>
      </w:r>
      <w:r w:rsidRPr="00430D08">
        <w:t>van de huidige respiratie meetwijzen aangestipt</w:t>
      </w:r>
      <w:r w:rsidR="00974576">
        <w:t>,</w:t>
      </w:r>
      <w:r w:rsidRPr="00430D08">
        <w:t xml:space="preserve"> namelijk</w:t>
      </w:r>
      <w:r w:rsidR="00F3520D" w:rsidRPr="00430D08">
        <w:t xml:space="preserve"> dat de meeste respiratie metingen geen gas uitwisseling registreren. Dit onderscheidt moet inderdaad worden gemaakt, een respiratieband is niet voor het registreren van gasuitwisseling maar van ademhaling. Wat duidelijk wordt uit het onderzoek is dat het voor toekomstige versie van het MORE systeem interessant zou zijn te onderzoeken op wat voor non-invasieve wijze gasuitwisseling kan worden geregistreerd zodanig dat het meetsysteem zonder al te veel gedoe (bijvoorbeeld zonder mondmasker) bevestigd kan worden aan de </w:t>
      </w:r>
      <w:r w:rsidR="00FC6EAC" w:rsidRPr="00430D08">
        <w:t>patiënt</w:t>
      </w:r>
      <w:r w:rsidR="00F3520D" w:rsidRPr="00430D08">
        <w:t>.</w:t>
      </w:r>
    </w:p>
    <w:p w:rsidR="00F3520D" w:rsidRPr="00430D08" w:rsidRDefault="00F3520D" w:rsidP="0054252A"/>
    <w:p w:rsidR="001C3FE2" w:rsidRPr="00430D08" w:rsidRDefault="007D0955" w:rsidP="0054252A">
      <w:r w:rsidRPr="00430D08">
        <w:t>Uit de bovenstaande onderzoeken wordt duidelijk dat er op gebied van inductieve respiratiemetingen al onderzoek is gedaan en dat het inmiddels een standaard is. Echter, zou het voor de toekomst van het MORE meetsysteem interessant zijn om ook op eenvoudige wijze gasuitwisseling te registreren. Ten aanzien van de progressie van dit project is gekozen om de focus op een inductieve respiratieband te leggen.</w:t>
      </w:r>
    </w:p>
    <w:p w:rsidR="001C3FE2" w:rsidRPr="00430D08" w:rsidRDefault="005C2AFD" w:rsidP="00DD7C03">
      <w:pPr>
        <w:pStyle w:val="Heading3"/>
        <w:rPr>
          <w:rFonts w:cs="Calibri"/>
          <w:szCs w:val="20"/>
        </w:rPr>
      </w:pPr>
      <w:bookmarkStart w:id="32" w:name="_Toc343724192"/>
      <w:r w:rsidRPr="00430D08">
        <w:t>I</w:t>
      </w:r>
      <w:r w:rsidR="00CC0426" w:rsidRPr="00430D08">
        <w:t>nductieve respiratieband</w:t>
      </w:r>
      <w:bookmarkEnd w:id="32"/>
    </w:p>
    <w:p w:rsidR="005C2AFD" w:rsidRPr="00430D08" w:rsidRDefault="00E668DF" w:rsidP="0054252A">
      <w:r w:rsidRPr="00430D08">
        <w:t>Om de</w:t>
      </w:r>
      <w:r w:rsidR="0034527A" w:rsidRPr="00430D08">
        <w:t xml:space="preserve"> zelf</w:t>
      </w:r>
      <w:r w:rsidRPr="00430D08">
        <w:t>inductie van een spoel te meten, wordt meestal gebruik gemaakt van een oscillerend circuit.</w:t>
      </w:r>
      <w:r w:rsidR="0034527A" w:rsidRPr="00430D08">
        <w:t xml:space="preserve"> Een populaire manier om de zelfinductie van een spoel te bepalen is door deze onderdeel te maken van een reeds bestaande LC-kring.</w:t>
      </w:r>
      <w:r w:rsidRPr="00430D08">
        <w:t xml:space="preserve"> </w:t>
      </w:r>
      <w:r w:rsidR="005C2AFD" w:rsidRPr="00430D08">
        <w:t xml:space="preserve">Dat is een schakeling die is opgebouwd uit een spoel en één condensator. Een dergelijke schakeling is een resonantiekring. Als een resonantiekring op de juiste manier geëxciteerd </w:t>
      </w:r>
      <w:r w:rsidR="0034527A" w:rsidRPr="00430D08">
        <w:t xml:space="preserve">wordt, zal deze gaan resoneren. </w:t>
      </w:r>
      <w:r w:rsidR="005C2AFD" w:rsidRPr="00430D08">
        <w:t xml:space="preserve">In het geval van een LC-kring wordt de resonantiefrequentie (of oscillatiefrequentie) bepaald door de </w:t>
      </w:r>
      <w:r w:rsidR="002E42F1">
        <w:t>waarde</w:t>
      </w:r>
      <w:r w:rsidR="0034527A" w:rsidRPr="00430D08">
        <w:t xml:space="preserve"> van de spoel en condensator.</w:t>
      </w:r>
    </w:p>
    <w:p w:rsidR="0034527A" w:rsidRPr="00430D08" w:rsidRDefault="0034527A" w:rsidP="0054252A"/>
    <w:p w:rsidR="0034527A" w:rsidRDefault="0034527A" w:rsidP="0054252A">
      <w:r w:rsidRPr="00430D08">
        <w:t xml:space="preserve">Als een </w:t>
      </w:r>
      <w:r w:rsidR="00716D0D" w:rsidRPr="00430D08">
        <w:t>patiënt</w:t>
      </w:r>
      <w:r w:rsidRPr="00430D08">
        <w:t xml:space="preserve"> </w:t>
      </w:r>
      <w:r w:rsidR="002F398E" w:rsidRPr="00430D08">
        <w:t>een induct</w:t>
      </w:r>
      <w:r w:rsidR="00716D0D" w:rsidRPr="00430D08">
        <w:t>ieve respiratieband draagt om zijn thorax</w:t>
      </w:r>
      <w:r w:rsidR="002E42F1">
        <w:t>,</w:t>
      </w:r>
      <w:r w:rsidR="00CD0465" w:rsidRPr="00430D08">
        <w:t xml:space="preserve"> zal veran</w:t>
      </w:r>
      <w:r w:rsidR="002E42F1">
        <w:t>dering van de thorax omtrek zorgen</w:t>
      </w:r>
      <w:r w:rsidR="00CD0465" w:rsidRPr="00430D08">
        <w:t xml:space="preserve"> voor een verandering van de zelfinductie van de respiratieband. De verandering van de zelfinductie is een maat voor de ademhaling. Als de respiratieband (op te vatten als een spoel) een onderdeel is van een LC-kring zal de resonantiefrequentie van de LC-kring tijdens respiratie veranderen. De verandering van de</w:t>
      </w:r>
      <w:r w:rsidR="002E42F1">
        <w:t>ze</w:t>
      </w:r>
      <w:r w:rsidR="00CD0465" w:rsidRPr="00430D08">
        <w:t xml:space="preserve"> frequentie kan bijvoorbeeld met een µC</w:t>
      </w:r>
      <w:r w:rsidR="00BD623D">
        <w:t xml:space="preserve"> </w:t>
      </w:r>
      <w:r w:rsidR="00CD0465" w:rsidRPr="00430D08">
        <w:t>worden waargenomen.</w:t>
      </w:r>
    </w:p>
    <w:p w:rsidR="00716EB4" w:rsidRDefault="00716EB4" w:rsidP="0054252A"/>
    <w:p w:rsidR="00716EB4" w:rsidRDefault="00716EB4" w:rsidP="0054252A"/>
    <w:p w:rsidR="00716EB4" w:rsidRPr="00430D08" w:rsidRDefault="00716EB4" w:rsidP="0054252A"/>
    <w:p w:rsidR="005C2AFD" w:rsidRPr="00430D08" w:rsidRDefault="005C2AFD" w:rsidP="0054252A"/>
    <w:p w:rsidR="005C2AFD" w:rsidRPr="00430D08" w:rsidRDefault="005C2AFD" w:rsidP="00DD7C03">
      <w:pPr>
        <w:pStyle w:val="Heading3"/>
      </w:pPr>
      <w:bookmarkStart w:id="33" w:name="_Toc343724193"/>
      <w:r w:rsidRPr="00430D08">
        <w:lastRenderedPageBreak/>
        <w:t>Werking circuit</w:t>
      </w:r>
      <w:bookmarkEnd w:id="33"/>
    </w:p>
    <w:tbl>
      <w:tblPr>
        <w:tblStyle w:val="TableGrid"/>
        <w:tblpPr w:leftFromText="180" w:rightFromText="180" w:vertAnchor="text" w:horzAnchor="margin" w:tblpXSpec="right" w:tblpY="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AB5931" w:rsidRPr="00430D08" w:rsidTr="00AB5931">
        <w:tc>
          <w:tcPr>
            <w:tcW w:w="0" w:type="auto"/>
          </w:tcPr>
          <w:p w:rsidR="00AB5931" w:rsidRPr="00430D08" w:rsidRDefault="00AB5931" w:rsidP="0054252A">
            <w:pPr>
              <w:pStyle w:val="PreformattedText"/>
              <w:rPr>
                <w:lang w:val="nl-NL"/>
              </w:rPr>
            </w:pPr>
            <w:r w:rsidRPr="00430D08">
              <w:rPr>
                <w:noProof/>
                <w:lang w:eastAsia="en-US" w:bidi="ar-SA"/>
              </w:rPr>
              <w:drawing>
                <wp:inline distT="0" distB="0" distL="0" distR="0" wp14:anchorId="31AEB610" wp14:editId="168B642C">
                  <wp:extent cx="2880000" cy="2010566"/>
                  <wp:effectExtent l="0" t="0" r="0" b="889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880000" cy="2010566"/>
                          </a:xfrm>
                          <a:prstGeom prst="rect">
                            <a:avLst/>
                          </a:prstGeom>
                          <a:noFill/>
                          <a:ln>
                            <a:noFill/>
                          </a:ln>
                        </pic:spPr>
                      </pic:pic>
                    </a:graphicData>
                  </a:graphic>
                </wp:inline>
              </w:drawing>
            </w:r>
          </w:p>
        </w:tc>
      </w:tr>
      <w:tr w:rsidR="00AB5931" w:rsidRPr="00430D08" w:rsidTr="00AB5931">
        <w:tc>
          <w:tcPr>
            <w:tcW w:w="0" w:type="auto"/>
          </w:tcPr>
          <w:p w:rsidR="00AB5931" w:rsidRPr="00430D08" w:rsidRDefault="00AB5931" w:rsidP="005904C6">
            <w:pPr>
              <w:pStyle w:val="Caption"/>
              <w:framePr w:hSpace="0" w:wrap="auto" w:vAnchor="margin" w:hAnchor="text" w:xAlign="left" w:yAlign="inline"/>
              <w:rPr>
                <w:lang w:val="nl-NL"/>
              </w:rPr>
            </w:pPr>
            <w:bookmarkStart w:id="34" w:name="_Ref318076358"/>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7</w:t>
            </w:r>
            <w:r w:rsidR="00B30B4B">
              <w:rPr>
                <w:lang w:val="nl-NL"/>
              </w:rPr>
              <w:fldChar w:fldCharType="end"/>
            </w:r>
            <w:bookmarkEnd w:id="34"/>
            <w:r w:rsidRPr="00430D08">
              <w:rPr>
                <w:lang w:val="nl-NL"/>
              </w:rPr>
              <w:t>: een relaxatie oscillator</w:t>
            </w:r>
          </w:p>
          <w:p w:rsidR="00FC6EAC" w:rsidRPr="00430D08" w:rsidRDefault="00FC6EAC" w:rsidP="005904C6">
            <w:pPr>
              <w:pStyle w:val="Caption"/>
              <w:framePr w:hSpace="0" w:wrap="auto" w:vAnchor="margin" w:hAnchor="text" w:xAlign="left" w:yAlign="inline"/>
              <w:rPr>
                <w:lang w:val="nl-NL"/>
              </w:rPr>
            </w:pPr>
          </w:p>
        </w:tc>
      </w:tr>
    </w:tbl>
    <w:p w:rsidR="005C2AFD" w:rsidRPr="00430D08" w:rsidRDefault="00CD0465" w:rsidP="0054252A">
      <w:r w:rsidRPr="00430D08">
        <w:t>De opbouw van het respiratiecircuit is afkomstig va</w:t>
      </w:r>
      <w:r w:rsidR="002E42F1">
        <w:t>n een inductie/capaciteit meter.</w:t>
      </w:r>
      <w:r w:rsidRPr="00430D08">
        <w:t xml:space="preserve"> </w:t>
      </w:r>
      <w:r w:rsidR="002E42F1">
        <w:t>D</w:t>
      </w:r>
      <w:r w:rsidRPr="00430D08">
        <w:t xml:space="preserve">it circuit </w:t>
      </w:r>
      <w:r w:rsidR="00B5316E" w:rsidRPr="00430D08">
        <w:t xml:space="preserve">is in </w:t>
      </w:r>
      <w:r w:rsidRPr="00430D08">
        <w:t xml:space="preserve">een aangepaste vorm te zien in </w:t>
      </w:r>
      <w:r w:rsidR="00D87E4B" w:rsidRPr="00430D08">
        <w:fldChar w:fldCharType="begin"/>
      </w:r>
      <w:r w:rsidR="00D87E4B" w:rsidRPr="00430D08">
        <w:instrText xml:space="preserve"> REF _Ref318113171 \h  \* lower  \* MERGEFORMAT </w:instrText>
      </w:r>
      <w:r w:rsidR="00D87E4B" w:rsidRPr="00430D08">
        <w:fldChar w:fldCharType="separate"/>
      </w:r>
      <w:r w:rsidR="00BE5AC7" w:rsidRPr="00430D08">
        <w:t xml:space="preserve">afbeelding </w:t>
      </w:r>
      <w:r w:rsidR="00BE5AC7">
        <w:rPr>
          <w:noProof/>
        </w:rPr>
        <w:t>2</w:t>
      </w:r>
      <w:r w:rsidR="00BE5AC7">
        <w:rPr>
          <w:noProof/>
        </w:rPr>
        <w:noBreakHyphen/>
        <w:t>8</w:t>
      </w:r>
      <w:r w:rsidR="00D87E4B" w:rsidRPr="00430D08">
        <w:fldChar w:fldCharType="end"/>
      </w:r>
      <w:r w:rsidRPr="00430D08">
        <w:t xml:space="preserve">. Het circuit is </w:t>
      </w:r>
      <w:r w:rsidR="005C2AFD" w:rsidRPr="00430D08">
        <w:t xml:space="preserve">een relaxatie-oscillator (zie </w:t>
      </w:r>
      <w:r w:rsidR="005C2AFD" w:rsidRPr="00430D08">
        <w:fldChar w:fldCharType="begin"/>
      </w:r>
      <w:r w:rsidR="005C2AFD" w:rsidRPr="00430D08">
        <w:instrText xml:space="preserve"> REF _Ref318076358 \h  \* lower  \* MERGEFORMAT </w:instrText>
      </w:r>
      <w:r w:rsidR="005C2AFD" w:rsidRPr="00430D08">
        <w:fldChar w:fldCharType="separate"/>
      </w:r>
      <w:r w:rsidR="00BE5AC7" w:rsidRPr="00430D08">
        <w:t xml:space="preserve">afbeelding </w:t>
      </w:r>
      <w:r w:rsidR="00BE5AC7">
        <w:rPr>
          <w:noProof/>
        </w:rPr>
        <w:t>2</w:t>
      </w:r>
      <w:r w:rsidR="00BE5AC7">
        <w:rPr>
          <w:noProof/>
        </w:rPr>
        <w:noBreakHyphen/>
        <w:t>7</w:t>
      </w:r>
      <w:r w:rsidR="005C2AFD" w:rsidRPr="00430D08">
        <w:fldChar w:fldCharType="end"/>
      </w:r>
      <w:r w:rsidR="005C2AFD" w:rsidRPr="00430D08">
        <w:t xml:space="preserve">). </w:t>
      </w:r>
      <w:r w:rsidR="00D87E4B" w:rsidRPr="00430D08">
        <w:t>Een dergelijk</w:t>
      </w:r>
      <w:r w:rsidR="005C2AFD" w:rsidRPr="00430D08">
        <w:t xml:space="preserve"> circuit oscilleert met een frequentie volgens</w:t>
      </w:r>
      <w:r w:rsidR="00AB5931" w:rsidRPr="00430D08">
        <w:t xml:space="preserve"> formule</w:t>
      </w:r>
      <w:r w:rsidR="00052C7A" w:rsidRPr="00430D08">
        <w:t xml:space="preserve"> </w:t>
      </w:r>
      <w:r w:rsidR="00052C7A" w:rsidRPr="00430D08">
        <w:fldChar w:fldCharType="begin"/>
      </w:r>
      <w:r w:rsidR="00EB0202" w:rsidRPr="00430D08">
        <w:instrText xml:space="preserve"> REF _Ref339871085 \h  \* lower </w:instrText>
      </w:r>
      <w:r w:rsidR="00052C7A" w:rsidRPr="00430D08">
        <w:fldChar w:fldCharType="separate"/>
      </w:r>
      <w:r w:rsidR="00BE5AC7">
        <w:rPr>
          <w:noProof/>
        </w:rPr>
        <w:t>2</w:t>
      </w:r>
      <w:r w:rsidR="00BE5AC7" w:rsidRPr="00430D08">
        <w:noBreakHyphen/>
      </w:r>
      <w:r w:rsidR="00BE5AC7">
        <w:rPr>
          <w:noProof/>
        </w:rPr>
        <w:t>1</w:t>
      </w:r>
      <w:r w:rsidR="00052C7A" w:rsidRPr="00430D08">
        <w:fldChar w:fldCharType="end"/>
      </w:r>
      <w:r w:rsidR="005C2AFD" w:rsidRPr="00430D08">
        <w:t xml:space="preserve">. In </w:t>
      </w:r>
      <w:r w:rsidR="00D87E4B" w:rsidRPr="00430D08">
        <w:t>deze schakeli</w:t>
      </w:r>
      <w:r w:rsidR="00B5316E" w:rsidRPr="00430D08">
        <w:t>ng</w:t>
      </w:r>
      <w:r w:rsidR="005C2AFD" w:rsidRPr="00430D08">
        <w:t xml:space="preserve"> is het noodzakelijk dat de </w:t>
      </w:r>
      <w:proofErr w:type="spellStart"/>
      <w:r w:rsidR="005C2AFD" w:rsidRPr="00430D08">
        <w:t>comparator</w:t>
      </w:r>
      <w:proofErr w:type="spellEnd"/>
      <w:r w:rsidR="005C2AFD" w:rsidRPr="00430D08">
        <w:t xml:space="preserve"> (de </w:t>
      </w:r>
      <w:proofErr w:type="spellStart"/>
      <w:r w:rsidR="005C2AFD" w:rsidRPr="00430D08">
        <w:t>OpAmp</w:t>
      </w:r>
      <w:proofErr w:type="spellEnd"/>
      <w:r w:rsidR="005C2AFD" w:rsidRPr="00430D08">
        <w:t xml:space="preserve">) zowel </w:t>
      </w:r>
      <w:r w:rsidR="00D87E4B" w:rsidRPr="00430D08">
        <w:t>een negatieve als positieve spanning</w:t>
      </w:r>
      <w:r w:rsidR="005C2AFD" w:rsidRPr="00430D08">
        <w:t xml:space="preserve"> kan uitsturen</w:t>
      </w:r>
      <w:r w:rsidR="005C2AFD" w:rsidRPr="00430D08">
        <w:rPr>
          <w:rStyle w:val="FootnoteReference"/>
        </w:rPr>
        <w:footnoteReference w:id="5"/>
      </w:r>
      <w:r w:rsidR="005C2AFD" w:rsidRPr="00430D08">
        <w:t>. Als deze dat niet kan, zal het circuit niet oscilleren.</w:t>
      </w:r>
      <w:r w:rsidR="00052C7A" w:rsidRPr="00430D08">
        <w:t xml:space="preserve"> Het voordeel van een relaxatie-oscillator is dat </w:t>
      </w:r>
      <w:r w:rsidR="002E42F1">
        <w:t>deze</w:t>
      </w:r>
      <w:r w:rsidR="00052C7A" w:rsidRPr="00430D08">
        <w:t xml:space="preserve"> slechts één condensator (energiereservoir) nodig heeft om te oscilleren. Bovendien varieert de frequentie lineair met het op- en ontladen van de condensator. Daarnaast gaat de schakeling automatisch oscilleren na het aanzetten van de voeding. Dit is de impuls voor de LC-kring om te gaan resoneren.</w:t>
      </w:r>
    </w:p>
    <w:tbl>
      <w:tblPr>
        <w:tblStyle w:val="TableGrid"/>
        <w:tblpPr w:leftFromText="141" w:rightFromText="141" w:vertAnchor="text" w:horzAnchor="margin" w:tblpY="124"/>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08"/>
      </w:tblGrid>
      <w:tr w:rsidR="002E42F1" w:rsidRPr="00430D08" w:rsidTr="002E42F1">
        <w:trPr>
          <w:trHeight w:val="251"/>
        </w:trPr>
        <w:tc>
          <w:tcPr>
            <w:tcW w:w="8897" w:type="dxa"/>
          </w:tcPr>
          <w:p w:rsidR="002E42F1" w:rsidRPr="00430D08" w:rsidRDefault="002E42F1" w:rsidP="002E42F1">
            <w:pPr>
              <w:pStyle w:val="PreformattedText"/>
              <w:rPr>
                <w:bCs/>
                <w:lang w:val="nl-NL"/>
              </w:rPr>
            </w:pPr>
            <m:oMathPara>
              <m:oMath>
                <m:r>
                  <w:rPr>
                    <w:rFonts w:ascii="Cambria Math" w:hAnsi="Cambria Math"/>
                    <w:lang w:val="nl-NL"/>
                  </w:rPr>
                  <m:t>f</m:t>
                </m:r>
                <m:r>
                  <m:rPr>
                    <m:sty m:val="p"/>
                  </m:rPr>
                  <w:rPr>
                    <w:rFonts w:ascii="Cambria Math" w:hAnsi="Cambria Math"/>
                    <w:lang w:val="nl-NL"/>
                  </w:rPr>
                  <m:t>=</m:t>
                </m:r>
                <m:f>
                  <m:fPr>
                    <m:ctrlPr>
                      <w:rPr>
                        <w:rFonts w:ascii="Cambria Math" w:hAnsi="Cambria Math"/>
                        <w:bCs/>
                        <w:lang w:val="nl-NL"/>
                      </w:rPr>
                    </m:ctrlPr>
                  </m:fPr>
                  <m:num>
                    <m:r>
                      <m:rPr>
                        <m:sty m:val="p"/>
                      </m:rPr>
                      <w:rPr>
                        <w:rFonts w:ascii="Cambria Math" w:hAnsi="Cambria Math"/>
                        <w:lang w:val="nl-NL"/>
                      </w:rPr>
                      <m:t>1</m:t>
                    </m:r>
                  </m:num>
                  <m:den>
                    <m:r>
                      <m:rPr>
                        <m:sty m:val="p"/>
                      </m:rPr>
                      <w:rPr>
                        <w:rFonts w:ascii="Cambria Math" w:hAnsi="Cambria Math"/>
                        <w:lang w:val="nl-NL"/>
                      </w:rPr>
                      <m:t>2</m:t>
                    </m:r>
                    <m:func>
                      <m:funcPr>
                        <m:ctrlPr>
                          <w:rPr>
                            <w:rFonts w:ascii="Cambria Math" w:hAnsi="Cambria Math"/>
                            <w:bCs/>
                            <w:lang w:val="nl-NL"/>
                          </w:rPr>
                        </m:ctrlPr>
                      </m:funcPr>
                      <m:fName>
                        <m:r>
                          <m:rPr>
                            <m:sty m:val="p"/>
                          </m:rPr>
                          <w:rPr>
                            <w:rFonts w:ascii="Cambria Math" w:hAnsi="Cambria Math"/>
                            <w:lang w:val="nl-NL"/>
                          </w:rPr>
                          <m:t>∙ln</m:t>
                        </m:r>
                      </m:fName>
                      <m:e>
                        <m:d>
                          <m:dPr>
                            <m:ctrlPr>
                              <w:rPr>
                                <w:rFonts w:ascii="Cambria Math" w:hAnsi="Cambria Math"/>
                                <w:bCs/>
                                <w:lang w:val="nl-NL"/>
                              </w:rPr>
                            </m:ctrlPr>
                          </m:dPr>
                          <m:e>
                            <m:r>
                              <m:rPr>
                                <m:sty m:val="p"/>
                              </m:rPr>
                              <w:rPr>
                                <w:rFonts w:ascii="Cambria Math" w:hAnsi="Cambria Math"/>
                                <w:lang w:val="nl-NL"/>
                              </w:rPr>
                              <m:t>3</m:t>
                            </m:r>
                          </m:e>
                        </m:d>
                      </m:e>
                    </m:func>
                    <m:r>
                      <m:rPr>
                        <m:sty m:val="p"/>
                      </m:rPr>
                      <w:rPr>
                        <w:rFonts w:ascii="Cambria Math" w:hAnsi="Cambria Math"/>
                        <w:lang w:val="nl-NL"/>
                      </w:rPr>
                      <m:t>∙</m:t>
                    </m:r>
                    <m:r>
                      <w:rPr>
                        <w:rFonts w:ascii="Cambria Math" w:hAnsi="Cambria Math"/>
                        <w:lang w:val="nl-NL"/>
                      </w:rPr>
                      <m:t>R</m:t>
                    </m:r>
                    <m:r>
                      <m:rPr>
                        <m:sty m:val="p"/>
                      </m:rPr>
                      <w:rPr>
                        <w:rFonts w:ascii="Cambria Math" w:hAnsi="Cambria Math"/>
                        <w:lang w:val="nl-NL"/>
                      </w:rPr>
                      <m:t>∙</m:t>
                    </m:r>
                    <m:r>
                      <w:rPr>
                        <w:rFonts w:ascii="Cambria Math" w:hAnsi="Cambria Math"/>
                        <w:lang w:val="nl-NL"/>
                      </w:rPr>
                      <m:t>C</m:t>
                    </m:r>
                  </m:den>
                </m:f>
              </m:oMath>
            </m:oMathPara>
          </w:p>
        </w:tc>
        <w:tc>
          <w:tcPr>
            <w:tcW w:w="708" w:type="dxa"/>
          </w:tcPr>
          <w:p w:rsidR="002E42F1" w:rsidRPr="00430D08" w:rsidRDefault="002E42F1" w:rsidP="002E42F1">
            <w:pPr>
              <w:pStyle w:val="Caption"/>
              <w:framePr w:hSpace="0" w:wrap="auto" w:vAnchor="margin" w:hAnchor="text" w:xAlign="left" w:yAlign="inline"/>
              <w:rPr>
                <w:lang w:val="nl-NL"/>
              </w:rPr>
            </w:pPr>
          </w:p>
          <w:bookmarkStart w:id="35" w:name="_Ref339871085"/>
          <w:p w:rsidR="002E42F1" w:rsidRPr="00430D08" w:rsidRDefault="002E42F1" w:rsidP="002E42F1">
            <w:pPr>
              <w:pStyle w:val="Caption"/>
              <w:framePr w:hSpace="0" w:wrap="auto" w:vAnchor="margin" w:hAnchor="text" w:xAlign="left" w:yAlign="inline"/>
              <w:rPr>
                <w:lang w:val="nl-NL"/>
              </w:rPr>
            </w:pPr>
            <w:r w:rsidRPr="00430D08">
              <w:rPr>
                <w:lang w:val="nl-NL"/>
              </w:rPr>
              <w:fldChar w:fldCharType="begin"/>
            </w:r>
            <w:r w:rsidRPr="00430D08">
              <w:rPr>
                <w:lang w:val="nl-NL"/>
              </w:rPr>
              <w:instrText xml:space="preserve"> STYLEREF 1 \s </w:instrText>
            </w:r>
            <w:r w:rsidRPr="00430D08">
              <w:rPr>
                <w:lang w:val="nl-NL"/>
              </w:rPr>
              <w:fldChar w:fldCharType="separate"/>
            </w:r>
            <w:r w:rsidR="00BE5AC7">
              <w:rPr>
                <w:lang w:val="nl-NL"/>
              </w:rPr>
              <w:t>2</w:t>
            </w:r>
            <w:r w:rsidRPr="00430D08">
              <w:rPr>
                <w:lang w:val="nl-NL"/>
              </w:rPr>
              <w:fldChar w:fldCharType="end"/>
            </w:r>
            <w:r w:rsidRPr="00430D08">
              <w:rPr>
                <w:lang w:val="nl-NL"/>
              </w:rPr>
              <w:noBreakHyphen/>
            </w:r>
            <w:r w:rsidRPr="00430D08">
              <w:rPr>
                <w:lang w:val="nl-NL"/>
              </w:rPr>
              <w:fldChar w:fldCharType="begin"/>
            </w:r>
            <w:r w:rsidRPr="00430D08">
              <w:rPr>
                <w:lang w:val="nl-NL"/>
              </w:rPr>
              <w:instrText xml:space="preserve"> SEQ Vergelijking \* ARABIC \s 1 </w:instrText>
            </w:r>
            <w:r w:rsidRPr="00430D08">
              <w:rPr>
                <w:lang w:val="nl-NL"/>
              </w:rPr>
              <w:fldChar w:fldCharType="separate"/>
            </w:r>
            <w:r w:rsidR="00BE5AC7">
              <w:rPr>
                <w:lang w:val="nl-NL"/>
              </w:rPr>
              <w:t>1</w:t>
            </w:r>
            <w:r w:rsidRPr="00430D08">
              <w:rPr>
                <w:lang w:val="nl-NL"/>
              </w:rPr>
              <w:fldChar w:fldCharType="end"/>
            </w:r>
            <w:bookmarkEnd w:id="35"/>
          </w:p>
        </w:tc>
      </w:tr>
    </w:tbl>
    <w:p w:rsidR="005C2AFD" w:rsidRPr="00430D08" w:rsidRDefault="005C2AFD" w:rsidP="0054252A">
      <w:pPr>
        <w:pStyle w:val="PreformattedText"/>
      </w:pPr>
    </w:p>
    <w:p w:rsidR="00E60784" w:rsidRPr="00430D08" w:rsidRDefault="005C2AFD" w:rsidP="0054252A">
      <w:r w:rsidRPr="00430D08">
        <w:t xml:space="preserve">Door een kleine wijziging, kan het circuit in </w:t>
      </w:r>
      <w:r w:rsidRPr="00430D08">
        <w:fldChar w:fldCharType="begin"/>
      </w:r>
      <w:r w:rsidRPr="00430D08">
        <w:instrText xml:space="preserve"> REF _Ref318076358 \h  \* lower  \* MERGEFORMAT </w:instrText>
      </w:r>
      <w:r w:rsidRPr="00430D08">
        <w:fldChar w:fldCharType="separate"/>
      </w:r>
      <w:r w:rsidR="00BE5AC7" w:rsidRPr="00430D08">
        <w:t xml:space="preserve">afbeelding </w:t>
      </w:r>
      <w:r w:rsidR="00BE5AC7">
        <w:rPr>
          <w:noProof/>
        </w:rPr>
        <w:t>2</w:t>
      </w:r>
      <w:r w:rsidR="00BE5AC7">
        <w:rPr>
          <w:noProof/>
        </w:rPr>
        <w:noBreakHyphen/>
        <w:t>7</w:t>
      </w:r>
      <w:r w:rsidRPr="00430D08">
        <w:fldChar w:fldCharType="end"/>
      </w:r>
      <w:r w:rsidRPr="00430D08">
        <w:t xml:space="preserve"> bij een unipolaire voeding alsnog oscilleren (zie </w:t>
      </w:r>
      <w:r w:rsidRPr="00430D08">
        <w:fldChar w:fldCharType="begin"/>
      </w:r>
      <w:r w:rsidRPr="00430D08">
        <w:instrText xml:space="preserve"> REF _Ref318113037 \h  \* lower  \* MERGEFORMAT </w:instrText>
      </w:r>
      <w:r w:rsidRPr="00430D08">
        <w:fldChar w:fldCharType="separate"/>
      </w:r>
      <w:r w:rsidR="00BE5AC7" w:rsidRPr="00430D08">
        <w:t xml:space="preserve">afbeelding </w:t>
      </w:r>
      <w:r w:rsidR="00BE5AC7">
        <w:rPr>
          <w:noProof/>
        </w:rPr>
        <w:t>2</w:t>
      </w:r>
      <w:r w:rsidR="00BE5AC7">
        <w:rPr>
          <w:noProof/>
        </w:rPr>
        <w:noBreakHyphen/>
        <w:t>9</w:t>
      </w:r>
      <w:r w:rsidRPr="00430D08">
        <w:fldChar w:fldCharType="end"/>
      </w:r>
      <w:r w:rsidR="00052C7A" w:rsidRPr="00430D08">
        <w:t xml:space="preserve">). </w:t>
      </w:r>
      <w:r w:rsidRPr="00430D08">
        <w:t>Als het circuit (</w:t>
      </w:r>
      <w:r w:rsidR="00D87E4B" w:rsidRPr="00430D08">
        <w:t xml:space="preserve">zie </w:t>
      </w:r>
      <w:r w:rsidRPr="00430D08">
        <w:fldChar w:fldCharType="begin"/>
      </w:r>
      <w:r w:rsidRPr="00430D08">
        <w:instrText xml:space="preserve"> REF _Ref318113171 \h  \* lower  \* MERGEFORMAT </w:instrText>
      </w:r>
      <w:r w:rsidRPr="00430D08">
        <w:fldChar w:fldCharType="separate"/>
      </w:r>
      <w:r w:rsidR="00BE5AC7" w:rsidRPr="00430D08">
        <w:t xml:space="preserve">afbeelding </w:t>
      </w:r>
      <w:r w:rsidR="00BE5AC7">
        <w:rPr>
          <w:noProof/>
        </w:rPr>
        <w:t>2</w:t>
      </w:r>
      <w:r w:rsidR="00BE5AC7">
        <w:rPr>
          <w:noProof/>
        </w:rPr>
        <w:noBreakHyphen/>
        <w:t>8</w:t>
      </w:r>
      <w:r w:rsidRPr="00430D08">
        <w:fldChar w:fldCharType="end"/>
      </w:r>
      <w:r w:rsidRPr="00430D08">
        <w:t xml:space="preserve">) is aangesloten, staat er op U+ </w:t>
      </w:r>
      <w:r w:rsidR="00D87E4B" w:rsidRPr="00430D08">
        <w:t xml:space="preserve">van de </w:t>
      </w:r>
      <w:proofErr w:type="spellStart"/>
      <w:r w:rsidR="00D87E4B" w:rsidRPr="00430D08">
        <w:t>comparator</w:t>
      </w:r>
      <w:proofErr w:type="spellEnd"/>
      <w:r w:rsidR="00D87E4B" w:rsidRPr="00430D08">
        <w:t xml:space="preserve"> </w:t>
      </w:r>
      <w:r w:rsidRPr="00430D08">
        <w:t xml:space="preserve">een spanning van ongeveer 3,33 Volt. De spanning op U+ is groter dan op U- en de </w:t>
      </w:r>
      <w:proofErr w:type="spellStart"/>
      <w:r w:rsidR="00D87E4B" w:rsidRPr="00430D08">
        <w:t>comparator</w:t>
      </w:r>
      <w:proofErr w:type="spellEnd"/>
      <w:r w:rsidR="00D87E4B" w:rsidRPr="00430D08">
        <w:t xml:space="preserve"> </w:t>
      </w:r>
      <w:r w:rsidRPr="00430D08">
        <w:t>slaat uit naar de positieve voedingsspanning van 5 Volt. Daardoor laa</w:t>
      </w:r>
      <w:r w:rsidR="00974576">
        <w:t>d</w:t>
      </w:r>
      <w:r w:rsidRPr="00430D08">
        <w:t xml:space="preserve">t de condensator C1 langzaam op. Na een tijd is de spanning op C1 (en dus U-) groter dan 3,33 Volt en slaat de </w:t>
      </w:r>
      <w:proofErr w:type="spellStart"/>
      <w:r w:rsidR="00E60784" w:rsidRPr="00430D08">
        <w:t>comparator</w:t>
      </w:r>
      <w:proofErr w:type="spellEnd"/>
      <w:r w:rsidR="00E60784" w:rsidRPr="00430D08">
        <w:t xml:space="preserve"> </w:t>
      </w:r>
      <w:r w:rsidRPr="00430D08">
        <w:t>uit naar 0 Volt.</w:t>
      </w:r>
      <w:r w:rsidR="006A1269" w:rsidRPr="00430D08">
        <w:t xml:space="preserve"> Dit is het moment waarop de LC-kring (L1 en C2) gaat oscilleren.</w:t>
      </w:r>
      <w:r w:rsidRPr="00430D08">
        <w:t xml:space="preserve"> De spanning op U+ wordt </w:t>
      </w:r>
      <w:r w:rsidR="00D87E4B" w:rsidRPr="00430D08">
        <w:t>daardoor ongeveer</w:t>
      </w:r>
      <w:r w:rsidRPr="00430D08">
        <w:t xml:space="preserve"> 1,67 Volt. Deze </w:t>
      </w:r>
      <w:r w:rsidR="006A1269" w:rsidRPr="00430D08">
        <w:t>impuls</w:t>
      </w:r>
      <w:r w:rsidRPr="00430D08">
        <w:t xml:space="preserve"> van 3,33 </w:t>
      </w:r>
      <w:r w:rsidR="006A1269" w:rsidRPr="00430D08">
        <w:t xml:space="preserve">Volt </w:t>
      </w:r>
      <w:r w:rsidRPr="00430D08">
        <w:t>naar 1,67</w:t>
      </w:r>
      <w:r w:rsidR="006A1269" w:rsidRPr="00430D08">
        <w:t xml:space="preserve"> Volt</w:t>
      </w:r>
      <w:r w:rsidRPr="00430D08">
        <w:t xml:space="preserve"> (et </w:t>
      </w:r>
      <w:proofErr w:type="spellStart"/>
      <w:r w:rsidRPr="00430D08">
        <w:t>vice</w:t>
      </w:r>
      <w:proofErr w:type="spellEnd"/>
      <w:r w:rsidRPr="00430D08">
        <w:t xml:space="preserve"> versa) is voldoende om de LC-kring te doen oscilleren</w:t>
      </w:r>
      <w:r w:rsidRPr="00430D08">
        <w:rPr>
          <w:rStyle w:val="FootnoteReference"/>
        </w:rPr>
        <w:footnoteReference w:id="6"/>
      </w:r>
      <w:r w:rsidRPr="00430D08">
        <w:t xml:space="preserve">. De LC-kring is via een koppelcondensator (C3) aangesloten aan de U+ van de </w:t>
      </w:r>
      <w:proofErr w:type="spellStart"/>
      <w:r w:rsidRPr="00430D08">
        <w:t>OpAmp</w:t>
      </w:r>
      <w:proofErr w:type="spellEnd"/>
      <w:r w:rsidRPr="00430D08">
        <w:t>. Deze koppelcondensator zorgt ervoor dat de spanning op de inverterende input niet naar de GND wordt getrokken. Als de spanning op U- omslaat van 3,33 Volt naa</w:t>
      </w:r>
      <w:r w:rsidR="00E60784" w:rsidRPr="00430D08">
        <w:t>r 1,67 Volt wordt C3 voorzien van een bepaalde hoeveelheid lading. Deze lading wordt overgebracht op de LC-kring en de condensator C2 wordt opgeladen. Vanwege de aard en opbouw van het LC-kring wordt er tegenspanning opgebouwd die via de koppelcondensator weer wordt doo</w:t>
      </w:r>
      <w:r w:rsidR="002E42F1">
        <w:t xml:space="preserve">rgegeven aan de </w:t>
      </w:r>
      <w:proofErr w:type="spellStart"/>
      <w:r w:rsidR="002E42F1">
        <w:t>comparator</w:t>
      </w:r>
      <w:proofErr w:type="spellEnd"/>
      <w:r w:rsidR="002E42F1">
        <w:t>. De</w:t>
      </w:r>
      <w:r w:rsidR="00E60784" w:rsidRPr="00430D08">
        <w:t xml:space="preserve"> spanningsverandering op de </w:t>
      </w:r>
      <w:proofErr w:type="spellStart"/>
      <w:r w:rsidR="00E60784" w:rsidRPr="00430D08">
        <w:t>comparator</w:t>
      </w:r>
      <w:proofErr w:type="spellEnd"/>
      <w:r w:rsidR="00E60784" w:rsidRPr="00430D08">
        <w:t xml:space="preserve"> </w:t>
      </w:r>
      <w:r w:rsidR="002E42F1">
        <w:t xml:space="preserve">heeft een verandering </w:t>
      </w:r>
      <w:r w:rsidR="00E60784" w:rsidRPr="00430D08">
        <w:t xml:space="preserve">van </w:t>
      </w:r>
      <w:r w:rsidR="002E42F1">
        <w:t xml:space="preserve">de </w:t>
      </w:r>
      <w:r w:rsidR="00E60784" w:rsidRPr="00430D08">
        <w:t>uitgangsspanning</w:t>
      </w:r>
      <w:r w:rsidR="002E42F1">
        <w:t xml:space="preserve"> tot gevolg</w:t>
      </w:r>
      <w:r w:rsidR="00E60784" w:rsidRPr="00430D08">
        <w:t xml:space="preserve">. </w:t>
      </w:r>
    </w:p>
    <w:tbl>
      <w:tblPr>
        <w:tblStyle w:val="TableGrid"/>
        <w:tblpPr w:leftFromText="180" w:rightFromText="180" w:vertAnchor="text" w:horzAnchor="margin" w:tblpXSpec="right" w:tblpY="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275F04" w:rsidRPr="00430D08" w:rsidTr="00275F04">
        <w:tc>
          <w:tcPr>
            <w:tcW w:w="0" w:type="auto"/>
          </w:tcPr>
          <w:p w:rsidR="00275F04" w:rsidRPr="00430D08" w:rsidRDefault="00275F04" w:rsidP="00275F04">
            <w:pPr>
              <w:pStyle w:val="PreformattedText"/>
              <w:rPr>
                <w:lang w:val="nl-NL"/>
              </w:rPr>
            </w:pPr>
            <w:r w:rsidRPr="00430D08">
              <w:rPr>
                <w:noProof/>
                <w:lang w:eastAsia="en-US" w:bidi="ar-SA"/>
              </w:rPr>
              <w:drawing>
                <wp:inline distT="0" distB="0" distL="0" distR="0" wp14:anchorId="7C8EB616" wp14:editId="09EC5C7C">
                  <wp:extent cx="3191774" cy="2242868"/>
                  <wp:effectExtent l="0" t="0" r="8890" b="5080"/>
                  <wp:docPr id="7" name="Afbeelding 7" descr="E:\AFSTUDEERSTAGE\TEST SENSOREN\Respiratie\inductie\afbeelding\L_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FSTUDEERSTAGE\TEST SENSOREN\Respiratie\inductie\afbeelding\L_osc.jpg"/>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3188197" cy="22403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5F04" w:rsidRPr="00430D08" w:rsidTr="00275F04">
        <w:tc>
          <w:tcPr>
            <w:tcW w:w="0" w:type="auto"/>
          </w:tcPr>
          <w:p w:rsidR="00275F04" w:rsidRPr="00430D08" w:rsidRDefault="00275F04" w:rsidP="005904C6">
            <w:pPr>
              <w:pStyle w:val="Caption"/>
              <w:framePr w:hSpace="0" w:wrap="auto" w:vAnchor="margin" w:hAnchor="text" w:xAlign="left" w:yAlign="inline"/>
              <w:rPr>
                <w:lang w:val="nl-NL"/>
              </w:rPr>
            </w:pPr>
            <w:bookmarkStart w:id="36" w:name="_Ref318113171"/>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8</w:t>
            </w:r>
            <w:r w:rsidR="00B30B4B">
              <w:rPr>
                <w:lang w:val="nl-NL"/>
              </w:rPr>
              <w:fldChar w:fldCharType="end"/>
            </w:r>
            <w:bookmarkEnd w:id="36"/>
            <w:r w:rsidRPr="00430D08">
              <w:rPr>
                <w:lang w:val="nl-NL"/>
              </w:rPr>
              <w:t>: gebruikte oscillator circuit</w:t>
            </w:r>
          </w:p>
        </w:tc>
      </w:tr>
    </w:tbl>
    <w:p w:rsidR="00E60784" w:rsidRPr="00430D08" w:rsidRDefault="00E60784" w:rsidP="0054252A"/>
    <w:p w:rsidR="005C2AFD" w:rsidRPr="00430D08" w:rsidRDefault="00E60784" w:rsidP="0054252A">
      <w:r w:rsidRPr="00430D08">
        <w:t>Het hierboven beschreven proces wordt telkens herhaald,</w:t>
      </w:r>
      <w:r w:rsidR="002E42F1">
        <w:t xml:space="preserve"> de snelheid waarmee dit gebeurt</w:t>
      </w:r>
      <w:r w:rsidRPr="00430D08">
        <w:t xml:space="preserve"> is de snelheid waarmee de LC-kring oscilleert. Dat is prettig, want dat beteken</w:t>
      </w:r>
      <w:r w:rsidR="00FC6EAC" w:rsidRPr="00430D08">
        <w:t>t</w:t>
      </w:r>
      <w:r w:rsidRPr="00430D08">
        <w:t xml:space="preserve"> dat de conventionele formules voor een LC-kring kunnen worden gebruikt.</w:t>
      </w:r>
      <w:r w:rsidR="006A1269" w:rsidRPr="00430D08">
        <w:t xml:space="preserve"> Als dan tenminste de grootte van één component </w:t>
      </w:r>
      <w:r w:rsidR="002E42F1">
        <w:t>b</w:t>
      </w:r>
      <w:r w:rsidR="006A1269" w:rsidRPr="00430D08">
        <w:t>ekend</w:t>
      </w:r>
      <w:r w:rsidR="002E42F1">
        <w:t xml:space="preserve"> is</w:t>
      </w:r>
      <w:r w:rsidR="006A1269" w:rsidRPr="00430D08">
        <w:t xml:space="preserve">, kan de grootte van het onbekende component worden berekend volgens formule </w:t>
      </w:r>
      <w:r w:rsidR="00052C7A" w:rsidRPr="00430D08">
        <w:fldChar w:fldCharType="begin"/>
      </w:r>
      <w:r w:rsidR="00EB0202" w:rsidRPr="00430D08">
        <w:instrText xml:space="preserve"> REF _Ref339871071 \h  \* lower </w:instrText>
      </w:r>
      <w:r w:rsidR="00052C7A" w:rsidRPr="00430D08">
        <w:fldChar w:fldCharType="separate"/>
      </w:r>
      <w:r w:rsidR="00BE5AC7">
        <w:rPr>
          <w:noProof/>
        </w:rPr>
        <w:t>2</w:t>
      </w:r>
      <w:r w:rsidR="00BE5AC7" w:rsidRPr="00430D08">
        <w:noBreakHyphen/>
      </w:r>
      <w:r w:rsidR="00BE5AC7">
        <w:rPr>
          <w:noProof/>
        </w:rPr>
        <w:t>2</w:t>
      </w:r>
      <w:r w:rsidR="00052C7A" w:rsidRPr="00430D08">
        <w:fldChar w:fldCharType="end"/>
      </w:r>
      <w:r w:rsidR="006A1269" w:rsidRPr="00430D08">
        <w:t>.</w:t>
      </w:r>
      <w:r w:rsidR="00BD623D">
        <w:t xml:space="preserve"> </w:t>
      </w:r>
    </w:p>
    <w:p w:rsidR="00E60784" w:rsidRPr="00430D08" w:rsidRDefault="00E60784" w:rsidP="00DD7C03">
      <w:pPr>
        <w:pStyle w:val="Heading3"/>
      </w:pPr>
      <w:bookmarkStart w:id="37" w:name="_Toc343724194"/>
      <w:r w:rsidRPr="00430D08">
        <w:t>Berekeningen en testen</w:t>
      </w:r>
      <w:bookmarkEnd w:id="37"/>
    </w:p>
    <w:p w:rsidR="00E668DF" w:rsidRPr="00430D08" w:rsidRDefault="00E668DF" w:rsidP="00052C7A">
      <w:r w:rsidRPr="00430D08">
        <w:t xml:space="preserve">Er is een schakeling gebouwd om een inductieve respiratieband te testen. </w:t>
      </w:r>
      <w:r w:rsidR="00275F04" w:rsidRPr="00430D08">
        <w:t xml:space="preserve">De tijdens het afstuderen vervaardigde respiratiebanden zijn te zien in bijlage </w:t>
      </w:r>
      <w:r w:rsidR="00275F04" w:rsidRPr="00430D08">
        <w:fldChar w:fldCharType="begin"/>
      </w:r>
      <w:r w:rsidR="00EB0202" w:rsidRPr="00430D08">
        <w:instrText xml:space="preserve"> REF _Ref339871554 \r \h  \* lower </w:instrText>
      </w:r>
      <w:r w:rsidR="00275F04" w:rsidRPr="00430D08">
        <w:fldChar w:fldCharType="separate"/>
      </w:r>
      <w:r w:rsidR="00BE5AC7">
        <w:t>5.2.1</w:t>
      </w:r>
      <w:r w:rsidR="00275F04" w:rsidRPr="00430D08">
        <w:fldChar w:fldCharType="end"/>
      </w:r>
      <w:r w:rsidR="00275F04" w:rsidRPr="00430D08">
        <w:t xml:space="preserve">. </w:t>
      </w:r>
      <w:r w:rsidRPr="00430D08">
        <w:t>De schakeling is</w:t>
      </w:r>
      <w:r w:rsidR="00E60784" w:rsidRPr="00430D08">
        <w:t xml:space="preserve"> opgebouwd volgens de schakeling in</w:t>
      </w:r>
      <w:r w:rsidRPr="00430D08">
        <w:t xml:space="preserve"> </w:t>
      </w:r>
      <w:r w:rsidRPr="00430D08">
        <w:fldChar w:fldCharType="begin"/>
      </w:r>
      <w:r w:rsidRPr="00430D08">
        <w:instrText xml:space="preserve"> REF _Ref318113171 \h  \* lower  \* MERGEFORMAT </w:instrText>
      </w:r>
      <w:r w:rsidRPr="00430D08">
        <w:fldChar w:fldCharType="separate"/>
      </w:r>
      <w:r w:rsidR="00BE5AC7" w:rsidRPr="00430D08">
        <w:t xml:space="preserve">afbeelding </w:t>
      </w:r>
      <w:r w:rsidR="00BE5AC7">
        <w:rPr>
          <w:noProof/>
        </w:rPr>
        <w:t>2</w:t>
      </w:r>
      <w:r w:rsidR="00BE5AC7">
        <w:rPr>
          <w:noProof/>
        </w:rPr>
        <w:noBreakHyphen/>
        <w:t>8</w:t>
      </w:r>
      <w:r w:rsidRPr="00430D08">
        <w:fldChar w:fldCharType="end"/>
      </w:r>
      <w:r w:rsidRPr="00430D08">
        <w:t xml:space="preserve">. </w:t>
      </w:r>
      <w:r w:rsidR="00E60784" w:rsidRPr="00430D08">
        <w:t xml:space="preserve">Als </w:t>
      </w:r>
      <w:proofErr w:type="spellStart"/>
      <w:r w:rsidR="00E60784" w:rsidRPr="00430D08">
        <w:t>comparator</w:t>
      </w:r>
      <w:proofErr w:type="spellEnd"/>
      <w:r w:rsidR="00E60784" w:rsidRPr="00430D08">
        <w:t xml:space="preserve"> is gebruik gemaakt van de </w:t>
      </w:r>
      <w:hyperlink r:id="rId63" w:history="1">
        <w:r w:rsidR="00E60784" w:rsidRPr="00430D08">
          <w:rPr>
            <w:rStyle w:val="Hyperlink"/>
          </w:rPr>
          <w:t>LM311</w:t>
        </w:r>
      </w:hyperlink>
      <w:r w:rsidR="00275F04" w:rsidRPr="00430D08">
        <w:t xml:space="preserve">. De schakeling </w:t>
      </w:r>
      <w:r w:rsidR="00AB5931" w:rsidRPr="00430D08">
        <w:t>is opgebouwd</w:t>
      </w:r>
      <w:r w:rsidRPr="00430D08">
        <w:t xml:space="preserve"> en getest met vaste componenten, te weten: een condensator van 4,5 </w:t>
      </w:r>
      <w:proofErr w:type="spellStart"/>
      <w:r w:rsidRPr="00430D08">
        <w:t>nF</w:t>
      </w:r>
      <w:proofErr w:type="spellEnd"/>
      <w:r w:rsidRPr="00430D08">
        <w:t xml:space="preserve"> een vaste spoel van 45,6 </w:t>
      </w:r>
      <w:proofErr w:type="spellStart"/>
      <w:r w:rsidRPr="00430D08">
        <w:t>uH</w:t>
      </w:r>
      <w:proofErr w:type="spellEnd"/>
      <w:r w:rsidRPr="00430D08">
        <w:t xml:space="preserve"> </w:t>
      </w:r>
      <w:r w:rsidR="00275F04" w:rsidRPr="00430D08">
        <w:t xml:space="preserve">(nagemeten met de FCC-15 Smart </w:t>
      </w:r>
      <w:proofErr w:type="spellStart"/>
      <w:r w:rsidR="00275F04" w:rsidRPr="00430D08">
        <w:t>Tweezers</w:t>
      </w:r>
      <w:proofErr w:type="spellEnd"/>
      <w:r w:rsidR="00275F04" w:rsidRPr="00430D08">
        <w:t xml:space="preserve">) </w:t>
      </w:r>
      <w:r w:rsidRPr="00430D08">
        <w:t xml:space="preserve">en de respiratieband met spoel. De </w:t>
      </w:r>
      <w:r w:rsidR="00AB5931" w:rsidRPr="00430D08">
        <w:t>resonantiefrequentie</w:t>
      </w:r>
      <w:r w:rsidRPr="00430D08">
        <w:t xml:space="preserve"> is uit te rekenen met vergelijking </w:t>
      </w:r>
      <w:r w:rsidR="00042458" w:rsidRPr="00430D08">
        <w:fldChar w:fldCharType="begin"/>
      </w:r>
      <w:r w:rsidR="00FC377D" w:rsidRPr="00430D08">
        <w:instrText xml:space="preserve"> REF _Ref339871071 \h  \* lower </w:instrText>
      </w:r>
      <w:r w:rsidR="00042458" w:rsidRPr="00430D08">
        <w:fldChar w:fldCharType="separate"/>
      </w:r>
      <w:r w:rsidR="00BE5AC7">
        <w:rPr>
          <w:noProof/>
        </w:rPr>
        <w:t>2</w:t>
      </w:r>
      <w:r w:rsidR="00BE5AC7" w:rsidRPr="00430D08">
        <w:noBreakHyphen/>
      </w:r>
      <w:r w:rsidR="00BE5AC7">
        <w:rPr>
          <w:noProof/>
        </w:rPr>
        <w:t>2</w:t>
      </w:r>
      <w:r w:rsidR="00042458" w:rsidRPr="00430D08">
        <w:fldChar w:fldCharType="end"/>
      </w:r>
      <w:r w:rsidR="00052C7A" w:rsidRPr="00430D08">
        <w:t>.</w:t>
      </w:r>
    </w:p>
    <w:p w:rsidR="00052C7A" w:rsidRPr="00430D08" w:rsidRDefault="00052C7A" w:rsidP="005904C6">
      <w:pPr>
        <w:pStyle w:val="Caption"/>
        <w:framePr w:wrap="around"/>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949"/>
      </w:tblGrid>
      <w:tr w:rsidR="00FC6EAC" w:rsidRPr="00430D08" w:rsidTr="005159ED">
        <w:tc>
          <w:tcPr>
            <w:tcW w:w="7621" w:type="dxa"/>
            <w:vAlign w:val="bottom"/>
          </w:tcPr>
          <w:p w:rsidR="00E668DF" w:rsidRPr="00430D08" w:rsidRDefault="00DC3781" w:rsidP="0054252A">
            <w:pPr>
              <w:pStyle w:val="PreformattedText"/>
              <w:rPr>
                <w:lang w:val="nl-NL"/>
              </w:rPr>
            </w:pPr>
            <m:oMathPara>
              <m:oMath>
                <m:sSub>
                  <m:sSubPr>
                    <m:ctrlPr>
                      <w:rPr>
                        <w:rFonts w:ascii="Cambria Math" w:hAnsi="Cambria Math"/>
                        <w:lang w:val="nl-NL"/>
                      </w:rPr>
                    </m:ctrlPr>
                  </m:sSubPr>
                  <m:e>
                    <m:r>
                      <w:rPr>
                        <w:rFonts w:ascii="Cambria Math" w:hAnsi="Cambria Math"/>
                        <w:lang w:val="nl-NL"/>
                      </w:rPr>
                      <m:t>f</m:t>
                    </m:r>
                  </m:e>
                  <m:sub>
                    <m:r>
                      <w:rPr>
                        <w:rFonts w:ascii="Cambria Math" w:hAnsi="Cambria Math"/>
                        <w:lang w:val="nl-NL"/>
                      </w:rPr>
                      <m:t>r</m:t>
                    </m:r>
                  </m:sub>
                </m:sSub>
                <m:r>
                  <m:rPr>
                    <m:sty m:val="p"/>
                  </m:rPr>
                  <w:rPr>
                    <w:rFonts w:ascii="Cambria Math" w:hAnsi="Cambria Math"/>
                    <w:lang w:val="nl-NL"/>
                  </w:rPr>
                  <m:t>=</m:t>
                </m:r>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2</m:t>
                    </m:r>
                    <m:r>
                      <w:rPr>
                        <w:rFonts w:ascii="Cambria Math" w:hAnsi="Cambria Math"/>
                        <w:lang w:val="nl-NL"/>
                      </w:rPr>
                      <m:t>π</m:t>
                    </m:r>
                    <m:rad>
                      <m:radPr>
                        <m:degHide m:val="1"/>
                        <m:ctrlPr>
                          <w:rPr>
                            <w:rFonts w:ascii="Cambria Math" w:hAnsi="Cambria Math"/>
                            <w:lang w:val="nl-NL"/>
                          </w:rPr>
                        </m:ctrlPr>
                      </m:radPr>
                      <m:deg/>
                      <m:e>
                        <m:sSub>
                          <m:sSubPr>
                            <m:ctrlPr>
                              <w:rPr>
                                <w:rFonts w:ascii="Cambria Math" w:hAnsi="Cambria Math"/>
                                <w:lang w:val="nl-NL"/>
                              </w:rPr>
                            </m:ctrlPr>
                          </m:sSubPr>
                          <m:e>
                            <m:r>
                              <m:rPr>
                                <m:sty m:val="p"/>
                              </m:rPr>
                              <w:rPr>
                                <w:rFonts w:ascii="Cambria Math" w:hAnsi="Cambria Math"/>
                                <w:lang w:val="nl-NL"/>
                              </w:rPr>
                              <m:t>(</m:t>
                            </m:r>
                            <m:r>
                              <w:rPr>
                                <w:rFonts w:ascii="Cambria Math" w:hAnsi="Cambria Math"/>
                                <w:lang w:val="nl-NL"/>
                              </w:rPr>
                              <m:t>L</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nl-NL"/>
                              </w:rPr>
                            </m:ctrlPr>
                          </m:sSubPr>
                          <m:e>
                            <m:r>
                              <w:rPr>
                                <w:rFonts w:ascii="Cambria Math" w:hAnsi="Cambria Math"/>
                                <w:lang w:val="nl-NL"/>
                              </w:rPr>
                              <m:t>L</m:t>
                            </m:r>
                          </m:e>
                          <m:sub>
                            <m:r>
                              <w:rPr>
                                <w:rFonts w:ascii="Cambria Math" w:hAnsi="Cambria Math"/>
                                <w:lang w:val="nl-NL"/>
                              </w:rPr>
                              <m:t>x</m:t>
                            </m:r>
                          </m:sub>
                        </m:sSub>
                        <m:r>
                          <m:rPr>
                            <m:sty m:val="p"/>
                          </m:rPr>
                          <w:rPr>
                            <w:rFonts w:ascii="Cambria Math" w:hAnsi="Cambria Math"/>
                            <w:lang w:val="nl-NL"/>
                          </w:rPr>
                          <m:t>)</m:t>
                        </m:r>
                        <m:sSub>
                          <m:sSubPr>
                            <m:ctrlPr>
                              <w:rPr>
                                <w:rFonts w:ascii="Cambria Math" w:hAnsi="Cambria Math"/>
                                <w:lang w:val="nl-NL"/>
                              </w:rPr>
                            </m:ctrlPr>
                          </m:sSubPr>
                          <m:e>
                            <m:r>
                              <w:rPr>
                                <w:rFonts w:ascii="Cambria Math" w:hAnsi="Cambria Math"/>
                                <w:lang w:val="nl-NL"/>
                              </w:rPr>
                              <m:t>C</m:t>
                            </m:r>
                          </m:e>
                          <m:sub>
                            <m:r>
                              <m:rPr>
                                <m:sty m:val="p"/>
                              </m:rPr>
                              <w:rPr>
                                <w:rFonts w:ascii="Cambria Math" w:hAnsi="Cambria Math"/>
                                <w:lang w:val="nl-NL"/>
                              </w:rPr>
                              <m:t>2</m:t>
                            </m:r>
                          </m:sub>
                        </m:sSub>
                      </m:e>
                    </m:rad>
                  </m:den>
                </m:f>
              </m:oMath>
            </m:oMathPara>
          </w:p>
        </w:tc>
        <w:bookmarkStart w:id="38" w:name="_Ref339871071"/>
        <w:tc>
          <w:tcPr>
            <w:tcW w:w="1949" w:type="dxa"/>
            <w:vAlign w:val="bottom"/>
          </w:tcPr>
          <w:p w:rsidR="00E668DF" w:rsidRPr="00430D08" w:rsidRDefault="00052C7A" w:rsidP="005904C6">
            <w:pPr>
              <w:pStyle w:val="Caption"/>
              <w:framePr w:wrap="around"/>
              <w:rPr>
                <w:lang w:val="nl-NL"/>
              </w:rPr>
            </w:pPr>
            <w:r w:rsidRPr="00430D08">
              <w:rPr>
                <w:lang w:val="nl-NL"/>
              </w:rPr>
              <w:fldChar w:fldCharType="begin"/>
            </w:r>
            <w:r w:rsidRPr="00430D08">
              <w:rPr>
                <w:lang w:val="nl-NL"/>
              </w:rPr>
              <w:instrText xml:space="preserve"> STYLEREF 1 \s </w:instrText>
            </w:r>
            <w:r w:rsidRPr="00430D08">
              <w:rPr>
                <w:lang w:val="nl-NL"/>
              </w:rPr>
              <w:fldChar w:fldCharType="separate"/>
            </w:r>
            <w:r w:rsidR="00BE5AC7">
              <w:rPr>
                <w:lang w:val="nl-NL"/>
              </w:rPr>
              <w:t>2</w:t>
            </w:r>
            <w:r w:rsidRPr="00430D08">
              <w:rPr>
                <w:lang w:val="nl-NL"/>
              </w:rPr>
              <w:fldChar w:fldCharType="end"/>
            </w:r>
            <w:r w:rsidRPr="00430D08">
              <w:rPr>
                <w:lang w:val="nl-NL"/>
              </w:rPr>
              <w:noBreakHyphen/>
            </w:r>
            <w:r w:rsidRPr="00430D08">
              <w:rPr>
                <w:lang w:val="nl-NL"/>
              </w:rPr>
              <w:fldChar w:fldCharType="begin"/>
            </w:r>
            <w:r w:rsidRPr="00430D08">
              <w:rPr>
                <w:lang w:val="nl-NL"/>
              </w:rPr>
              <w:instrText xml:space="preserve"> SEQ Vergelijking \* ARABIC \s 1 </w:instrText>
            </w:r>
            <w:r w:rsidRPr="00430D08">
              <w:rPr>
                <w:lang w:val="nl-NL"/>
              </w:rPr>
              <w:fldChar w:fldCharType="separate"/>
            </w:r>
            <w:r w:rsidR="00BE5AC7">
              <w:rPr>
                <w:lang w:val="nl-NL"/>
              </w:rPr>
              <w:t>2</w:t>
            </w:r>
            <w:r w:rsidRPr="00430D08">
              <w:rPr>
                <w:lang w:val="nl-NL"/>
              </w:rPr>
              <w:fldChar w:fldCharType="end"/>
            </w:r>
            <w:bookmarkEnd w:id="38"/>
          </w:p>
        </w:tc>
      </w:tr>
    </w:tbl>
    <w:p w:rsidR="00E668DF" w:rsidRPr="00430D08" w:rsidRDefault="00E668DF" w:rsidP="0054252A">
      <w:pPr>
        <w:pStyle w:val="PreformattedText"/>
      </w:pPr>
    </w:p>
    <w:tbl>
      <w:tblPr>
        <w:tblStyle w:val="TableGrid"/>
        <w:tblpPr w:leftFromText="180" w:rightFromText="180" w:vertAnchor="text" w:horzAnchor="margin" w:tblpXSpec="right" w:tblpY="-3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E668DF" w:rsidRPr="00430D08" w:rsidTr="005159ED">
        <w:tc>
          <w:tcPr>
            <w:tcW w:w="0" w:type="auto"/>
          </w:tcPr>
          <w:p w:rsidR="00E668DF" w:rsidRPr="00430D08" w:rsidRDefault="00E668DF" w:rsidP="0054252A">
            <w:pPr>
              <w:pStyle w:val="PreformattedText"/>
              <w:rPr>
                <w:lang w:val="nl-NL"/>
              </w:rPr>
            </w:pPr>
            <w:r w:rsidRPr="00430D08">
              <w:rPr>
                <w:noProof/>
                <w:lang w:eastAsia="en-US" w:bidi="ar-SA"/>
              </w:rPr>
              <w:lastRenderedPageBreak/>
              <w:drawing>
                <wp:inline distT="0" distB="0" distL="0" distR="0" wp14:anchorId="4BA4C981" wp14:editId="0BD32625">
                  <wp:extent cx="2880000" cy="265710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_osc_unipolair.jpg"/>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2880000" cy="2657108"/>
                          </a:xfrm>
                          <a:prstGeom prst="rect">
                            <a:avLst/>
                          </a:prstGeom>
                          <a:ln>
                            <a:noFill/>
                          </a:ln>
                          <a:extLst>
                            <a:ext uri="{53640926-AAD7-44D8-BBD7-CCE9431645EC}">
                              <a14:shadowObscured xmlns:a14="http://schemas.microsoft.com/office/drawing/2010/main"/>
                            </a:ext>
                          </a:extLst>
                        </pic:spPr>
                      </pic:pic>
                    </a:graphicData>
                  </a:graphic>
                </wp:inline>
              </w:drawing>
            </w:r>
          </w:p>
        </w:tc>
      </w:tr>
      <w:tr w:rsidR="00E668DF" w:rsidRPr="00430D08" w:rsidTr="005159ED">
        <w:tc>
          <w:tcPr>
            <w:tcW w:w="0" w:type="auto"/>
          </w:tcPr>
          <w:p w:rsidR="00E668DF" w:rsidRPr="00430D08" w:rsidRDefault="00E668DF" w:rsidP="005904C6">
            <w:pPr>
              <w:pStyle w:val="Caption"/>
              <w:framePr w:hSpace="0" w:wrap="auto" w:vAnchor="margin" w:hAnchor="text" w:xAlign="left" w:yAlign="inline"/>
              <w:rPr>
                <w:lang w:val="nl-NL"/>
              </w:rPr>
            </w:pPr>
            <w:bookmarkStart w:id="39" w:name="_Ref318113037"/>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9</w:t>
            </w:r>
            <w:r w:rsidR="00B30B4B">
              <w:rPr>
                <w:lang w:val="nl-NL"/>
              </w:rPr>
              <w:fldChar w:fldCharType="end"/>
            </w:r>
            <w:bookmarkEnd w:id="39"/>
            <w:r w:rsidRPr="00430D08">
              <w:rPr>
                <w:lang w:val="nl-NL"/>
              </w:rPr>
              <w:t>: unipolair gevoede relaxatie oscillator</w:t>
            </w:r>
          </w:p>
        </w:tc>
      </w:tr>
    </w:tbl>
    <w:p w:rsidR="00E668DF" w:rsidRPr="00430D08" w:rsidRDefault="002E42F1" w:rsidP="0054252A">
      <w:r>
        <w:t>I</w:t>
      </w:r>
      <w:r w:rsidR="00E668DF" w:rsidRPr="00430D08">
        <w:t xml:space="preserve">nvullen in </w:t>
      </w:r>
      <w:r w:rsidR="00052C7A" w:rsidRPr="00430D08">
        <w:t xml:space="preserve">formule </w:t>
      </w:r>
      <w:r w:rsidR="00052C7A" w:rsidRPr="00430D08">
        <w:fldChar w:fldCharType="begin"/>
      </w:r>
      <w:r w:rsidR="00EB0202" w:rsidRPr="00430D08">
        <w:instrText xml:space="preserve"> REF _Ref339871071 \h  \* lower </w:instrText>
      </w:r>
      <w:r w:rsidR="00052C7A" w:rsidRPr="00430D08">
        <w:fldChar w:fldCharType="separate"/>
      </w:r>
      <w:r w:rsidR="00BE5AC7">
        <w:rPr>
          <w:noProof/>
        </w:rPr>
        <w:t>2</w:t>
      </w:r>
      <w:r w:rsidR="00BE5AC7" w:rsidRPr="00430D08">
        <w:noBreakHyphen/>
      </w:r>
      <w:r w:rsidR="00BE5AC7">
        <w:rPr>
          <w:noProof/>
        </w:rPr>
        <w:t>2</w:t>
      </w:r>
      <w:r w:rsidR="00052C7A" w:rsidRPr="00430D08">
        <w:fldChar w:fldCharType="end"/>
      </w:r>
      <w:r w:rsidR="00E668DF" w:rsidRPr="00430D08">
        <w:t xml:space="preserve"> als Lx = 0 geeft: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5"/>
      </w:tblGrid>
      <w:tr w:rsidR="00E668DF" w:rsidRPr="00430D08" w:rsidTr="005159ED">
        <w:tc>
          <w:tcPr>
            <w:tcW w:w="4077" w:type="dxa"/>
            <w:vAlign w:val="center"/>
          </w:tcPr>
          <w:p w:rsidR="00E668DF" w:rsidRPr="00430D08" w:rsidRDefault="00DC3781" w:rsidP="0054252A">
            <w:pPr>
              <w:rPr>
                <w:lang w:val="nl-NL"/>
              </w:rPr>
            </w:pPr>
            <m:oMathPara>
              <m:oMath>
                <m:sSub>
                  <m:sSubPr>
                    <m:ctrlPr>
                      <w:rPr>
                        <w:rFonts w:ascii="Cambria Math" w:hAnsi="Cambria Math"/>
                        <w:lang w:val="nl-NL"/>
                      </w:rPr>
                    </m:ctrlPr>
                  </m:sSubPr>
                  <m:e>
                    <m:r>
                      <w:rPr>
                        <w:rFonts w:ascii="Cambria Math" w:hAnsi="Cambria Math"/>
                        <w:lang w:val="nl-NL"/>
                      </w:rPr>
                      <m:t>f</m:t>
                    </m:r>
                  </m:e>
                  <m:sub>
                    <m:r>
                      <w:rPr>
                        <w:rFonts w:ascii="Cambria Math" w:hAnsi="Cambria Math"/>
                        <w:lang w:val="nl-NL"/>
                      </w:rPr>
                      <m:t>r</m:t>
                    </m:r>
                  </m:sub>
                </m:sSub>
                <m:r>
                  <m:rPr>
                    <m:sty m:val="p"/>
                  </m:rPr>
                  <w:rPr>
                    <w:rFonts w:ascii="Cambria Math" w:hAnsi="Cambria Math"/>
                    <w:lang w:val="nl-NL"/>
                  </w:rPr>
                  <m:t>=</m:t>
                </m:r>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2</m:t>
                    </m:r>
                    <m:r>
                      <w:rPr>
                        <w:rFonts w:ascii="Cambria Math" w:hAnsi="Cambria Math"/>
                        <w:lang w:val="nl-NL"/>
                      </w:rPr>
                      <m:t>π</m:t>
                    </m:r>
                    <m:rad>
                      <m:radPr>
                        <m:degHide m:val="1"/>
                        <m:ctrlPr>
                          <w:rPr>
                            <w:rFonts w:ascii="Cambria Math" w:hAnsi="Cambria Math"/>
                            <w:lang w:val="nl-NL"/>
                          </w:rPr>
                        </m:ctrlPr>
                      </m:radPr>
                      <m:deg/>
                      <m:e>
                        <m:r>
                          <m:rPr>
                            <m:sty m:val="p"/>
                          </m:rPr>
                          <w:rPr>
                            <w:rFonts w:ascii="Cambria Math" w:hAnsi="Cambria Math"/>
                            <w:lang w:val="nl-NL"/>
                          </w:rPr>
                          <m:t>45,6[</m:t>
                        </m:r>
                        <m:r>
                          <w:rPr>
                            <w:rFonts w:ascii="Cambria Math" w:hAnsi="Cambria Math"/>
                            <w:lang w:val="nl-NL"/>
                          </w:rPr>
                          <m:t>μF</m:t>
                        </m:r>
                        <m:r>
                          <m:rPr>
                            <m:sty m:val="p"/>
                          </m:rPr>
                          <w:rPr>
                            <w:rFonts w:ascii="Cambria Math" w:hAnsi="Cambria Math"/>
                            <w:lang w:val="nl-NL"/>
                          </w:rPr>
                          <m:t>]∙4.5[</m:t>
                        </m:r>
                        <m:r>
                          <w:rPr>
                            <w:rFonts w:ascii="Cambria Math" w:hAnsi="Cambria Math"/>
                            <w:lang w:val="nl-NL"/>
                          </w:rPr>
                          <m:t>nF</m:t>
                        </m:r>
                        <m:r>
                          <m:rPr>
                            <m:sty m:val="p"/>
                          </m:rPr>
                          <w:rPr>
                            <w:rFonts w:ascii="Cambria Math" w:hAnsi="Cambria Math"/>
                            <w:lang w:val="nl-NL"/>
                          </w:rPr>
                          <m:t>]</m:t>
                        </m:r>
                      </m:e>
                    </m:rad>
                  </m:den>
                </m:f>
                <m:r>
                  <m:rPr>
                    <m:sty m:val="p"/>
                  </m:rPr>
                  <w:rPr>
                    <w:rFonts w:ascii="Cambria Math" w:hAnsi="Cambria Math"/>
                    <w:lang w:val="nl-NL"/>
                  </w:rPr>
                  <m:t>=351.3 [</m:t>
                </m:r>
                <m:r>
                  <w:rPr>
                    <w:rFonts w:ascii="Cambria Math" w:hAnsi="Cambria Math"/>
                    <w:lang w:val="nl-NL"/>
                  </w:rPr>
                  <m:t>kHz</m:t>
                </m:r>
                <m:r>
                  <m:rPr>
                    <m:sty m:val="p"/>
                  </m:rPr>
                  <w:rPr>
                    <w:rFonts w:ascii="Cambria Math" w:hAnsi="Cambria Math"/>
                    <w:lang w:val="nl-NL"/>
                  </w:rPr>
                  <m:t>]</m:t>
                </m:r>
              </m:oMath>
            </m:oMathPara>
          </w:p>
        </w:tc>
        <w:tc>
          <w:tcPr>
            <w:tcW w:w="655" w:type="dxa"/>
            <w:vAlign w:val="center"/>
          </w:tcPr>
          <w:p w:rsidR="00E668DF" w:rsidRPr="00430D08" w:rsidRDefault="00E668DF" w:rsidP="005904C6">
            <w:pPr>
              <w:pStyle w:val="Caption"/>
              <w:framePr w:wrap="around"/>
              <w:rPr>
                <w:lang w:val="nl-NL"/>
              </w:rPr>
            </w:pPr>
            <w:bookmarkStart w:id="40" w:name="_Ref318269959"/>
            <w:r w:rsidRPr="00430D08">
              <w:rPr>
                <w:lang w:val="nl-NL"/>
              </w:rPr>
              <w:t xml:space="preserve">[ </w:t>
            </w:r>
            <w:r w:rsidRPr="00430D08">
              <w:rPr>
                <w:lang w:val="nl-NL"/>
              </w:rPr>
              <w:fldChar w:fldCharType="begin"/>
            </w:r>
            <w:r w:rsidRPr="00430D08">
              <w:rPr>
                <w:lang w:val="nl-NL"/>
              </w:rPr>
              <w:instrText xml:space="preserve"> STYLEREF 1 \s </w:instrText>
            </w:r>
            <w:r w:rsidRPr="00430D08">
              <w:rPr>
                <w:lang w:val="nl-NL"/>
              </w:rPr>
              <w:fldChar w:fldCharType="separate"/>
            </w:r>
            <w:r w:rsidR="00BE5AC7">
              <w:rPr>
                <w:lang w:val="nl-NL"/>
              </w:rPr>
              <w:t>2</w:t>
            </w:r>
            <w:r w:rsidRPr="00430D08">
              <w:rPr>
                <w:lang w:val="nl-NL"/>
              </w:rPr>
              <w:fldChar w:fldCharType="end"/>
            </w:r>
            <w:r w:rsidRPr="00430D08">
              <w:rPr>
                <w:lang w:val="nl-NL"/>
              </w:rPr>
              <w:noBreakHyphen/>
            </w:r>
            <w:r w:rsidRPr="00430D08">
              <w:rPr>
                <w:lang w:val="nl-NL"/>
              </w:rPr>
              <w:fldChar w:fldCharType="begin"/>
            </w:r>
            <w:r w:rsidRPr="00430D08">
              <w:rPr>
                <w:lang w:val="nl-NL"/>
              </w:rPr>
              <w:instrText xml:space="preserve"> SEQ [ \* ARABIC \s 1 </w:instrText>
            </w:r>
            <w:r w:rsidRPr="00430D08">
              <w:rPr>
                <w:lang w:val="nl-NL"/>
              </w:rPr>
              <w:fldChar w:fldCharType="separate"/>
            </w:r>
            <w:r w:rsidR="00BE5AC7">
              <w:rPr>
                <w:lang w:val="nl-NL"/>
              </w:rPr>
              <w:t>1</w:t>
            </w:r>
            <w:r w:rsidRPr="00430D08">
              <w:rPr>
                <w:lang w:val="nl-NL"/>
              </w:rPr>
              <w:fldChar w:fldCharType="end"/>
            </w:r>
            <w:r w:rsidRPr="00430D08">
              <w:rPr>
                <w:lang w:val="nl-NL"/>
              </w:rPr>
              <w:t>]</w:t>
            </w:r>
            <w:bookmarkEnd w:id="40"/>
          </w:p>
        </w:tc>
      </w:tr>
    </w:tbl>
    <w:p w:rsidR="00E668DF" w:rsidRPr="00430D08" w:rsidRDefault="00E668DF" w:rsidP="0054252A"/>
    <w:p w:rsidR="00E668DF" w:rsidRPr="00430D08" w:rsidRDefault="001B4B4A" w:rsidP="0054252A">
      <w:r w:rsidRPr="00430D08">
        <w:t>U</w:t>
      </w:r>
      <w:r w:rsidR="00E668DF" w:rsidRPr="00430D08">
        <w:t xml:space="preserve">it initiële </w:t>
      </w:r>
      <w:r w:rsidR="008971AE">
        <w:t>testen</w:t>
      </w:r>
      <w:r w:rsidR="00E668DF" w:rsidRPr="00430D08">
        <w:t xml:space="preserve"> is gebleken dat de gemiddelde frequentie 340,15 kHz bedroeg. Dit verschil heeft te m</w:t>
      </w:r>
      <w:r w:rsidR="00AB5931" w:rsidRPr="00430D08">
        <w:t>aken met meet</w:t>
      </w:r>
      <w:r w:rsidR="00E668DF" w:rsidRPr="00430D08">
        <w:t>onnauwkeurigheden</w:t>
      </w:r>
      <w:r w:rsidR="001B1D56">
        <w:t>.</w:t>
      </w:r>
    </w:p>
    <w:p w:rsidR="00E668DF" w:rsidRPr="00430D08" w:rsidRDefault="00E668DF" w:rsidP="0054252A"/>
    <w:p w:rsidR="00E668DF" w:rsidRPr="00430D08" w:rsidRDefault="00E668DF" w:rsidP="0054252A">
      <w:r w:rsidRPr="00430D08">
        <w:t xml:space="preserve">De respiratieband is voorzien van een </w:t>
      </w:r>
      <w:r w:rsidR="00AB5931" w:rsidRPr="00430D08">
        <w:t>draad in een bepaalde vorm</w:t>
      </w:r>
      <w:r w:rsidRPr="00430D08">
        <w:t xml:space="preserve"> (zie </w:t>
      </w:r>
      <w:r w:rsidRPr="00430D08">
        <w:fldChar w:fldCharType="begin"/>
      </w:r>
      <w:r w:rsidRPr="00430D08">
        <w:instrText xml:space="preserve"> REF _Ref318193122 \h  \* lower  \* MERGEFORMAT </w:instrText>
      </w:r>
      <w:r w:rsidRPr="00430D08">
        <w:fldChar w:fldCharType="separate"/>
      </w:r>
      <w:r w:rsidR="00BE5AC7" w:rsidRPr="00430D08">
        <w:t xml:space="preserve">afbeelding </w:t>
      </w:r>
      <w:r w:rsidR="00BE5AC7">
        <w:rPr>
          <w:noProof/>
        </w:rPr>
        <w:t>5</w:t>
      </w:r>
      <w:r w:rsidR="00BE5AC7">
        <w:rPr>
          <w:noProof/>
        </w:rPr>
        <w:noBreakHyphen/>
        <w:t>1</w:t>
      </w:r>
      <w:r w:rsidRPr="00430D08">
        <w:fldChar w:fldCharType="end"/>
      </w:r>
      <w:r w:rsidRPr="00430D08">
        <w:t xml:space="preserve"> t\m </w:t>
      </w:r>
      <w:r w:rsidRPr="00430D08">
        <w:fldChar w:fldCharType="begin"/>
      </w:r>
      <w:r w:rsidRPr="00430D08">
        <w:instrText xml:space="preserve"> REF _Ref318193126 \h  \* lower  \* MERGEFORMAT </w:instrText>
      </w:r>
      <w:r w:rsidRPr="00430D08">
        <w:fldChar w:fldCharType="separate"/>
      </w:r>
      <w:r w:rsidR="00BE5AC7" w:rsidRPr="00430D08">
        <w:t xml:space="preserve">afbeelding </w:t>
      </w:r>
      <w:r w:rsidR="00BE5AC7">
        <w:rPr>
          <w:noProof/>
        </w:rPr>
        <w:t>5</w:t>
      </w:r>
      <w:r w:rsidR="00BE5AC7">
        <w:rPr>
          <w:noProof/>
        </w:rPr>
        <w:noBreakHyphen/>
        <w:t>4</w:t>
      </w:r>
      <w:r w:rsidRPr="00430D08">
        <w:fldChar w:fldCharType="end"/>
      </w:r>
      <w:r w:rsidR="002E42F1">
        <w:t>).</w:t>
      </w:r>
      <w:r w:rsidRPr="00430D08">
        <w:t xml:space="preserve"> </w:t>
      </w:r>
      <w:r w:rsidR="002E42F1">
        <w:t>D</w:t>
      </w:r>
      <w:r w:rsidRPr="00430D08">
        <w:t xml:space="preserve">oor een L-meter is de zelfinductie van </w:t>
      </w:r>
      <w:r w:rsidR="002E42F1">
        <w:t xml:space="preserve">de </w:t>
      </w:r>
      <w:r w:rsidRPr="00430D08">
        <w:t xml:space="preserve">respiratieband gemeten van 2,4 </w:t>
      </w:r>
      <w:proofErr w:type="spellStart"/>
      <w:r w:rsidRPr="00430D08">
        <w:t>uH</w:t>
      </w:r>
      <w:proofErr w:type="spellEnd"/>
      <w:r w:rsidRPr="00430D08">
        <w:t xml:space="preserve">. Vullen we dit in </w:t>
      </w:r>
      <w:r w:rsidRPr="00430D08">
        <w:fldChar w:fldCharType="begin"/>
      </w:r>
      <w:r w:rsidRPr="00430D08">
        <w:instrText xml:space="preserve"> REF _Ref318269959 \h  \* lower  \* MERGEFORMAT </w:instrText>
      </w:r>
      <w:r w:rsidRPr="00430D08">
        <w:fldChar w:fldCharType="separate"/>
      </w:r>
      <w:r w:rsidR="00BE5AC7" w:rsidRPr="00430D08">
        <w:t xml:space="preserve">[ </w:t>
      </w:r>
      <w:r w:rsidR="00BE5AC7">
        <w:t>2</w:t>
      </w:r>
      <w:r w:rsidR="00BE5AC7" w:rsidRPr="00430D08">
        <w:noBreakHyphen/>
      </w:r>
      <w:r w:rsidR="00BE5AC7">
        <w:t>1</w:t>
      </w:r>
      <w:r w:rsidR="00BE5AC7" w:rsidRPr="00430D08">
        <w:t>]</w:t>
      </w:r>
      <w:r w:rsidRPr="00430D08">
        <w:fldChar w:fldCharType="end"/>
      </w:r>
      <w:r w:rsidRPr="00430D08">
        <w:t xml:space="preserve"> dan krijgen we: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5"/>
      </w:tblGrid>
      <w:tr w:rsidR="00E668DF" w:rsidRPr="00430D08" w:rsidTr="005159ED">
        <w:tc>
          <w:tcPr>
            <w:tcW w:w="4077" w:type="dxa"/>
            <w:vAlign w:val="center"/>
          </w:tcPr>
          <w:p w:rsidR="00E668DF" w:rsidRPr="00430D08" w:rsidRDefault="00DC3781" w:rsidP="0054252A">
            <w:pPr>
              <w:rPr>
                <w:lang w:val="nl-NL"/>
              </w:rPr>
            </w:pPr>
            <m:oMathPara>
              <m:oMath>
                <m:sSub>
                  <m:sSubPr>
                    <m:ctrlPr>
                      <w:rPr>
                        <w:rFonts w:ascii="Cambria Math" w:hAnsi="Cambria Math"/>
                        <w:lang w:val="nl-NL"/>
                      </w:rPr>
                    </m:ctrlPr>
                  </m:sSubPr>
                  <m:e>
                    <m:r>
                      <w:rPr>
                        <w:rFonts w:ascii="Cambria Math" w:hAnsi="Cambria Math"/>
                        <w:lang w:val="nl-NL"/>
                      </w:rPr>
                      <m:t>f</m:t>
                    </m:r>
                  </m:e>
                  <m:sub>
                    <m:r>
                      <w:rPr>
                        <w:rFonts w:ascii="Cambria Math" w:hAnsi="Cambria Math"/>
                        <w:lang w:val="nl-NL"/>
                      </w:rPr>
                      <m:t>r</m:t>
                    </m:r>
                  </m:sub>
                </m:sSub>
                <m:r>
                  <m:rPr>
                    <m:sty m:val="p"/>
                  </m:rPr>
                  <w:rPr>
                    <w:rFonts w:ascii="Cambria Math" w:hAnsi="Cambria Math"/>
                    <w:lang w:val="nl-NL"/>
                  </w:rPr>
                  <m:t>=</m:t>
                </m:r>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2</m:t>
                    </m:r>
                    <m:r>
                      <w:rPr>
                        <w:rFonts w:ascii="Cambria Math" w:hAnsi="Cambria Math"/>
                        <w:lang w:val="nl-NL"/>
                      </w:rPr>
                      <m:t>π</m:t>
                    </m:r>
                    <m:rad>
                      <m:radPr>
                        <m:degHide m:val="1"/>
                        <m:ctrlPr>
                          <w:rPr>
                            <w:rFonts w:ascii="Cambria Math" w:hAnsi="Cambria Math"/>
                            <w:lang w:val="nl-NL"/>
                          </w:rPr>
                        </m:ctrlPr>
                      </m:radPr>
                      <m:deg/>
                      <m:e>
                        <m:r>
                          <m:rPr>
                            <m:sty m:val="p"/>
                          </m:rPr>
                          <w:rPr>
                            <w:rFonts w:ascii="Cambria Math" w:hAnsi="Cambria Math"/>
                            <w:lang w:val="nl-NL"/>
                          </w:rPr>
                          <m:t>(45,6</m:t>
                        </m:r>
                        <m:d>
                          <m:dPr>
                            <m:begChr m:val="["/>
                            <m:endChr m:val="]"/>
                            <m:ctrlPr>
                              <w:rPr>
                                <w:rFonts w:ascii="Cambria Math" w:hAnsi="Cambria Math"/>
                                <w:lang w:val="nl-NL"/>
                              </w:rPr>
                            </m:ctrlPr>
                          </m:dPr>
                          <m:e>
                            <m:r>
                              <w:rPr>
                                <w:rFonts w:ascii="Cambria Math" w:hAnsi="Cambria Math"/>
                                <w:lang w:val="nl-NL"/>
                              </w:rPr>
                              <m:t>μF</m:t>
                            </m:r>
                          </m:e>
                        </m:d>
                        <m:r>
                          <m:rPr>
                            <m:sty m:val="p"/>
                          </m:rPr>
                          <w:rPr>
                            <w:rFonts w:ascii="Cambria Math" w:hAnsi="Cambria Math"/>
                            <w:lang w:val="nl-NL"/>
                          </w:rPr>
                          <m:t>+2,4[</m:t>
                        </m:r>
                        <m:r>
                          <w:rPr>
                            <w:rFonts w:ascii="Cambria Math" w:hAnsi="Cambria Math"/>
                            <w:lang w:val="nl-NL"/>
                          </w:rPr>
                          <m:t>μF</m:t>
                        </m:r>
                        <m:r>
                          <m:rPr>
                            <m:sty m:val="p"/>
                          </m:rPr>
                          <w:rPr>
                            <w:rFonts w:ascii="Cambria Math" w:hAnsi="Cambria Math"/>
                            <w:lang w:val="nl-NL"/>
                          </w:rPr>
                          <m:t>])∙4.5[</m:t>
                        </m:r>
                        <m:r>
                          <w:rPr>
                            <w:rFonts w:ascii="Cambria Math" w:hAnsi="Cambria Math"/>
                            <w:lang w:val="nl-NL"/>
                          </w:rPr>
                          <m:t>nF</m:t>
                        </m:r>
                        <m:r>
                          <m:rPr>
                            <m:sty m:val="p"/>
                          </m:rPr>
                          <w:rPr>
                            <w:rFonts w:ascii="Cambria Math" w:hAnsi="Cambria Math"/>
                            <w:lang w:val="nl-NL"/>
                          </w:rPr>
                          <m:t>]</m:t>
                        </m:r>
                      </m:e>
                    </m:rad>
                  </m:den>
                </m:f>
                <m:r>
                  <m:rPr>
                    <m:sty m:val="p"/>
                  </m:rPr>
                  <w:rPr>
                    <w:rFonts w:ascii="Cambria Math" w:hAnsi="Cambria Math"/>
                    <w:lang w:val="nl-NL"/>
                  </w:rPr>
                  <m:t>=342.4 [</m:t>
                </m:r>
                <m:r>
                  <w:rPr>
                    <w:rFonts w:ascii="Cambria Math" w:hAnsi="Cambria Math"/>
                    <w:lang w:val="nl-NL"/>
                  </w:rPr>
                  <m:t>kHz</m:t>
                </m:r>
                <m:r>
                  <m:rPr>
                    <m:sty m:val="p"/>
                  </m:rPr>
                  <w:rPr>
                    <w:rFonts w:ascii="Cambria Math" w:hAnsi="Cambria Math"/>
                    <w:lang w:val="nl-NL"/>
                  </w:rPr>
                  <m:t>]</m:t>
                </m:r>
              </m:oMath>
            </m:oMathPara>
          </w:p>
        </w:tc>
        <w:tc>
          <w:tcPr>
            <w:tcW w:w="655" w:type="dxa"/>
            <w:vAlign w:val="center"/>
          </w:tcPr>
          <w:p w:rsidR="00E668DF" w:rsidRPr="00430D08" w:rsidRDefault="00E668DF" w:rsidP="005904C6">
            <w:pPr>
              <w:pStyle w:val="Caption"/>
              <w:framePr w:wrap="around"/>
              <w:rPr>
                <w:lang w:val="nl-NL"/>
              </w:rPr>
            </w:pPr>
            <w:bookmarkStart w:id="41" w:name="_Ref318269874"/>
            <w:r w:rsidRPr="00430D08">
              <w:rPr>
                <w:lang w:val="nl-NL"/>
              </w:rPr>
              <w:t xml:space="preserve">[ </w:t>
            </w:r>
            <w:r w:rsidRPr="00430D08">
              <w:rPr>
                <w:lang w:val="nl-NL"/>
              </w:rPr>
              <w:fldChar w:fldCharType="begin"/>
            </w:r>
            <w:r w:rsidRPr="00430D08">
              <w:rPr>
                <w:lang w:val="nl-NL"/>
              </w:rPr>
              <w:instrText xml:space="preserve"> STYLEREF 1 \s </w:instrText>
            </w:r>
            <w:r w:rsidRPr="00430D08">
              <w:rPr>
                <w:lang w:val="nl-NL"/>
              </w:rPr>
              <w:fldChar w:fldCharType="separate"/>
            </w:r>
            <w:r w:rsidR="00BE5AC7">
              <w:rPr>
                <w:lang w:val="nl-NL"/>
              </w:rPr>
              <w:t>2</w:t>
            </w:r>
            <w:r w:rsidRPr="00430D08">
              <w:rPr>
                <w:lang w:val="nl-NL"/>
              </w:rPr>
              <w:fldChar w:fldCharType="end"/>
            </w:r>
            <w:r w:rsidRPr="00430D08">
              <w:rPr>
                <w:lang w:val="nl-NL"/>
              </w:rPr>
              <w:noBreakHyphen/>
            </w:r>
            <w:r w:rsidRPr="00430D08">
              <w:rPr>
                <w:lang w:val="nl-NL"/>
              </w:rPr>
              <w:fldChar w:fldCharType="begin"/>
            </w:r>
            <w:r w:rsidRPr="00430D08">
              <w:rPr>
                <w:lang w:val="nl-NL"/>
              </w:rPr>
              <w:instrText xml:space="preserve"> SEQ [ \* ARABIC \s 1 </w:instrText>
            </w:r>
            <w:r w:rsidRPr="00430D08">
              <w:rPr>
                <w:lang w:val="nl-NL"/>
              </w:rPr>
              <w:fldChar w:fldCharType="separate"/>
            </w:r>
            <w:r w:rsidR="00BE5AC7">
              <w:rPr>
                <w:lang w:val="nl-NL"/>
              </w:rPr>
              <w:t>2</w:t>
            </w:r>
            <w:r w:rsidRPr="00430D08">
              <w:rPr>
                <w:lang w:val="nl-NL"/>
              </w:rPr>
              <w:fldChar w:fldCharType="end"/>
            </w:r>
            <w:r w:rsidRPr="00430D08">
              <w:rPr>
                <w:lang w:val="nl-NL"/>
              </w:rPr>
              <w:t>]</w:t>
            </w:r>
            <w:bookmarkEnd w:id="41"/>
          </w:p>
          <w:p w:rsidR="00E668DF" w:rsidRPr="00430D08" w:rsidRDefault="00E668DF" w:rsidP="0054252A">
            <w:pPr>
              <w:rPr>
                <w:lang w:val="nl-NL"/>
              </w:rPr>
            </w:pPr>
          </w:p>
        </w:tc>
      </w:tr>
    </w:tbl>
    <w:p w:rsidR="00E668DF" w:rsidRPr="00430D08" w:rsidRDefault="00E668DF" w:rsidP="0054252A"/>
    <w:tbl>
      <w:tblPr>
        <w:tblStyle w:val="TableGrid"/>
        <w:tblpPr w:leftFromText="141" w:rightFromText="141" w:vertAnchor="text" w:horzAnchor="margin" w:tblpXSpec="right"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tblGrid>
      <w:tr w:rsidR="00EB0202" w:rsidRPr="00430D08" w:rsidTr="00EB0202">
        <w:tc>
          <w:tcPr>
            <w:tcW w:w="0" w:type="auto"/>
          </w:tcPr>
          <w:p w:rsidR="00EB0202" w:rsidRPr="00430D08" w:rsidRDefault="00EB0202" w:rsidP="00EB0202">
            <w:pPr>
              <w:keepNext/>
              <w:rPr>
                <w:lang w:val="nl-NL"/>
              </w:rPr>
            </w:pPr>
            <w:r w:rsidRPr="00430D08">
              <w:rPr>
                <w:noProof/>
                <w:lang w:eastAsia="en-US" w:bidi="ar-SA"/>
              </w:rPr>
              <w:drawing>
                <wp:inline distT="0" distB="0" distL="0" distR="0" wp14:anchorId="3E6B0979" wp14:editId="2B572AFE">
                  <wp:extent cx="2082520" cy="1561381"/>
                  <wp:effectExtent l="0" t="0" r="0" b="1270"/>
                  <wp:docPr id="57" name="Afbeelding 57" descr="http://upload.wikimedia.org/wikipedia/commons/4/46/Floppy_bus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6/Floppy_buskabel.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089571" cy="1566668"/>
                          </a:xfrm>
                          <a:prstGeom prst="rect">
                            <a:avLst/>
                          </a:prstGeom>
                          <a:noFill/>
                          <a:ln>
                            <a:noFill/>
                          </a:ln>
                        </pic:spPr>
                      </pic:pic>
                    </a:graphicData>
                  </a:graphic>
                </wp:inline>
              </w:drawing>
            </w:r>
          </w:p>
          <w:p w:rsidR="00EB0202" w:rsidRPr="00430D08" w:rsidRDefault="00EB0202" w:rsidP="005904C6">
            <w:pPr>
              <w:pStyle w:val="Caption"/>
              <w:framePr w:hSpace="0" w:wrap="auto" w:vAnchor="margin" w:hAnchor="text" w:xAlign="left" w:yAlign="inline"/>
              <w:rPr>
                <w:lang w:val="nl-NL"/>
              </w:rPr>
            </w:pP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10</w:t>
            </w:r>
            <w:r w:rsidR="00B30B4B">
              <w:rPr>
                <w:lang w:val="nl-NL"/>
              </w:rPr>
              <w:fldChar w:fldCharType="end"/>
            </w:r>
            <w:r w:rsidRPr="00430D08">
              <w:rPr>
                <w:lang w:val="nl-NL"/>
              </w:rPr>
              <w:t>: een buskabel.</w:t>
            </w:r>
          </w:p>
        </w:tc>
      </w:tr>
    </w:tbl>
    <w:p w:rsidR="00E668DF" w:rsidRPr="00430D08" w:rsidRDefault="00E668DF" w:rsidP="0054252A">
      <w:r w:rsidRPr="00430D08">
        <w:t xml:space="preserve">Logischerwijs is de frequentie in vergelijking </w:t>
      </w:r>
      <w:r w:rsidRPr="00430D08">
        <w:fldChar w:fldCharType="begin"/>
      </w:r>
      <w:r w:rsidRPr="00430D08">
        <w:instrText xml:space="preserve"> REF _Ref318269874 \h  \* lower  \* MERGEFORMAT </w:instrText>
      </w:r>
      <w:r w:rsidRPr="00430D08">
        <w:fldChar w:fldCharType="separate"/>
      </w:r>
      <w:r w:rsidR="00BE5AC7" w:rsidRPr="00430D08">
        <w:t>[</w:t>
      </w:r>
      <w:r w:rsidR="00BE5AC7" w:rsidRPr="00430D08">
        <w:rPr>
          <w:noProof/>
        </w:rPr>
        <w:t xml:space="preserve"> </w:t>
      </w:r>
      <w:r w:rsidR="00BE5AC7">
        <w:t>2</w:t>
      </w:r>
      <w:r w:rsidR="00BE5AC7" w:rsidRPr="00430D08">
        <w:noBreakHyphen/>
      </w:r>
      <w:r w:rsidR="00BE5AC7">
        <w:t>2</w:t>
      </w:r>
      <w:r w:rsidR="00BE5AC7" w:rsidRPr="00430D08">
        <w:t>]</w:t>
      </w:r>
      <w:r w:rsidRPr="00430D08">
        <w:fldChar w:fldCharType="end"/>
      </w:r>
      <w:r w:rsidRPr="00430D08">
        <w:t xml:space="preserve"> lager geworden</w:t>
      </w:r>
      <w:r w:rsidR="001B4B4A" w:rsidRPr="00430D08">
        <w:t>, de totale zelfinductie is groter geworden</w:t>
      </w:r>
      <w:r w:rsidRPr="00430D08">
        <w:t xml:space="preserve">. Echter de gemeten frequentie in de situatie van vergelijking </w:t>
      </w:r>
      <w:r w:rsidRPr="00430D08">
        <w:fldChar w:fldCharType="begin"/>
      </w:r>
      <w:r w:rsidRPr="00430D08">
        <w:instrText xml:space="preserve"> REF _Ref318269959 \h  \* lower  \* MERGEFORMAT </w:instrText>
      </w:r>
      <w:r w:rsidRPr="00430D08">
        <w:fldChar w:fldCharType="separate"/>
      </w:r>
      <w:r w:rsidR="00BE5AC7" w:rsidRPr="00430D08">
        <w:t>[</w:t>
      </w:r>
      <w:r w:rsidR="00BE5AC7" w:rsidRPr="00430D08">
        <w:rPr>
          <w:noProof/>
        </w:rPr>
        <w:t xml:space="preserve"> </w:t>
      </w:r>
      <w:r w:rsidR="00BE5AC7">
        <w:t>2</w:t>
      </w:r>
      <w:r w:rsidR="00BE5AC7" w:rsidRPr="00430D08">
        <w:noBreakHyphen/>
      </w:r>
      <w:r w:rsidR="00BE5AC7">
        <w:t>1</w:t>
      </w:r>
      <w:r w:rsidR="00BE5AC7" w:rsidRPr="00430D08">
        <w:t>]</w:t>
      </w:r>
      <w:r w:rsidRPr="00430D08">
        <w:fldChar w:fldCharType="end"/>
      </w:r>
      <w:r w:rsidRPr="00430D08">
        <w:t xml:space="preserve"> viel al kleiner uit. Het ligt voor de hand dat de gem</w:t>
      </w:r>
      <w:r w:rsidR="001B4B4A" w:rsidRPr="00430D08">
        <w:t>eten frequentie, in de situatie</w:t>
      </w:r>
      <w:r w:rsidRPr="00430D08">
        <w:t xml:space="preserve">, van vergelijking </w:t>
      </w:r>
      <w:r w:rsidRPr="00430D08">
        <w:fldChar w:fldCharType="begin"/>
      </w:r>
      <w:r w:rsidRPr="00430D08">
        <w:instrText xml:space="preserve"> REF _Ref318269874 \h  \* lower  \* MERGEFORMAT </w:instrText>
      </w:r>
      <w:r w:rsidRPr="00430D08">
        <w:fldChar w:fldCharType="separate"/>
      </w:r>
      <w:r w:rsidR="00BE5AC7" w:rsidRPr="00430D08">
        <w:t xml:space="preserve">[ </w:t>
      </w:r>
      <w:r w:rsidR="00BE5AC7">
        <w:rPr>
          <w:noProof/>
        </w:rPr>
        <w:t>2</w:t>
      </w:r>
      <w:r w:rsidR="00BE5AC7" w:rsidRPr="00430D08">
        <w:rPr>
          <w:noProof/>
        </w:rPr>
        <w:noBreakHyphen/>
      </w:r>
      <w:r w:rsidR="00BE5AC7">
        <w:rPr>
          <w:noProof/>
        </w:rPr>
        <w:t>2</w:t>
      </w:r>
      <w:r w:rsidR="00BE5AC7" w:rsidRPr="00430D08">
        <w:t>]</w:t>
      </w:r>
      <w:r w:rsidRPr="00430D08">
        <w:fldChar w:fldCharType="end"/>
      </w:r>
      <w:r w:rsidRPr="00430D08">
        <w:t xml:space="preserve"> ook lager is dan de berekende frequentie.</w:t>
      </w:r>
    </w:p>
    <w:p w:rsidR="00E668DF" w:rsidRPr="00430D08" w:rsidRDefault="00E668DF" w:rsidP="0054252A"/>
    <w:p w:rsidR="0054252A" w:rsidRPr="00430D08" w:rsidRDefault="00E668DF" w:rsidP="0054252A">
      <w:r w:rsidRPr="00430D08">
        <w:t xml:space="preserve">De </w:t>
      </w:r>
      <w:r w:rsidR="008971AE">
        <w:t>testen</w:t>
      </w:r>
      <w:r w:rsidRPr="00430D08">
        <w:t xml:space="preserve"> zijn uitgevoerd door de respiratieband aan te doen en bij maximale in- en uitademing de frequentie op de output van het circuit te meten. Bij maximale inademing werd een gemiddelde frequentie van 335,41 kHz gemeten en bij maximale uitademing een gemiddelde frequentie van 335,59 </w:t>
      </w:r>
      <w:proofErr w:type="spellStart"/>
      <w:r w:rsidRPr="00430D08">
        <w:t>kHz.</w:t>
      </w:r>
      <w:proofErr w:type="spellEnd"/>
      <w:r w:rsidRPr="00430D08">
        <w:t xml:space="preserve"> </w:t>
      </w:r>
      <w:r w:rsidR="002E42F1">
        <w:t>Het verschil tussen deze</w:t>
      </w:r>
      <w:r w:rsidR="0054252A" w:rsidRPr="00430D08">
        <w:t xml:space="preserve"> frequentie bij maximale in- en uitademing is ongeveer 180 Hz. De</w:t>
      </w:r>
      <w:r w:rsidR="001B1D56">
        <w:t xml:space="preserve"> test gaf aan dat de</w:t>
      </w:r>
      <w:r w:rsidR="0054252A" w:rsidRPr="00430D08">
        <w:t xml:space="preserve"> o</w:t>
      </w:r>
      <w:r w:rsidR="001B1D56">
        <w:t>pgebouwde schakeling werkt en</w:t>
      </w:r>
      <w:r w:rsidR="0054252A" w:rsidRPr="00430D08">
        <w:t xml:space="preserve"> geschikt </w:t>
      </w:r>
      <w:r w:rsidR="001B1D56">
        <w:t xml:space="preserve">is </w:t>
      </w:r>
      <w:r w:rsidR="0054252A" w:rsidRPr="00430D08">
        <w:t xml:space="preserve">voor het meten van de respiratie. </w:t>
      </w:r>
    </w:p>
    <w:p w:rsidR="0054252A" w:rsidRPr="00430D08" w:rsidRDefault="0054252A" w:rsidP="0054252A"/>
    <w:tbl>
      <w:tblPr>
        <w:tblStyle w:val="TableGrid"/>
        <w:tblpPr w:leftFromText="141" w:rightFromText="141" w:vertAnchor="text" w:horzAnchor="margin" w:tblpXSpec="right"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9"/>
      </w:tblGrid>
      <w:tr w:rsidR="00EB0202" w:rsidRPr="00430D08" w:rsidTr="00BD0FCE">
        <w:tc>
          <w:tcPr>
            <w:tcW w:w="4029" w:type="dxa"/>
          </w:tcPr>
          <w:p w:rsidR="00EB0202" w:rsidRPr="00430D08" w:rsidRDefault="00EB0202" w:rsidP="00EB0202">
            <w:pPr>
              <w:keepNext/>
              <w:rPr>
                <w:lang w:val="nl-NL"/>
              </w:rPr>
            </w:pPr>
            <w:r w:rsidRPr="00430D08">
              <w:rPr>
                <w:noProof/>
                <w:lang w:eastAsia="en-US" w:bidi="ar-SA"/>
              </w:rPr>
              <w:drawing>
                <wp:inline distT="0" distB="0" distL="0" distR="0" wp14:anchorId="4A19296A" wp14:editId="4256AADD">
                  <wp:extent cx="2148840" cy="2272030"/>
                  <wp:effectExtent l="0" t="4445" r="0" b="0"/>
                  <wp:docPr id="79" name="Afbeelding 79" descr="C:\Users\stage\AppData\Local\Microsoft\Windows\Temporary Internet Files\Content.Word\IMG_20121105_10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ge\AppData\Local\Microsoft\Windows\Temporary Internet Files\Content.Word\IMG_20121105_101841.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rot="5400000">
                            <a:off x="0" y="0"/>
                            <a:ext cx="2148840" cy="2272030"/>
                          </a:xfrm>
                          <a:prstGeom prst="rect">
                            <a:avLst/>
                          </a:prstGeom>
                          <a:noFill/>
                          <a:ln>
                            <a:noFill/>
                          </a:ln>
                        </pic:spPr>
                      </pic:pic>
                    </a:graphicData>
                  </a:graphic>
                </wp:inline>
              </w:drawing>
            </w:r>
          </w:p>
          <w:p w:rsidR="00EB0202" w:rsidRPr="00430D08" w:rsidRDefault="00EB0202" w:rsidP="005904C6">
            <w:pPr>
              <w:pStyle w:val="Caption"/>
              <w:framePr w:hSpace="0" w:wrap="auto" w:vAnchor="margin" w:hAnchor="text" w:xAlign="left" w:yAlign="inline"/>
              <w:rPr>
                <w:lang w:val="nl-NL"/>
              </w:rPr>
            </w:pPr>
            <w:bookmarkStart w:id="42" w:name="_Ref339874768"/>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11</w:t>
            </w:r>
            <w:r w:rsidR="00B30B4B">
              <w:rPr>
                <w:lang w:val="nl-NL"/>
              </w:rPr>
              <w:fldChar w:fldCharType="end"/>
            </w:r>
            <w:bookmarkEnd w:id="42"/>
            <w:r w:rsidRPr="00430D08">
              <w:rPr>
                <w:lang w:val="nl-NL"/>
              </w:rPr>
              <w:t>: twee verschillende zelfgemaakte-</w:t>
            </w:r>
          </w:p>
          <w:p w:rsidR="00EB0202" w:rsidRPr="00430D08" w:rsidRDefault="00470431" w:rsidP="005904C6">
            <w:pPr>
              <w:pStyle w:val="Caption"/>
              <w:framePr w:hSpace="0" w:wrap="auto" w:vAnchor="margin" w:hAnchor="text" w:xAlign="left" w:yAlign="inline"/>
              <w:rPr>
                <w:lang w:val="nl-NL"/>
              </w:rPr>
            </w:pPr>
            <w:r w:rsidRPr="00430D08">
              <w:rPr>
                <w:lang w:val="nl-NL"/>
              </w:rPr>
              <w:t>r</w:t>
            </w:r>
            <w:r w:rsidR="00EB0202" w:rsidRPr="00430D08">
              <w:rPr>
                <w:lang w:val="nl-NL"/>
              </w:rPr>
              <w:t>espiratiebanden. De bovenste band is de huidige</w:t>
            </w:r>
          </w:p>
          <w:p w:rsidR="00EB0202" w:rsidRPr="00430D08" w:rsidRDefault="00EB0202" w:rsidP="005904C6">
            <w:pPr>
              <w:pStyle w:val="Caption"/>
              <w:framePr w:hSpace="0" w:wrap="auto" w:vAnchor="margin" w:hAnchor="text" w:xAlign="left" w:yAlign="inline"/>
              <w:rPr>
                <w:lang w:val="nl-NL"/>
              </w:rPr>
            </w:pPr>
            <w:r w:rsidRPr="00430D08">
              <w:rPr>
                <w:lang w:val="nl-NL"/>
              </w:rPr>
              <w:t>Band, de onderste is een verbetering omdat de bus-</w:t>
            </w:r>
          </w:p>
          <w:p w:rsidR="00EB0202" w:rsidRPr="00430D08" w:rsidRDefault="00EB0202" w:rsidP="005904C6">
            <w:pPr>
              <w:pStyle w:val="Caption"/>
              <w:framePr w:hSpace="0" w:wrap="auto" w:vAnchor="margin" w:hAnchor="text" w:xAlign="left" w:yAlign="inline"/>
              <w:rPr>
                <w:lang w:val="nl-NL"/>
              </w:rPr>
            </w:pPr>
            <w:r w:rsidRPr="00430D08">
              <w:rPr>
                <w:lang w:val="nl-NL"/>
              </w:rPr>
              <w:t>Kabel niet is vastgenaaid aan de elastische band.</w:t>
            </w:r>
          </w:p>
        </w:tc>
      </w:tr>
    </w:tbl>
    <w:p w:rsidR="00E668DF" w:rsidRPr="00430D08" w:rsidRDefault="0054252A" w:rsidP="0054252A">
      <w:r w:rsidRPr="00430D08">
        <w:t>Er zijn nog meer testen uitgevoerd met verschillen</w:t>
      </w:r>
      <w:r w:rsidR="002E42F1">
        <w:t>d opgebouwde respiratiebanden</w:t>
      </w:r>
      <w:r w:rsidR="008971AE">
        <w:t>,</w:t>
      </w:r>
      <w:r w:rsidR="002E42F1">
        <w:t xml:space="preserve"> deze</w:t>
      </w:r>
      <w:r w:rsidRPr="00430D08">
        <w:t xml:space="preserve"> zijn terug te vinden in de bijlage</w:t>
      </w:r>
      <w:r w:rsidR="00F13904">
        <w:t xml:space="preserve"> </w:t>
      </w:r>
      <w:r w:rsidR="00F13904">
        <w:fldChar w:fldCharType="begin"/>
      </w:r>
      <w:r w:rsidR="003B105E">
        <w:instrText xml:space="preserve"> REF _Ref340734985 \r \h  \* lower </w:instrText>
      </w:r>
      <w:r w:rsidR="00F13904">
        <w:fldChar w:fldCharType="separate"/>
      </w:r>
      <w:r w:rsidR="00BE5AC7">
        <w:t>5.2</w:t>
      </w:r>
      <w:r w:rsidR="00F13904">
        <w:fldChar w:fldCharType="end"/>
      </w:r>
      <w:r w:rsidR="00F13904">
        <w:t xml:space="preserve">. </w:t>
      </w:r>
      <w:r w:rsidRPr="00430D08">
        <w:t>Ook is uitgezocht op wat voor andere manier de frequentie van het circuit kan worde</w:t>
      </w:r>
      <w:r w:rsidR="00BD0FCE">
        <w:t>n omgezet</w:t>
      </w:r>
      <w:r w:rsidR="007A19C7" w:rsidRPr="00430D08">
        <w:t>.</w:t>
      </w:r>
      <w:r w:rsidR="00545532" w:rsidRPr="00430D08">
        <w:t xml:space="preserve"> </w:t>
      </w:r>
      <w:r w:rsidR="00DB73B0" w:rsidRPr="00430D08">
        <w:t xml:space="preserve">Uiteindelijk is de frequentie uit de testen aangehouden in het MORE meetsysteem, dus rond 400 </w:t>
      </w:r>
      <w:proofErr w:type="spellStart"/>
      <w:r w:rsidR="00DB73B0" w:rsidRPr="00430D08">
        <w:t>kHz.</w:t>
      </w:r>
      <w:proofErr w:type="spellEnd"/>
      <w:r w:rsidR="00BD623D">
        <w:t xml:space="preserve"> </w:t>
      </w:r>
      <w:r w:rsidR="00DB73B0" w:rsidRPr="00430D08">
        <w:t>Een hogere frequentie zou meer koppeling tot de rest van de PCB kunnen opleveren en bij een lagere frequentie zou er meer stroom in de LC-kring moeten lopen, met het risico dat de LC-kring onbetrouwbaar wordt, omdat er via een koppelcondensator een impuls wordt gegeven aan de LC-kring. De koppelcondensator kan</w:t>
      </w:r>
      <w:r w:rsidR="002E42F1">
        <w:t xml:space="preserve"> immers</w:t>
      </w:r>
      <w:r w:rsidR="00DB73B0" w:rsidRPr="00430D08">
        <w:t xml:space="preserve"> maar een bepaalde hoeveelheid lading koppelen.</w:t>
      </w:r>
    </w:p>
    <w:p w:rsidR="00545532" w:rsidRPr="00430D08" w:rsidRDefault="00545532" w:rsidP="00545532">
      <w:pPr>
        <w:pStyle w:val="Heading4"/>
      </w:pPr>
      <w:r w:rsidRPr="00430D08">
        <w:t>Resultaat</w:t>
      </w:r>
    </w:p>
    <w:p w:rsidR="00545532" w:rsidRPr="00430D08" w:rsidRDefault="00545532" w:rsidP="00545532">
      <w:r w:rsidRPr="00430D08">
        <w:t xml:space="preserve">Het meten van respiratie m.b.v. een inductieve respiratieband is een eenvoudige manier om de respiratie te meten. Uit testen is gebleken dat een simpele </w:t>
      </w:r>
      <w:proofErr w:type="spellStart"/>
      <w:r w:rsidRPr="00430D08">
        <w:t>buskabel</w:t>
      </w:r>
      <w:proofErr w:type="spellEnd"/>
      <w:r w:rsidRPr="00430D08">
        <w:t xml:space="preserve">, in de elastische band verwerkt als een spoel, een goed resultaat geeft (zie </w:t>
      </w:r>
      <w:r w:rsidRPr="00430D08">
        <w:fldChar w:fldCharType="begin"/>
      </w:r>
      <w:r w:rsidR="00EB0202" w:rsidRPr="00430D08">
        <w:instrText xml:space="preserve"> REF _Ref318193126 \h  \* lower </w:instrText>
      </w:r>
      <w:r w:rsidRPr="00430D08">
        <w:fldChar w:fldCharType="separate"/>
      </w:r>
      <w:r w:rsidR="00BE5AC7" w:rsidRPr="00430D08">
        <w:t xml:space="preserve">afbeelding </w:t>
      </w:r>
      <w:r w:rsidR="00BE5AC7">
        <w:rPr>
          <w:noProof/>
        </w:rPr>
        <w:t>5</w:t>
      </w:r>
      <w:r w:rsidR="00BE5AC7">
        <w:noBreakHyphen/>
      </w:r>
      <w:r w:rsidR="00BE5AC7">
        <w:rPr>
          <w:noProof/>
        </w:rPr>
        <w:t>4</w:t>
      </w:r>
      <w:r w:rsidRPr="00430D08">
        <w:fldChar w:fldCharType="end"/>
      </w:r>
      <w:r w:rsidR="00F60935" w:rsidRPr="00430D08">
        <w:t xml:space="preserve"> en </w:t>
      </w:r>
      <w:r w:rsidR="00F60935" w:rsidRPr="00430D08">
        <w:fldChar w:fldCharType="begin"/>
      </w:r>
      <w:r w:rsidR="00ED7742" w:rsidRPr="00430D08">
        <w:instrText xml:space="preserve"> REF _Ref339874768 \h  \* lower </w:instrText>
      </w:r>
      <w:r w:rsidR="00F60935" w:rsidRPr="00430D08">
        <w:fldChar w:fldCharType="separate"/>
      </w:r>
      <w:r w:rsidR="00BE5AC7" w:rsidRPr="00430D08">
        <w:t xml:space="preserve">afbeelding </w:t>
      </w:r>
      <w:r w:rsidR="00BE5AC7">
        <w:rPr>
          <w:noProof/>
        </w:rPr>
        <w:t>2</w:t>
      </w:r>
      <w:r w:rsidR="00BE5AC7">
        <w:noBreakHyphen/>
      </w:r>
      <w:r w:rsidR="00BE5AC7">
        <w:rPr>
          <w:noProof/>
        </w:rPr>
        <w:t>11</w:t>
      </w:r>
      <w:r w:rsidR="00F60935" w:rsidRPr="00430D08">
        <w:fldChar w:fldCharType="end"/>
      </w:r>
      <w:r w:rsidRPr="00430D08">
        <w:t xml:space="preserve">). </w:t>
      </w:r>
      <w:r w:rsidR="00F60935" w:rsidRPr="00430D08">
        <w:t xml:space="preserve">In </w:t>
      </w:r>
      <w:r w:rsidR="00F60935" w:rsidRPr="00430D08">
        <w:fldChar w:fldCharType="begin"/>
      </w:r>
      <w:r w:rsidR="00ED7742" w:rsidRPr="00430D08">
        <w:instrText xml:space="preserve"> REF _Ref339874768 \h  \* lower </w:instrText>
      </w:r>
      <w:r w:rsidR="00F60935" w:rsidRPr="00430D08">
        <w:fldChar w:fldCharType="separate"/>
      </w:r>
      <w:r w:rsidR="00BE5AC7" w:rsidRPr="00430D08">
        <w:t xml:space="preserve">afbeelding </w:t>
      </w:r>
      <w:r w:rsidR="00BE5AC7">
        <w:rPr>
          <w:noProof/>
        </w:rPr>
        <w:t>2</w:t>
      </w:r>
      <w:r w:rsidR="00BE5AC7">
        <w:noBreakHyphen/>
      </w:r>
      <w:r w:rsidR="00BE5AC7">
        <w:rPr>
          <w:noProof/>
        </w:rPr>
        <w:t>11</w:t>
      </w:r>
      <w:r w:rsidR="00F60935" w:rsidRPr="00430D08">
        <w:fldChar w:fldCharType="end"/>
      </w:r>
      <w:r w:rsidR="00F60935" w:rsidRPr="00430D08">
        <w:t xml:space="preserve"> zijn twee respiratieband</w:t>
      </w:r>
      <w:r w:rsidR="002E42F1">
        <w:t>en te zien. De bovenste</w:t>
      </w:r>
      <w:r w:rsidR="00F60935" w:rsidRPr="00430D08">
        <w:t xml:space="preserve"> is de band die wordt gebruikt in het prototype. Het verschil tussen de twee is dat in de bovenste band door de </w:t>
      </w:r>
      <w:proofErr w:type="spellStart"/>
      <w:r w:rsidR="00F60935" w:rsidRPr="00430D08">
        <w:t>buskabel</w:t>
      </w:r>
      <w:proofErr w:type="spellEnd"/>
      <w:r w:rsidR="00F60935" w:rsidRPr="00430D08">
        <w:t xml:space="preserve"> is genaaid. In de onderste band is de </w:t>
      </w:r>
      <w:proofErr w:type="spellStart"/>
      <w:r w:rsidR="00F60935" w:rsidRPr="00430D08">
        <w:t>buskabel</w:t>
      </w:r>
      <w:proofErr w:type="spellEnd"/>
      <w:r w:rsidR="00F60935" w:rsidRPr="00430D08">
        <w:t xml:space="preserve"> verwerkt in de elastische band zonder de </w:t>
      </w:r>
      <w:proofErr w:type="spellStart"/>
      <w:r w:rsidR="00F60935" w:rsidRPr="00430D08">
        <w:t>buskabel</w:t>
      </w:r>
      <w:proofErr w:type="spellEnd"/>
      <w:r w:rsidR="00F60935" w:rsidRPr="00430D08">
        <w:t xml:space="preserve"> te beschadigen.</w:t>
      </w:r>
    </w:p>
    <w:p w:rsidR="00EB0202" w:rsidRPr="00430D08" w:rsidRDefault="00EB0202">
      <w:pPr>
        <w:widowControl/>
        <w:suppressAutoHyphens w:val="0"/>
        <w:autoSpaceDN/>
        <w:spacing w:after="200" w:line="276" w:lineRule="auto"/>
        <w:jc w:val="left"/>
        <w:textAlignment w:val="auto"/>
      </w:pPr>
      <w:r w:rsidRPr="00430D08">
        <w:br w:type="page"/>
      </w:r>
    </w:p>
    <w:p w:rsidR="00E668DF" w:rsidRPr="00430D08" w:rsidRDefault="00E668DF" w:rsidP="00DD7C03">
      <w:pPr>
        <w:pStyle w:val="Heading3"/>
      </w:pPr>
      <w:bookmarkStart w:id="43" w:name="_Toc343724195"/>
      <w:r w:rsidRPr="00430D08">
        <w:lastRenderedPageBreak/>
        <w:t>Digitale verwerking</w:t>
      </w:r>
      <w:bookmarkEnd w:id="43"/>
    </w:p>
    <w:p w:rsidR="00E668DF" w:rsidRPr="00430D08" w:rsidRDefault="00E668DF" w:rsidP="00EA7928">
      <w:r w:rsidRPr="00430D08">
        <w:t xml:space="preserve">Het circuit in </w:t>
      </w:r>
      <w:r w:rsidRPr="00430D08">
        <w:fldChar w:fldCharType="begin"/>
      </w:r>
      <w:r w:rsidRPr="00430D08">
        <w:instrText xml:space="preserve"> REF _Ref318113171 \h  \* lower  \* MERGEFORMAT </w:instrText>
      </w:r>
      <w:r w:rsidRPr="00430D08">
        <w:fldChar w:fldCharType="separate"/>
      </w:r>
      <w:r w:rsidR="00BE5AC7" w:rsidRPr="00430D08">
        <w:t xml:space="preserve">afbeelding </w:t>
      </w:r>
      <w:r w:rsidR="00BE5AC7">
        <w:rPr>
          <w:noProof/>
        </w:rPr>
        <w:t>2</w:t>
      </w:r>
      <w:r w:rsidR="00BE5AC7">
        <w:rPr>
          <w:noProof/>
        </w:rPr>
        <w:noBreakHyphen/>
        <w:t>8</w:t>
      </w:r>
      <w:r w:rsidRPr="00430D08">
        <w:fldChar w:fldCharType="end"/>
      </w:r>
      <w:r w:rsidRPr="00430D08">
        <w:t xml:space="preserve"> is opgebouwd rond de </w:t>
      </w:r>
      <w:hyperlink r:id="rId67" w:history="1">
        <w:r w:rsidR="00545532" w:rsidRPr="00430D08">
          <w:rPr>
            <w:rStyle w:val="Hyperlink"/>
          </w:rPr>
          <w:t>LM311</w:t>
        </w:r>
      </w:hyperlink>
      <w:r w:rsidR="00545532" w:rsidRPr="00430D08">
        <w:t xml:space="preserve"> </w:t>
      </w:r>
      <w:proofErr w:type="spellStart"/>
      <w:r w:rsidRPr="00430D08">
        <w:t>comparator</w:t>
      </w:r>
      <w:proofErr w:type="spellEnd"/>
      <w:r w:rsidRPr="00430D08">
        <w:t xml:space="preserve">. Deze </w:t>
      </w:r>
      <w:proofErr w:type="spellStart"/>
      <w:r w:rsidRPr="00430D08">
        <w:t>comparator</w:t>
      </w:r>
      <w:proofErr w:type="spellEnd"/>
      <w:r w:rsidRPr="00430D08">
        <w:t xml:space="preserve"> heeft TTL-compatibiliteit en kan</w:t>
      </w:r>
      <w:r w:rsidR="00B10EB8" w:rsidRPr="00430D08">
        <w:t xml:space="preserve"> direct worden aangesloten aan bijvoorbeeld een µC</w:t>
      </w:r>
      <w:r w:rsidRPr="00430D08">
        <w:t xml:space="preserve">. Er zijn verschillende manieren om de frequentie digitaal te interpreteren. Er kan gebruik worden gemaakt van de </w:t>
      </w:r>
      <w:r w:rsidRPr="00430D08">
        <w:rPr>
          <w:i/>
        </w:rPr>
        <w:t xml:space="preserve">input </w:t>
      </w:r>
      <w:proofErr w:type="spellStart"/>
      <w:r w:rsidRPr="00430D08">
        <w:rPr>
          <w:i/>
        </w:rPr>
        <w:t>capture</w:t>
      </w:r>
      <w:proofErr w:type="spellEnd"/>
      <w:r w:rsidRPr="00430D08">
        <w:t xml:space="preserve"> functie van de </w:t>
      </w:r>
      <w:r w:rsidR="00CD0465" w:rsidRPr="00430D08">
        <w:t>µC</w:t>
      </w:r>
      <w:r w:rsidR="00974576">
        <w:t xml:space="preserve"> en er kan simpel</w:t>
      </w:r>
      <w:r w:rsidR="00135FC9" w:rsidRPr="00430D08">
        <w:t xml:space="preserve"> een counter worden opgehoogd bij een flank Bij het gebruiken van een </w:t>
      </w:r>
      <w:r w:rsidR="00135FC9" w:rsidRPr="00430D08">
        <w:rPr>
          <w:i/>
        </w:rPr>
        <w:t xml:space="preserve">input </w:t>
      </w:r>
      <w:proofErr w:type="spellStart"/>
      <w:r w:rsidR="00135FC9" w:rsidRPr="00430D08">
        <w:rPr>
          <w:i/>
        </w:rPr>
        <w:t>capture</w:t>
      </w:r>
      <w:proofErr w:type="spellEnd"/>
      <w:r w:rsidR="00135FC9" w:rsidRPr="00430D08">
        <w:t xml:space="preserve"> houdt d</w:t>
      </w:r>
      <w:r w:rsidRPr="00430D08">
        <w:t xml:space="preserve">e </w:t>
      </w:r>
      <w:r w:rsidR="00CD0465" w:rsidRPr="00430D08">
        <w:t>µC</w:t>
      </w:r>
      <w:r w:rsidRPr="00430D08">
        <w:t xml:space="preserve"> de tijd tussen elke puls bij</w:t>
      </w:r>
      <w:r w:rsidR="00EA7928">
        <w:t>.</w:t>
      </w:r>
      <w:r w:rsidRPr="00430D08">
        <w:t xml:space="preserve"> </w:t>
      </w:r>
      <w:r w:rsidR="00EA7928">
        <w:t>D</w:t>
      </w:r>
      <w:r w:rsidRPr="00430D08">
        <w:t>eze tijd kan worden gebruikt a</w:t>
      </w:r>
      <w:r w:rsidR="00545532" w:rsidRPr="00430D08">
        <w:t xml:space="preserve">ls respiratiemaat. </w:t>
      </w:r>
    </w:p>
    <w:p w:rsidR="00E668DF" w:rsidRPr="00430D08" w:rsidRDefault="00E668DF" w:rsidP="0054252A"/>
    <w:p w:rsidR="00E668DF" w:rsidRPr="00430D08" w:rsidRDefault="00E668DF" w:rsidP="0054252A">
      <w:r w:rsidRPr="00430D08">
        <w:t xml:space="preserve">Als de variatie van de frequentie m.b.v. de input </w:t>
      </w:r>
      <w:proofErr w:type="spellStart"/>
      <w:r w:rsidRPr="00430D08">
        <w:t>capture</w:t>
      </w:r>
      <w:proofErr w:type="spellEnd"/>
      <w:r w:rsidR="00042458" w:rsidRPr="00430D08">
        <w:t xml:space="preserve"> wordt waargenomen</w:t>
      </w:r>
      <w:r w:rsidR="00135FC9" w:rsidRPr="00430D08">
        <w:t>,</w:t>
      </w:r>
      <w:r w:rsidRPr="00430D08">
        <w:t xml:space="preserve"> zou</w:t>
      </w:r>
      <w:r w:rsidR="00EA7928">
        <w:t>den,</w:t>
      </w:r>
      <w:r w:rsidRPr="00430D08">
        <w:t xml:space="preserve"> elke keer als de </w:t>
      </w:r>
      <w:r w:rsidR="00CD0465" w:rsidRPr="00430D08">
        <w:t>µC</w:t>
      </w:r>
      <w:r w:rsidR="001B1D56">
        <w:t xml:space="preserve"> </w:t>
      </w:r>
      <w:r w:rsidR="00EA7928">
        <w:t>wordt getriggerd,</w:t>
      </w:r>
      <w:r w:rsidRPr="00430D08">
        <w:t xml:space="preserve"> ongeveer </w:t>
      </w:r>
      <w:r w:rsidR="008971AE">
        <w:t>vier</w:t>
      </w:r>
      <w:r w:rsidRPr="00430D08">
        <w:t xml:space="preserve"> pulsen zijn waargenomen. De oscillatiefrequentie zou voor een nauwkeurigere waarneming omlaag moeten worden gebracht, zodat de periodetijd groter is en de </w:t>
      </w:r>
      <w:r w:rsidR="00CD0465" w:rsidRPr="00430D08">
        <w:t>µC</w:t>
      </w:r>
      <w:r w:rsidRPr="00430D08">
        <w:t xml:space="preserve"> meer tijd tussen de pulsen waarneemt. </w:t>
      </w:r>
    </w:p>
    <w:p w:rsidR="00DB73B0" w:rsidRPr="00430D08" w:rsidRDefault="00DB73B0" w:rsidP="0054252A"/>
    <w:p w:rsidR="00E668DF" w:rsidRPr="00430D08" w:rsidRDefault="00E668DF" w:rsidP="0054252A">
      <w:r w:rsidRPr="00430D08">
        <w:t xml:space="preserve">Een meer geschikte manier van meten is aan de hand van een counter. Elke keer als een </w:t>
      </w:r>
      <w:r w:rsidR="00135FC9" w:rsidRPr="00430D08">
        <w:t>opgaande of een neergaande flank wordt geregistreerd,</w:t>
      </w:r>
      <w:r w:rsidRPr="00430D08">
        <w:t xml:space="preserve"> wordt een counter opgehoogd. </w:t>
      </w:r>
      <w:r w:rsidR="00B10EB8" w:rsidRPr="00430D08">
        <w:t>Als op vaste tijdstippen de counter wordt uitgelezen en weer op</w:t>
      </w:r>
      <w:r w:rsidR="00135FC9" w:rsidRPr="00430D08">
        <w:t xml:space="preserve"> nul wordt gezet, is de counter</w:t>
      </w:r>
      <w:r w:rsidR="00B10EB8" w:rsidRPr="00430D08">
        <w:t xml:space="preserve">waarde een maat voor de respiratie. </w:t>
      </w:r>
      <w:r w:rsidRPr="00430D08">
        <w:t xml:space="preserve">Dit is </w:t>
      </w:r>
      <w:r w:rsidR="00B10EB8" w:rsidRPr="00430D08">
        <w:t>een directe manier van meten</w:t>
      </w:r>
      <w:r w:rsidRPr="00430D08">
        <w:t xml:space="preserve"> die weinig nabewerking nodig heeft. Stel dat elke</w:t>
      </w:r>
      <w:r w:rsidR="00135FC9" w:rsidRPr="00430D08">
        <w:t xml:space="preserve"> 10</w:t>
      </w:r>
      <w:r w:rsidRPr="00430D08">
        <w:t xml:space="preserve"> milliseconde wordt gekeken hoeveel pulsen er zijn geweest als we het </w:t>
      </w:r>
      <w:r w:rsidR="00EB0202" w:rsidRPr="00430D08">
        <w:t>circuit van meting 4 gebruiken:</w:t>
      </w:r>
    </w:p>
    <w:p w:rsidR="00EB0202" w:rsidRPr="00430D08" w:rsidRDefault="00EB0202" w:rsidP="0054252A"/>
    <w:p w:rsidR="00EB0202" w:rsidRPr="00430D08" w:rsidRDefault="00DC3781" w:rsidP="0054252A">
      <m:oMathPara>
        <m:oMath>
          <m:f>
            <m:fPr>
              <m:ctrlPr>
                <w:rPr>
                  <w:rFonts w:ascii="Cambria Math" w:hAnsi="Cambria Math"/>
                </w:rPr>
              </m:ctrlPr>
            </m:fPr>
            <m:num>
              <m:r>
                <m:rPr>
                  <m:sty m:val="p"/>
                </m:rPr>
                <w:rPr>
                  <w:rFonts w:ascii="Cambria Math" w:hAnsi="Cambria Math"/>
                </w:rPr>
                <m:t xml:space="preserve">406,24 </m:t>
              </m:r>
              <m:d>
                <m:dPr>
                  <m:begChr m:val="["/>
                  <m:endChr m:val="]"/>
                  <m:ctrlPr>
                    <w:rPr>
                      <w:rFonts w:ascii="Cambria Math" w:hAnsi="Cambria Math"/>
                    </w:rPr>
                  </m:ctrlPr>
                </m:dPr>
                <m:e>
                  <m:r>
                    <w:rPr>
                      <w:rFonts w:ascii="Cambria Math" w:hAnsi="Cambria Math"/>
                    </w:rPr>
                    <m:t>kHz</m:t>
                  </m:r>
                </m:e>
              </m:d>
              <m:r>
                <m:rPr>
                  <m:sty m:val="p"/>
                </m:rPr>
                <w:rPr>
                  <w:rFonts w:ascii="Cambria Math" w:hAnsi="Cambria Math"/>
                </w:rPr>
                <m:t>- 415,29 [</m:t>
              </m:r>
              <m:r>
                <w:rPr>
                  <w:rFonts w:ascii="Cambria Math" w:hAnsi="Cambria Math"/>
                </w:rPr>
                <m:t>kHz</m:t>
              </m:r>
              <m:r>
                <m:rPr>
                  <m:sty m:val="p"/>
                </m:rPr>
                <w:rPr>
                  <w:rFonts w:ascii="Cambria Math" w:hAnsi="Cambria Math"/>
                </w:rPr>
                <m:t>]</m:t>
              </m:r>
            </m:num>
            <m:den>
              <m:r>
                <m:rPr>
                  <m:sty m:val="p"/>
                </m:rPr>
                <w:rPr>
                  <w:rFonts w:ascii="Cambria Math" w:hAnsi="Cambria Math"/>
                </w:rPr>
                <m:t>100</m:t>
              </m:r>
            </m:den>
          </m:f>
          <m:r>
            <m:rPr>
              <m:sty m:val="p"/>
            </m:rPr>
            <w:rPr>
              <w:rFonts w:ascii="Cambria Math" w:hAnsi="Cambria Math"/>
            </w:rPr>
            <m:t xml:space="preserve">≈91 </m:t>
          </m:r>
        </m:oMath>
      </m:oMathPara>
    </w:p>
    <w:tbl>
      <w:tblPr>
        <w:tblStyle w:val="TableGrid"/>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tblGrid>
      <w:tr w:rsidR="000E1FFB" w:rsidRPr="00430D08" w:rsidTr="000E1FFB">
        <w:tc>
          <w:tcPr>
            <w:tcW w:w="0" w:type="auto"/>
          </w:tcPr>
          <w:p w:rsidR="000E1FFB" w:rsidRPr="00430D08" w:rsidRDefault="000E1FFB" w:rsidP="000E1FFB">
            <w:pPr>
              <w:rPr>
                <w:lang w:val="nl-NL"/>
              </w:rPr>
            </w:pPr>
            <w:r w:rsidRPr="00430D08">
              <w:rPr>
                <w:noProof/>
                <w:lang w:eastAsia="en-US" w:bidi="ar-SA"/>
              </w:rPr>
              <w:drawing>
                <wp:inline distT="0" distB="0" distL="0" distR="0" wp14:anchorId="11E5B495" wp14:editId="344D78DE">
                  <wp:extent cx="2881223" cy="1866037"/>
                  <wp:effectExtent l="0" t="0" r="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2894737" cy="1874789"/>
                          </a:xfrm>
                          <a:prstGeom prst="rect">
                            <a:avLst/>
                          </a:prstGeom>
                          <a:ln>
                            <a:noFill/>
                          </a:ln>
                          <a:extLst>
                            <a:ext uri="{53640926-AAD7-44D8-BBD7-CCE9431645EC}">
                              <a14:shadowObscured xmlns:a14="http://schemas.microsoft.com/office/drawing/2010/main"/>
                            </a:ext>
                          </a:extLst>
                        </pic:spPr>
                      </pic:pic>
                    </a:graphicData>
                  </a:graphic>
                </wp:inline>
              </w:drawing>
            </w:r>
          </w:p>
        </w:tc>
      </w:tr>
      <w:tr w:rsidR="000E1FFB" w:rsidRPr="00430D08" w:rsidTr="000E1FFB">
        <w:tc>
          <w:tcPr>
            <w:tcW w:w="0" w:type="auto"/>
          </w:tcPr>
          <w:p w:rsidR="000E1FFB" w:rsidRPr="00430D08" w:rsidRDefault="000E1FFB" w:rsidP="005904C6">
            <w:pPr>
              <w:pStyle w:val="Caption"/>
              <w:framePr w:hSpace="0" w:wrap="auto" w:vAnchor="margin" w:hAnchor="text" w:xAlign="left" w:yAlign="inline"/>
              <w:rPr>
                <w:lang w:val="nl-NL"/>
              </w:rPr>
            </w:pPr>
            <w:bookmarkStart w:id="44" w:name="_Ref318271579"/>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12</w:t>
            </w:r>
            <w:r w:rsidR="00B30B4B">
              <w:rPr>
                <w:lang w:val="nl-NL"/>
              </w:rPr>
              <w:fldChar w:fldCharType="end"/>
            </w:r>
            <w:bookmarkEnd w:id="44"/>
            <w:r w:rsidRPr="00430D08">
              <w:rPr>
                <w:lang w:val="nl-NL"/>
              </w:rPr>
              <w:t>: resolutie (µC counts) bij oscillatiefrequentie</w:t>
            </w:r>
          </w:p>
          <w:p w:rsidR="000E1FFB" w:rsidRPr="00430D08" w:rsidRDefault="000E1FFB" w:rsidP="005904C6">
            <w:pPr>
              <w:pStyle w:val="Caption"/>
              <w:framePr w:hSpace="0" w:wrap="auto" w:vAnchor="margin" w:hAnchor="text" w:xAlign="left" w:yAlign="inline"/>
              <w:rPr>
                <w:lang w:val="nl-NL"/>
              </w:rPr>
            </w:pPr>
            <w:r w:rsidRPr="00430D08">
              <w:rPr>
                <w:lang w:val="nl-NL"/>
              </w:rPr>
              <w:t xml:space="preserve"> als het circuit direct op een µC wordt aangesloten.</w:t>
            </w:r>
          </w:p>
        </w:tc>
      </w:tr>
    </w:tbl>
    <w:p w:rsidR="00EA7928" w:rsidRDefault="00EA7928" w:rsidP="0054252A"/>
    <w:p w:rsidR="00493769" w:rsidRDefault="00E668DF" w:rsidP="0054252A">
      <w:r w:rsidRPr="00430D08">
        <w:t>Dan wordt per meting (elke milliseconde) maximaal 9</w:t>
      </w:r>
      <w:r w:rsidR="00135FC9" w:rsidRPr="00430D08">
        <w:t>1</w:t>
      </w:r>
      <w:r w:rsidRPr="00430D08">
        <w:t xml:space="preserve"> pulsen waargenomen. De methode met </w:t>
      </w:r>
      <w:proofErr w:type="spellStart"/>
      <w:r w:rsidR="00DB73B0" w:rsidRPr="00430D08">
        <w:t>frequency</w:t>
      </w:r>
      <w:proofErr w:type="spellEnd"/>
      <w:r w:rsidR="00DB73B0" w:rsidRPr="00430D08">
        <w:t xml:space="preserve"> </w:t>
      </w:r>
      <w:proofErr w:type="spellStart"/>
      <w:r w:rsidRPr="00430D08">
        <w:rPr>
          <w:i/>
        </w:rPr>
        <w:t>counting</w:t>
      </w:r>
      <w:proofErr w:type="spellEnd"/>
      <w:r w:rsidRPr="00430D08">
        <w:t xml:space="preserve"> heeft een hogere resolutie en vereist minder handelingen van de </w:t>
      </w:r>
      <w:r w:rsidR="00CD0465" w:rsidRPr="00430D08">
        <w:t>µC</w:t>
      </w:r>
      <w:r w:rsidRPr="00430D08">
        <w:t xml:space="preserve">. Om te bepalen welke methode het meest geschikt is, is een simulatie gemaakt m.b.v. </w:t>
      </w:r>
      <w:hyperlink r:id="rId69" w:history="1">
        <w:proofErr w:type="spellStart"/>
        <w:r w:rsidRPr="00430D08">
          <w:rPr>
            <w:rStyle w:val="Hyperlink"/>
          </w:rPr>
          <w:t>Octave</w:t>
        </w:r>
        <w:proofErr w:type="spellEnd"/>
      </w:hyperlink>
      <w:r w:rsidRPr="00430D08">
        <w:t xml:space="preserve"> om te kijken welke methode de hoogste resolutie heeft bij een bepaalde frequentie (zie </w:t>
      </w:r>
      <w:r w:rsidRPr="00430D08">
        <w:fldChar w:fldCharType="begin"/>
      </w:r>
      <w:r w:rsidRPr="00430D08">
        <w:instrText xml:space="preserve"> REF _Ref318271579 \h  \* lower  \* MERGEFORMAT </w:instrText>
      </w:r>
      <w:r w:rsidRPr="00430D08">
        <w:fldChar w:fldCharType="separate"/>
      </w:r>
      <w:r w:rsidR="00BE5AC7" w:rsidRPr="00430D08">
        <w:t xml:space="preserve">afbeelding </w:t>
      </w:r>
      <w:r w:rsidR="00BE5AC7">
        <w:rPr>
          <w:noProof/>
        </w:rPr>
        <w:t>2</w:t>
      </w:r>
      <w:r w:rsidR="00BE5AC7">
        <w:rPr>
          <w:noProof/>
        </w:rPr>
        <w:noBreakHyphen/>
        <w:t>12</w:t>
      </w:r>
      <w:r w:rsidRPr="00430D08">
        <w:fldChar w:fldCharType="end"/>
      </w:r>
      <w:r w:rsidRPr="00430D08">
        <w:t>).</w:t>
      </w:r>
      <w:r w:rsidR="00DB73B0" w:rsidRPr="00430D08">
        <w:t xml:space="preserve"> Uit de simulatie blijkt dat bij de voorkeursfrequentie (400 kHz) </w:t>
      </w:r>
      <w:proofErr w:type="spellStart"/>
      <w:r w:rsidR="00DB73B0" w:rsidRPr="00430D08">
        <w:t>frequency</w:t>
      </w:r>
      <w:proofErr w:type="spellEnd"/>
      <w:r w:rsidR="00DB73B0" w:rsidRPr="00430D08">
        <w:t xml:space="preserve"> </w:t>
      </w:r>
      <w:proofErr w:type="spellStart"/>
      <w:r w:rsidR="00DB73B0" w:rsidRPr="00430D08">
        <w:t>counting</w:t>
      </w:r>
      <w:proofErr w:type="spellEnd"/>
      <w:r w:rsidR="00DB73B0" w:rsidRPr="00430D08">
        <w:t xml:space="preserve"> de meest geschikte meetmethode</w:t>
      </w:r>
      <w:r w:rsidR="00EB0202" w:rsidRPr="00430D08">
        <w:t xml:space="preserve"> is.</w:t>
      </w:r>
    </w:p>
    <w:p w:rsidR="00EA7928" w:rsidRDefault="00EA7928" w:rsidP="0054252A"/>
    <w:p w:rsidR="00EA7928" w:rsidRDefault="00EA7928" w:rsidP="0054252A"/>
    <w:p w:rsidR="00EA7928" w:rsidRDefault="00EA7928" w:rsidP="0054252A"/>
    <w:p w:rsidR="00EA7928" w:rsidRPr="00430D08" w:rsidRDefault="00EA7928" w:rsidP="0054252A"/>
    <w:p w:rsidR="00E668DF" w:rsidRPr="00430D08" w:rsidRDefault="007A19C7" w:rsidP="00DD7C03">
      <w:pPr>
        <w:pStyle w:val="Heading3"/>
      </w:pPr>
      <w:bookmarkStart w:id="45" w:name="_Toc343724196"/>
      <w:r w:rsidRPr="00430D08">
        <w:t>Resultaat</w:t>
      </w:r>
      <w:bookmarkEnd w:id="45"/>
    </w:p>
    <w:tbl>
      <w:tblPr>
        <w:tblStyle w:val="TableGrid"/>
        <w:tblpPr w:leftFromText="141" w:rightFromText="141" w:vertAnchor="text" w:horzAnchor="margin" w:tblpXSpec="right" w:tblpY="12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tblGrid>
      <w:tr w:rsidR="000E1FFB" w:rsidRPr="00430D08" w:rsidTr="000E1FFB">
        <w:tc>
          <w:tcPr>
            <w:tcW w:w="0" w:type="auto"/>
          </w:tcPr>
          <w:p w:rsidR="000E1FFB" w:rsidRPr="00430D08" w:rsidRDefault="000E1FFB" w:rsidP="000E1FFB">
            <w:pPr>
              <w:rPr>
                <w:lang w:val="nl-NL"/>
              </w:rPr>
            </w:pPr>
            <w:r w:rsidRPr="00430D08">
              <w:rPr>
                <w:noProof/>
                <w:lang w:eastAsia="en-US" w:bidi="ar-SA"/>
              </w:rPr>
              <w:drawing>
                <wp:inline distT="0" distB="0" distL="0" distR="0" wp14:anchorId="1B22B418" wp14:editId="1D63AF39">
                  <wp:extent cx="2940996" cy="1561173"/>
                  <wp:effectExtent l="0" t="0" r="0" b="127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a:ext>
                            </a:extLst>
                          </a:blip>
                          <a:stretch>
                            <a:fillRect/>
                          </a:stretch>
                        </pic:blipFill>
                        <pic:spPr>
                          <a:xfrm>
                            <a:off x="0" y="0"/>
                            <a:ext cx="2948432" cy="1565120"/>
                          </a:xfrm>
                          <a:prstGeom prst="rect">
                            <a:avLst/>
                          </a:prstGeom>
                        </pic:spPr>
                      </pic:pic>
                    </a:graphicData>
                  </a:graphic>
                </wp:inline>
              </w:drawing>
            </w:r>
          </w:p>
          <w:p w:rsidR="000E1FFB" w:rsidRPr="00430D08" w:rsidRDefault="000E1FFB" w:rsidP="005904C6">
            <w:pPr>
              <w:pStyle w:val="Caption"/>
              <w:framePr w:hSpace="0" w:wrap="auto" w:vAnchor="margin" w:hAnchor="text" w:xAlign="left" w:yAlign="inline"/>
              <w:rPr>
                <w:lang w:val="nl-NL"/>
              </w:rPr>
            </w:pPr>
            <w:bookmarkStart w:id="46" w:name="_Ref336957987"/>
            <w:bookmarkStart w:id="47" w:name="_Ref336957960"/>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13</w:t>
            </w:r>
            <w:r w:rsidR="00B30B4B">
              <w:rPr>
                <w:lang w:val="nl-NL"/>
              </w:rPr>
              <w:fldChar w:fldCharType="end"/>
            </w:r>
            <w:bookmarkEnd w:id="46"/>
            <w:r w:rsidRPr="00430D08">
              <w:rPr>
                <w:lang w:val="nl-NL"/>
              </w:rPr>
              <w:t>: gemeten respiratie.</w:t>
            </w:r>
            <w:bookmarkEnd w:id="47"/>
          </w:p>
        </w:tc>
      </w:tr>
    </w:tbl>
    <w:p w:rsidR="00EB0202" w:rsidRPr="00430D08" w:rsidRDefault="00144E97" w:rsidP="0054252A">
      <w:r w:rsidRPr="00430D08">
        <w:t xml:space="preserve"> </w:t>
      </w:r>
      <w:r w:rsidR="00E668DF" w:rsidRPr="00430D08">
        <w:t xml:space="preserve">In </w:t>
      </w:r>
      <w:r w:rsidR="00FC6EAC" w:rsidRPr="00430D08">
        <w:t xml:space="preserve">bijlage </w:t>
      </w:r>
      <w:r w:rsidR="00FC6EAC" w:rsidRPr="00430D08">
        <w:fldChar w:fldCharType="begin"/>
      </w:r>
      <w:r w:rsidR="00470431" w:rsidRPr="00430D08">
        <w:instrText xml:space="preserve"> REF _Ref340216500 \r \h  \* lower </w:instrText>
      </w:r>
      <w:r w:rsidR="00FC6EAC" w:rsidRPr="00430D08">
        <w:fldChar w:fldCharType="separate"/>
      </w:r>
      <w:r w:rsidR="00BE5AC7">
        <w:t>5.4.2</w:t>
      </w:r>
      <w:r w:rsidR="00FC6EAC" w:rsidRPr="00430D08">
        <w:fldChar w:fldCharType="end"/>
      </w:r>
      <w:r w:rsidR="00E668DF" w:rsidRPr="00430D08">
        <w:t xml:space="preserve"> is de uiteindelijke versie van het respiratiecircuit te zien. De wijzigingen t.o.v. het originele circuit zijn klein. In plaats van de </w:t>
      </w:r>
      <w:hyperlink r:id="rId71" w:history="1">
        <w:r w:rsidR="00E668DF" w:rsidRPr="00430D08">
          <w:rPr>
            <w:rStyle w:val="Hyperlink"/>
          </w:rPr>
          <w:t>LM311</w:t>
        </w:r>
      </w:hyperlink>
      <w:r w:rsidR="00E668DF" w:rsidRPr="00430D08">
        <w:t xml:space="preserve"> is gekozen voor de preciezere en energiezuinigere </w:t>
      </w:r>
      <w:hyperlink r:id="rId72" w:history="1">
        <w:r w:rsidR="00E668DF" w:rsidRPr="00430D08">
          <w:rPr>
            <w:rStyle w:val="Hyperlink"/>
          </w:rPr>
          <w:t>MCP6561</w:t>
        </w:r>
      </w:hyperlink>
      <w:r w:rsidR="00E668DF" w:rsidRPr="00430D08">
        <w:t>.</w:t>
      </w:r>
      <w:r w:rsidRPr="00430D08">
        <w:t xml:space="preserve"> Wel is uit</w:t>
      </w:r>
      <w:r w:rsidR="00974576">
        <w:t xml:space="preserve"> uit</w:t>
      </w:r>
      <w:r w:rsidRPr="00430D08">
        <w:t>eindelijke testen gebleken dat de LC-kring niet lijkt te worden opgeslingerd. Dit wordt direct verholpen d</w:t>
      </w:r>
      <w:r w:rsidR="00974576">
        <w:t>oor</w:t>
      </w:r>
      <w:r w:rsidRPr="00430D08">
        <w:t xml:space="preserve"> de spoel (inductieband) even kort te sluiten. Het is verstandig in de toekomstige versie met bijvoorbeeld een transistor de spoel even kort te sluiten om de werking</w:t>
      </w:r>
      <w:r w:rsidR="00EB0202" w:rsidRPr="00430D08">
        <w:t xml:space="preserve"> optimaal betrouwbaar te maken.</w:t>
      </w:r>
      <w:r w:rsidR="00FC6EAC" w:rsidRPr="00430D08">
        <w:t xml:space="preserve"> In de huidige versie is het niet opslingeren van de LC-kring verholpen door de oscillatiefrequentie van de relaxatie-oscillator te verhogen.</w:t>
      </w:r>
    </w:p>
    <w:p w:rsidR="00EB0202" w:rsidRPr="00430D08" w:rsidRDefault="00EB0202" w:rsidP="0054252A"/>
    <w:p w:rsidR="00E668DF" w:rsidRPr="00430D08" w:rsidRDefault="00EB0202" w:rsidP="0054252A">
      <w:r w:rsidRPr="00430D08">
        <w:t xml:space="preserve">In </w:t>
      </w:r>
      <w:r w:rsidRPr="00430D08">
        <w:fldChar w:fldCharType="begin"/>
      </w:r>
      <w:r w:rsidRPr="00430D08">
        <w:instrText xml:space="preserve"> REF _Ref339874768 \h  \* lower </w:instrText>
      </w:r>
      <w:r w:rsidRPr="00430D08">
        <w:fldChar w:fldCharType="separate"/>
      </w:r>
      <w:r w:rsidR="00BE5AC7" w:rsidRPr="00430D08">
        <w:t xml:space="preserve">afbeelding </w:t>
      </w:r>
      <w:r w:rsidR="00BE5AC7">
        <w:rPr>
          <w:noProof/>
        </w:rPr>
        <w:t>2</w:t>
      </w:r>
      <w:r w:rsidR="00BE5AC7">
        <w:noBreakHyphen/>
      </w:r>
      <w:r w:rsidR="00BE5AC7">
        <w:rPr>
          <w:noProof/>
        </w:rPr>
        <w:t>11</w:t>
      </w:r>
      <w:r w:rsidRPr="00430D08">
        <w:fldChar w:fldCharType="end"/>
      </w:r>
      <w:r w:rsidRPr="00430D08">
        <w:t xml:space="preserve"> zijn twee verschillende respiratiebanden weergegeven. In toekomstige versie</w:t>
      </w:r>
      <w:r w:rsidR="00EA7928">
        <w:t>s</w:t>
      </w:r>
      <w:r w:rsidRPr="00430D08">
        <w:t xml:space="preserve"> is het verstandig de onderste respiratieband te gebruiken. Hier </w:t>
      </w:r>
      <w:r w:rsidR="00974576">
        <w:t xml:space="preserve">is </w:t>
      </w:r>
      <w:r w:rsidRPr="00430D08">
        <w:t xml:space="preserve">de </w:t>
      </w:r>
      <w:proofErr w:type="spellStart"/>
      <w:r w:rsidRPr="00430D08">
        <w:t>buskabel</w:t>
      </w:r>
      <w:proofErr w:type="spellEnd"/>
      <w:r w:rsidRPr="00430D08">
        <w:t xml:space="preserve"> niet vastgenaaid aan de elastische band</w:t>
      </w:r>
      <w:r w:rsidR="00EA7928">
        <w:t>,</w:t>
      </w:r>
      <w:r w:rsidRPr="00430D08">
        <w:t xml:space="preserve"> maar door gleuven in de elastische band geplaatst. Dit is beter voor de </w:t>
      </w:r>
      <w:proofErr w:type="spellStart"/>
      <w:r w:rsidRPr="00430D08">
        <w:t>buskabel</w:t>
      </w:r>
      <w:proofErr w:type="spellEnd"/>
      <w:r w:rsidRPr="00430D08">
        <w:t xml:space="preserve"> die daardoor langer meegaat. </w:t>
      </w:r>
      <w:r w:rsidR="00E668DF" w:rsidRPr="00430D08">
        <w:t xml:space="preserve">De uiteindelijke implementatie zorgt voor een schoon signaal (zie </w:t>
      </w:r>
      <w:r w:rsidR="00E668DF" w:rsidRPr="00430D08">
        <w:fldChar w:fldCharType="begin"/>
      </w:r>
      <w:r w:rsidR="00703B33" w:rsidRPr="00430D08">
        <w:instrText xml:space="preserve"> REF _Ref336957987 \h  \* MERGEFORMAT  \* lower </w:instrText>
      </w:r>
      <w:r w:rsidR="00E668DF" w:rsidRPr="00430D08">
        <w:fldChar w:fldCharType="separate"/>
      </w:r>
      <w:r w:rsidR="00BE5AC7" w:rsidRPr="00430D08">
        <w:t xml:space="preserve">afbeelding </w:t>
      </w:r>
      <w:r w:rsidR="00BE5AC7">
        <w:rPr>
          <w:noProof/>
        </w:rPr>
        <w:t>2</w:t>
      </w:r>
      <w:r w:rsidR="00BE5AC7">
        <w:rPr>
          <w:noProof/>
        </w:rPr>
        <w:noBreakHyphen/>
        <w:t>13</w:t>
      </w:r>
      <w:r w:rsidR="00E668DF" w:rsidRPr="00430D08">
        <w:fldChar w:fldCharType="end"/>
      </w:r>
      <w:r w:rsidR="00E668DF" w:rsidRPr="00430D08">
        <w:t>)</w:t>
      </w:r>
      <w:r w:rsidR="00144E97" w:rsidRPr="00430D08">
        <w:t xml:space="preserve"> dat zonder filtering bruikbaar is</w:t>
      </w:r>
      <w:r w:rsidR="00E668DF" w:rsidRPr="00430D08">
        <w:t>.</w:t>
      </w:r>
    </w:p>
    <w:p w:rsidR="00E668DF" w:rsidRPr="00430D08" w:rsidRDefault="00E668DF" w:rsidP="00E73DBE">
      <w:pPr>
        <w:pStyle w:val="Heading2"/>
      </w:pPr>
      <w:bookmarkStart w:id="48" w:name="_Toc343724197"/>
      <w:r w:rsidRPr="00430D08">
        <w:lastRenderedPageBreak/>
        <w:t>ECG</w:t>
      </w:r>
      <w:bookmarkEnd w:id="48"/>
    </w:p>
    <w:tbl>
      <w:tblPr>
        <w:tblStyle w:val="TableGrid"/>
        <w:tblpPr w:leftFromText="141" w:rightFromText="141" w:vertAnchor="text" w:horzAnchor="margin" w:tblpXSpec="right" w:tblpY="-3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tblGrid>
      <w:tr w:rsidR="00E668DF" w:rsidRPr="00430D08" w:rsidTr="005159ED">
        <w:tc>
          <w:tcPr>
            <w:tcW w:w="3794" w:type="dxa"/>
          </w:tcPr>
          <w:p w:rsidR="00E668DF" w:rsidRPr="00430D08" w:rsidRDefault="00E668DF" w:rsidP="0054252A">
            <w:pPr>
              <w:rPr>
                <w:lang w:val="nl-NL"/>
              </w:rPr>
            </w:pPr>
            <w:r w:rsidRPr="00430D08">
              <w:rPr>
                <w:noProof/>
                <w:lang w:eastAsia="en-US" w:bidi="ar-SA"/>
              </w:rPr>
              <w:drawing>
                <wp:inline distT="0" distB="0" distL="0" distR="0" wp14:anchorId="1445E185" wp14:editId="57E96D8D">
                  <wp:extent cx="1775857" cy="1790700"/>
                  <wp:effectExtent l="0" t="0" r="0" b="0"/>
                  <wp:docPr id="21" name="Afbeelding 21" descr="http://upload.wikimedia.org/wikipedia/commons/7/7c/Heart_num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7/7c/Heart_numlabels.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785156" cy="1800077"/>
                          </a:xfrm>
                          <a:prstGeom prst="rect">
                            <a:avLst/>
                          </a:prstGeom>
                          <a:noFill/>
                          <a:ln>
                            <a:noFill/>
                          </a:ln>
                        </pic:spPr>
                      </pic:pic>
                    </a:graphicData>
                  </a:graphic>
                </wp:inline>
              </w:drawing>
            </w:r>
          </w:p>
          <w:p w:rsidR="00E668DF" w:rsidRPr="00430D08" w:rsidRDefault="00E668DF" w:rsidP="005904C6">
            <w:pPr>
              <w:pStyle w:val="Caption"/>
              <w:framePr w:hSpace="0" w:wrap="auto" w:vAnchor="margin" w:hAnchor="text" w:xAlign="left" w:yAlign="inline"/>
              <w:rPr>
                <w:lang w:val="nl-NL"/>
              </w:rPr>
            </w:pPr>
          </w:p>
        </w:tc>
      </w:tr>
      <w:tr w:rsidR="00E668DF" w:rsidRPr="00430D08" w:rsidTr="005159ED">
        <w:tc>
          <w:tcPr>
            <w:tcW w:w="3794" w:type="dxa"/>
          </w:tcPr>
          <w:p w:rsidR="00E668DF" w:rsidRPr="00430D08" w:rsidRDefault="00E668DF" w:rsidP="005904C6">
            <w:pPr>
              <w:pStyle w:val="Caption"/>
              <w:framePr w:hSpace="0" w:wrap="auto" w:vAnchor="margin" w:hAnchor="text" w:xAlign="left" w:yAlign="inline"/>
              <w:rPr>
                <w:lang w:val="nl-NL"/>
              </w:rPr>
            </w:pPr>
            <w:bookmarkStart w:id="49" w:name="_Ref319674244"/>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14</w:t>
            </w:r>
            <w:r w:rsidR="00B30B4B">
              <w:rPr>
                <w:lang w:val="nl-NL"/>
              </w:rPr>
              <w:fldChar w:fldCharType="end"/>
            </w:r>
            <w:bookmarkEnd w:id="49"/>
            <w:r w:rsidRPr="00430D08">
              <w:rPr>
                <w:lang w:val="nl-NL"/>
              </w:rPr>
              <w:t>: het hart, globaal wordt het hart onderverdeeld in: het rechter atrium (1), linker atrium (2), linker ventrikel (9) en het rechter ventrikel (10).</w:t>
            </w:r>
          </w:p>
        </w:tc>
      </w:tr>
      <w:tr w:rsidR="00E668DF" w:rsidRPr="00430D08" w:rsidTr="005159ED">
        <w:tc>
          <w:tcPr>
            <w:tcW w:w="3794" w:type="dxa"/>
          </w:tcPr>
          <w:p w:rsidR="00E668DF" w:rsidRPr="00430D08" w:rsidRDefault="00E668DF" w:rsidP="0054252A">
            <w:pPr>
              <w:rPr>
                <w:lang w:val="nl-NL"/>
              </w:rPr>
            </w:pPr>
          </w:p>
        </w:tc>
      </w:tr>
      <w:tr w:rsidR="00E668DF" w:rsidRPr="00430D08" w:rsidTr="005159ED">
        <w:tc>
          <w:tcPr>
            <w:tcW w:w="3794" w:type="dxa"/>
          </w:tcPr>
          <w:p w:rsidR="00E668DF" w:rsidRPr="00430D08" w:rsidRDefault="00E668DF" w:rsidP="0054252A">
            <w:pPr>
              <w:rPr>
                <w:noProof/>
                <w:lang w:val="nl-NL" w:eastAsia="nl-NL" w:bidi="ar-SA"/>
              </w:rPr>
            </w:pPr>
            <w:r w:rsidRPr="00430D08">
              <w:rPr>
                <w:noProof/>
                <w:lang w:eastAsia="en-US" w:bidi="ar-SA"/>
              </w:rPr>
              <w:drawing>
                <wp:inline distT="0" distB="0" distL="0" distR="0" wp14:anchorId="311CA9F1" wp14:editId="33B055B9">
                  <wp:extent cx="2190276" cy="1790700"/>
                  <wp:effectExtent l="0" t="0" r="635" b="0"/>
                  <wp:docPr id="23" name="Afbeelding 23" descr="File:Willem Einthoven ECG.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Willem Einthoven ECG.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91441" cy="1791652"/>
                          </a:xfrm>
                          <a:prstGeom prst="rect">
                            <a:avLst/>
                          </a:prstGeom>
                          <a:noFill/>
                          <a:ln>
                            <a:noFill/>
                          </a:ln>
                        </pic:spPr>
                      </pic:pic>
                    </a:graphicData>
                  </a:graphic>
                </wp:inline>
              </w:drawing>
            </w:r>
          </w:p>
        </w:tc>
      </w:tr>
      <w:tr w:rsidR="00E668DF" w:rsidRPr="00430D08" w:rsidTr="005159ED">
        <w:tc>
          <w:tcPr>
            <w:tcW w:w="3794" w:type="dxa"/>
          </w:tcPr>
          <w:p w:rsidR="00E668DF" w:rsidRPr="00430D08" w:rsidRDefault="00E668DF" w:rsidP="005904C6">
            <w:pPr>
              <w:pStyle w:val="Caption"/>
              <w:framePr w:hSpace="0" w:wrap="auto" w:vAnchor="margin" w:hAnchor="text" w:xAlign="left" w:yAlign="inline"/>
              <w:rPr>
                <w:lang w:val="nl-NL"/>
              </w:rPr>
            </w:pPr>
            <w:bookmarkStart w:id="50" w:name="_Ref319671774"/>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15</w:t>
            </w:r>
            <w:r w:rsidR="00B30B4B">
              <w:rPr>
                <w:lang w:val="nl-NL"/>
              </w:rPr>
              <w:fldChar w:fldCharType="end"/>
            </w:r>
            <w:bookmarkEnd w:id="50"/>
            <w:r w:rsidRPr="00430D08">
              <w:rPr>
                <w:lang w:val="nl-NL"/>
              </w:rPr>
              <w:t>: Het eerste ECG-apparaat door Willem Eindhoven (1903).</w:t>
            </w:r>
          </w:p>
        </w:tc>
      </w:tr>
      <w:tr w:rsidR="00E668DF" w:rsidRPr="00430D08" w:rsidTr="005159ED">
        <w:tc>
          <w:tcPr>
            <w:tcW w:w="3794" w:type="dxa"/>
          </w:tcPr>
          <w:p w:rsidR="00E668DF" w:rsidRPr="00430D08" w:rsidRDefault="00E668DF" w:rsidP="005904C6">
            <w:pPr>
              <w:pStyle w:val="Caption"/>
              <w:framePr w:hSpace="0" w:wrap="auto" w:vAnchor="margin" w:hAnchor="text" w:xAlign="left" w:yAlign="inline"/>
              <w:rPr>
                <w:lang w:val="nl-NL"/>
              </w:rPr>
            </w:pPr>
          </w:p>
        </w:tc>
      </w:tr>
      <w:tr w:rsidR="00E668DF" w:rsidRPr="00430D08" w:rsidTr="005159ED">
        <w:tc>
          <w:tcPr>
            <w:tcW w:w="3794" w:type="dxa"/>
          </w:tcPr>
          <w:p w:rsidR="00E668DF" w:rsidRPr="00430D08" w:rsidRDefault="00E668DF" w:rsidP="005904C6">
            <w:pPr>
              <w:pStyle w:val="Caption"/>
              <w:framePr w:hSpace="0" w:wrap="auto" w:vAnchor="margin" w:hAnchor="text" w:xAlign="left" w:yAlign="inline"/>
              <w:rPr>
                <w:lang w:val="nl-NL"/>
              </w:rPr>
            </w:pPr>
            <w:r w:rsidRPr="00430D08">
              <w:rPr>
                <w:lang w:eastAsia="en-US" w:bidi="ar-SA"/>
              </w:rPr>
              <w:drawing>
                <wp:inline distT="0" distB="0" distL="0" distR="0" wp14:anchorId="0ED56583" wp14:editId="2BA41B1F">
                  <wp:extent cx="2087033" cy="2762250"/>
                  <wp:effectExtent l="0" t="0" r="8890" b="0"/>
                  <wp:docPr id="29" name="Afbeelding 29" descr="Bestand:EC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ECG01.png"/>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087738" cy="2763184"/>
                          </a:xfrm>
                          <a:prstGeom prst="rect">
                            <a:avLst/>
                          </a:prstGeom>
                          <a:noFill/>
                          <a:ln>
                            <a:noFill/>
                          </a:ln>
                        </pic:spPr>
                      </pic:pic>
                    </a:graphicData>
                  </a:graphic>
                </wp:inline>
              </w:drawing>
            </w:r>
          </w:p>
        </w:tc>
      </w:tr>
      <w:tr w:rsidR="00E668DF" w:rsidRPr="00430D08" w:rsidTr="005159ED">
        <w:tc>
          <w:tcPr>
            <w:tcW w:w="3794" w:type="dxa"/>
          </w:tcPr>
          <w:p w:rsidR="00E668DF" w:rsidRPr="00430D08" w:rsidRDefault="00E668DF" w:rsidP="005904C6">
            <w:pPr>
              <w:pStyle w:val="Caption"/>
              <w:framePr w:hSpace="0" w:wrap="auto" w:vAnchor="margin" w:hAnchor="text" w:xAlign="left" w:yAlign="inline"/>
              <w:rPr>
                <w:lang w:val="nl-NL"/>
              </w:rPr>
            </w:pPr>
            <w:bookmarkStart w:id="51" w:name="_Ref319672475"/>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16</w:t>
            </w:r>
            <w:r w:rsidR="00B30B4B">
              <w:rPr>
                <w:lang w:val="nl-NL"/>
              </w:rPr>
              <w:fldChar w:fldCharType="end"/>
            </w:r>
            <w:bookmarkEnd w:id="51"/>
            <w:r w:rsidRPr="00430D08">
              <w:rPr>
                <w:lang w:val="nl-NL"/>
              </w:rPr>
              <w:t>: De karakteristieke vorm van de elektrische activiteit van het hart.</w:t>
            </w:r>
          </w:p>
        </w:tc>
      </w:tr>
    </w:tbl>
    <w:p w:rsidR="00E668DF" w:rsidRPr="00430D08" w:rsidRDefault="00E668DF" w:rsidP="0054252A">
      <w:r w:rsidRPr="00430D08">
        <w:t>Elektrocardiografie is de registratie van de elektrische activiteit van het hart</w:t>
      </w:r>
      <w:r w:rsidRPr="00430D08">
        <w:rPr>
          <w:rStyle w:val="FootnoteReference"/>
        </w:rPr>
        <w:footnoteReference w:id="7"/>
      </w:r>
      <w:r w:rsidRPr="00430D08">
        <w:t xml:space="preserve">. Het wordt </w:t>
      </w:r>
      <w:r w:rsidR="00051129" w:rsidRPr="00430D08">
        <w:t xml:space="preserve">o.a. </w:t>
      </w:r>
      <w:r w:rsidRPr="00430D08">
        <w:t xml:space="preserve">gebruikt om de hartslag te registreren, het hart te lokaliseren (bij een groot aantal elektrodes), als stress-monitor en voor </w:t>
      </w:r>
      <w:r w:rsidR="00051129" w:rsidRPr="00430D08">
        <w:t>medisch-</w:t>
      </w:r>
      <w:r w:rsidRPr="00430D08">
        <w:t>diagnostische doeleinden.</w:t>
      </w:r>
    </w:p>
    <w:p w:rsidR="00E668DF" w:rsidRPr="00430D08" w:rsidRDefault="00E668DF" w:rsidP="00DD7C03">
      <w:pPr>
        <w:pStyle w:val="Heading3"/>
      </w:pPr>
      <w:bookmarkStart w:id="52" w:name="_Toc343724198"/>
      <w:r w:rsidRPr="00430D08">
        <w:t>Inleiding</w:t>
      </w:r>
      <w:bookmarkEnd w:id="52"/>
    </w:p>
    <w:p w:rsidR="00E668DF" w:rsidRPr="00430D08" w:rsidRDefault="00E668DF" w:rsidP="0054252A">
      <w:r w:rsidRPr="00430D08">
        <w:t xml:space="preserve">Het hart (zie </w:t>
      </w:r>
      <w:r w:rsidRPr="00430D08">
        <w:fldChar w:fldCharType="begin"/>
      </w:r>
      <w:r w:rsidRPr="00430D08">
        <w:instrText xml:space="preserve"> REF _Ref319674244 \h  \* MERGEFORMAT  \* lower </w:instrText>
      </w:r>
      <w:r w:rsidRPr="00430D08">
        <w:fldChar w:fldCharType="separate"/>
      </w:r>
      <w:r w:rsidR="00BE5AC7" w:rsidRPr="00430D08">
        <w:t xml:space="preserve">afbeelding </w:t>
      </w:r>
      <w:r w:rsidR="00BE5AC7">
        <w:rPr>
          <w:noProof/>
        </w:rPr>
        <w:t>2</w:t>
      </w:r>
      <w:r w:rsidR="00BE5AC7">
        <w:rPr>
          <w:noProof/>
        </w:rPr>
        <w:noBreakHyphen/>
        <w:t>14</w:t>
      </w:r>
      <w:r w:rsidRPr="00430D08">
        <w:fldChar w:fldCharType="end"/>
      </w:r>
      <w:r w:rsidRPr="00430D08">
        <w:t>) bestaat, grofweg, uit twee atria en twee ventrikels. Het bloed dat terugvloeit</w:t>
      </w:r>
      <w:r w:rsidR="00C9726C">
        <w:t>,</w:t>
      </w:r>
      <w:r w:rsidRPr="00430D08">
        <w:t xml:space="preserve"> komt terecht in de atria</w:t>
      </w:r>
      <w:r w:rsidR="00EA7928">
        <w:t>.</w:t>
      </w:r>
      <w:r w:rsidRPr="00430D08">
        <w:t xml:space="preserve"> </w:t>
      </w:r>
      <w:r w:rsidR="00EA7928">
        <w:t>D</w:t>
      </w:r>
      <w:r w:rsidRPr="00430D08">
        <w:t xml:space="preserve">aar stroomt het langs de hartkleppen naar de ventrikels </w:t>
      </w:r>
      <w:r w:rsidR="00C9726C">
        <w:t>van waaruit</w:t>
      </w:r>
      <w:r w:rsidRPr="00430D08">
        <w:t xml:space="preserve"> het </w:t>
      </w:r>
      <w:r w:rsidR="00C9726C">
        <w:t>door</w:t>
      </w:r>
      <w:r w:rsidRPr="00430D08">
        <w:t xml:space="preserve"> de aorta wordt weggepompt. De (pomp-)activiteit van het hart is elektrisch waar te nemen met behulp van een ECG-apparaat.</w:t>
      </w:r>
    </w:p>
    <w:p w:rsidR="00E668DF" w:rsidRPr="00430D08" w:rsidRDefault="00E668DF" w:rsidP="0054252A">
      <w:pPr>
        <w:pStyle w:val="Heading4"/>
      </w:pPr>
      <w:r w:rsidRPr="00430D08">
        <w:t>ECG-apparat</w:t>
      </w:r>
      <w:r w:rsidR="00051129" w:rsidRPr="00430D08">
        <w:t>uu</w:t>
      </w:r>
      <w:r w:rsidRPr="00430D08">
        <w:t>r</w:t>
      </w:r>
    </w:p>
    <w:p w:rsidR="00E668DF" w:rsidRPr="00430D08" w:rsidRDefault="00E668DF" w:rsidP="0054252A">
      <w:r w:rsidRPr="00430D08">
        <w:t xml:space="preserve">Het eerste, enigszins bruikbare ECG-apparaat, </w:t>
      </w:r>
      <w:r w:rsidR="00C9726C">
        <w:t>is</w:t>
      </w:r>
      <w:r w:rsidRPr="00430D08">
        <w:t xml:space="preserve"> gemaakt door de Nederlander Willem Eindhoven (zie </w:t>
      </w:r>
      <w:r w:rsidRPr="00430D08">
        <w:fldChar w:fldCharType="begin"/>
      </w:r>
      <w:r w:rsidRPr="00430D08">
        <w:instrText xml:space="preserve"> REF _Ref319671774 \h  \* MERGEFORMAT  \* lower </w:instrText>
      </w:r>
      <w:r w:rsidRPr="00430D08">
        <w:fldChar w:fldCharType="separate"/>
      </w:r>
      <w:r w:rsidR="00BE5AC7" w:rsidRPr="00430D08">
        <w:t xml:space="preserve">afbeelding </w:t>
      </w:r>
      <w:r w:rsidR="00BE5AC7">
        <w:rPr>
          <w:noProof/>
        </w:rPr>
        <w:t>2</w:t>
      </w:r>
      <w:r w:rsidR="00BE5AC7">
        <w:rPr>
          <w:noProof/>
        </w:rPr>
        <w:noBreakHyphen/>
        <w:t>15</w:t>
      </w:r>
      <w:r w:rsidRPr="00430D08">
        <w:fldChar w:fldCharType="end"/>
      </w:r>
      <w:r w:rsidRPr="00430D08">
        <w:t>) [</w:t>
      </w:r>
      <w:r w:rsidR="00F13904">
        <w:t>[</w:t>
      </w:r>
      <w:r w:rsidRPr="00430D08">
        <w:fldChar w:fldCharType="begin"/>
      </w:r>
      <w:r w:rsidR="00703B33" w:rsidRPr="00430D08">
        <w:instrText xml:space="preserve"> REF _Ref337549865 \h  \* MERGEFORMAT  \* lower </w:instrText>
      </w:r>
      <w:r w:rsidRPr="00430D08">
        <w:fldChar w:fldCharType="separate"/>
      </w:r>
      <w:r w:rsidR="00BE5AC7" w:rsidRPr="00BE5AC7">
        <w:rPr>
          <w:noProof/>
        </w:rPr>
        <w:t>5</w:t>
      </w:r>
      <w:r w:rsidR="00BE5AC7" w:rsidRPr="00BE5AC7">
        <w:rPr>
          <w:noProof/>
        </w:rPr>
        <w:noBreakHyphen/>
        <w:t>7</w:t>
      </w:r>
      <w:r w:rsidRPr="00430D08">
        <w:fldChar w:fldCharType="end"/>
      </w:r>
      <w:r w:rsidRPr="00430D08">
        <w:t>]. Om het ECG-apparaat van Eindhoven te gebruiken moest de gebruiker zowel de armen als één been</w:t>
      </w:r>
      <w:r w:rsidR="00051129" w:rsidRPr="00430D08">
        <w:t xml:space="preserve"> in een zoutoplossing dompelen. </w:t>
      </w:r>
      <w:r w:rsidRPr="00430D08">
        <w:t>Het was Eindhoven die de letter</w:t>
      </w:r>
      <w:r w:rsidR="00C9726C">
        <w:t>s</w:t>
      </w:r>
      <w:r w:rsidRPr="00430D08">
        <w:t xml:space="preserve"> P, Q, R, S en T toekende aan de verschillende karakteristieke golven en vormen van het ECG (zie </w:t>
      </w:r>
      <w:r w:rsidRPr="00430D08">
        <w:fldChar w:fldCharType="begin"/>
      </w:r>
      <w:r w:rsidRPr="00430D08">
        <w:instrText xml:space="preserve"> REF _Ref319672475 \h  \* lower  \* MERGEFORMAT </w:instrText>
      </w:r>
      <w:r w:rsidRPr="00430D08">
        <w:fldChar w:fldCharType="separate"/>
      </w:r>
      <w:r w:rsidR="00BE5AC7" w:rsidRPr="00430D08">
        <w:t xml:space="preserve">afbeelding </w:t>
      </w:r>
      <w:r w:rsidR="00BE5AC7">
        <w:rPr>
          <w:noProof/>
        </w:rPr>
        <w:t>2</w:t>
      </w:r>
      <w:r w:rsidR="00BE5AC7">
        <w:rPr>
          <w:noProof/>
        </w:rPr>
        <w:noBreakHyphen/>
        <w:t>16</w:t>
      </w:r>
      <w:r w:rsidRPr="00430D08">
        <w:fldChar w:fldCharType="end"/>
      </w:r>
      <w:r w:rsidRPr="00430D08">
        <w:t>).</w:t>
      </w:r>
    </w:p>
    <w:p w:rsidR="00E668DF" w:rsidRPr="00430D08" w:rsidRDefault="00E668DF" w:rsidP="0054252A"/>
    <w:p w:rsidR="00E668DF" w:rsidRPr="00430D08" w:rsidRDefault="00E668DF" w:rsidP="0054252A">
      <w:r w:rsidRPr="00430D08">
        <w:t>ECG-apparaten worden nog steeds veel gebruikt in ziekenhuizen, ambulanceauto’s en onderzoeksinstellingen. Bijna elke hartaandoening kan tegenwoordig worden herkend m.b.v. de ECG-karakteristiek.</w:t>
      </w:r>
    </w:p>
    <w:p w:rsidR="00E668DF" w:rsidRPr="00430D08" w:rsidRDefault="00E668DF" w:rsidP="00DD7C03">
      <w:pPr>
        <w:pStyle w:val="Heading3"/>
      </w:pPr>
      <w:bookmarkStart w:id="53" w:name="_Toc343724199"/>
      <w:r w:rsidRPr="00430D08">
        <w:t>ECG-karakteristiek en onderdelen</w:t>
      </w:r>
      <w:bookmarkEnd w:id="53"/>
    </w:p>
    <w:p w:rsidR="00E668DF" w:rsidRPr="00430D08" w:rsidRDefault="00E668DF" w:rsidP="0054252A">
      <w:r w:rsidRPr="00430D08">
        <w:t xml:space="preserve">De karakteristieke vorm van het ECG is te zien in </w:t>
      </w:r>
      <w:r w:rsidRPr="00430D08">
        <w:fldChar w:fldCharType="begin"/>
      </w:r>
      <w:r w:rsidRPr="00430D08">
        <w:instrText xml:space="preserve"> REF _Ref319672475 \h  \* MERGEFORMAT  \* lower </w:instrText>
      </w:r>
      <w:r w:rsidRPr="00430D08">
        <w:fldChar w:fldCharType="separate"/>
      </w:r>
      <w:r w:rsidR="00BE5AC7" w:rsidRPr="00430D08">
        <w:t xml:space="preserve">afbeelding </w:t>
      </w:r>
      <w:r w:rsidR="00BE5AC7">
        <w:rPr>
          <w:noProof/>
        </w:rPr>
        <w:t>2</w:t>
      </w:r>
      <w:r w:rsidR="00BE5AC7">
        <w:rPr>
          <w:noProof/>
        </w:rPr>
        <w:noBreakHyphen/>
        <w:t>16</w:t>
      </w:r>
      <w:r w:rsidRPr="00430D08">
        <w:fldChar w:fldCharType="end"/>
      </w:r>
      <w:r w:rsidRPr="00430D08">
        <w:t>. De karakteristiek is opgedeeld i</w:t>
      </w:r>
      <w:r w:rsidR="00051129" w:rsidRPr="00430D08">
        <w:t>n de letters P t\m U. Het meest</w:t>
      </w:r>
      <w:r w:rsidRPr="00430D08">
        <w:t xml:space="preserve"> kenmerkende onderdeel van de karakteristiek is de R-golf. De R-golf is het beste waar te nemen en wordt meestal gebruikt om het hartslagritme te bepalen, het zogeheten </w:t>
      </w:r>
      <w:r w:rsidRPr="00430D08">
        <w:rPr>
          <w:i/>
        </w:rPr>
        <w:t>R-R-interval</w:t>
      </w:r>
      <w:r w:rsidRPr="00430D08">
        <w:t>.</w:t>
      </w:r>
    </w:p>
    <w:p w:rsidR="00E668DF" w:rsidRPr="00430D08" w:rsidRDefault="00E668DF" w:rsidP="0054252A"/>
    <w:p w:rsidR="00E668DF" w:rsidRPr="00430D08" w:rsidRDefault="00E668DF" w:rsidP="0054252A">
      <w:r w:rsidRPr="00430D08">
        <w:t xml:space="preserve">De P-golf representeert de impuls over de atria (hartkamers). De Q, R en S golven vormen tezamen het </w:t>
      </w:r>
      <w:proofErr w:type="spellStart"/>
      <w:r w:rsidRPr="00430D08">
        <w:t>QRS-complex</w:t>
      </w:r>
      <w:proofErr w:type="spellEnd"/>
      <w:r w:rsidRPr="00430D08">
        <w:t>.</w:t>
      </w:r>
      <w:r w:rsidR="00BD623D">
        <w:t xml:space="preserve"> </w:t>
      </w:r>
      <w:r w:rsidRPr="00430D08">
        <w:t xml:space="preserve">Dit complex representeert de depolarisatie van de rechter en linker ventrikel van het hart. Na de depolarisatie van de ventrikels volgt een periode van rust. In die periode wordt </w:t>
      </w:r>
      <w:r w:rsidR="00C9726C">
        <w:t>de</w:t>
      </w:r>
      <w:r w:rsidRPr="00430D08">
        <w:t xml:space="preserve"> potentiaal van de ventrikels weer </w:t>
      </w:r>
      <w:r w:rsidR="00C9726C">
        <w:t>hersteld</w:t>
      </w:r>
      <w:r w:rsidRPr="00430D08">
        <w:t xml:space="preserve">. </w:t>
      </w:r>
    </w:p>
    <w:p w:rsidR="00E668DF" w:rsidRPr="00430D08" w:rsidRDefault="00E668DF" w:rsidP="0054252A"/>
    <w:p w:rsidR="00E668DF" w:rsidRPr="00430D08" w:rsidRDefault="00E668DF" w:rsidP="0054252A">
      <w:r w:rsidRPr="00430D08">
        <w:t xml:space="preserve">De karakteristiek in </w:t>
      </w:r>
      <w:r w:rsidRPr="00430D08">
        <w:fldChar w:fldCharType="begin"/>
      </w:r>
      <w:r w:rsidRPr="00430D08">
        <w:instrText xml:space="preserve"> REF _Ref319672475 \h  \* MERGEFORMAT  \* lower </w:instrText>
      </w:r>
      <w:r w:rsidRPr="00430D08">
        <w:fldChar w:fldCharType="separate"/>
      </w:r>
      <w:r w:rsidR="00BE5AC7" w:rsidRPr="00430D08">
        <w:t xml:space="preserve">afbeelding </w:t>
      </w:r>
      <w:r w:rsidR="00BE5AC7">
        <w:rPr>
          <w:noProof/>
        </w:rPr>
        <w:t>2</w:t>
      </w:r>
      <w:r w:rsidR="00BE5AC7">
        <w:rPr>
          <w:noProof/>
        </w:rPr>
        <w:noBreakHyphen/>
        <w:t>16</w:t>
      </w:r>
      <w:r w:rsidRPr="00430D08">
        <w:fldChar w:fldCharType="end"/>
      </w:r>
      <w:r w:rsidRPr="00430D08">
        <w:t xml:space="preserve"> wordt </w:t>
      </w:r>
      <w:r w:rsidR="00563569" w:rsidRPr="00430D08">
        <w:t>geregistreerd als een volledige ECG-</w:t>
      </w:r>
      <w:r w:rsidRPr="00430D08">
        <w:t xml:space="preserve">opname wordt gedaan. Dat wil zeggen dat er 8 tot 12 elektrodes op een patiënt of proefpersoon worden geplakt, om het ECG-signaal waar te nemen. In dit project draait het niet enkel om ECG maar om een hoop verschillende (fysiologische) parameters. Er zal om die reden een minimalistische vorm van ECG-registratie worden </w:t>
      </w:r>
      <w:r w:rsidR="00563569" w:rsidRPr="00430D08">
        <w:t>toegepast</w:t>
      </w:r>
      <w:r w:rsidRPr="00430D08">
        <w:t xml:space="preserve">, dat wil zeggen </w:t>
      </w:r>
      <w:r w:rsidR="00563569" w:rsidRPr="00430D08">
        <w:t>een vorm van ECG-registratie met</w:t>
      </w:r>
      <w:r w:rsidR="005904C6" w:rsidRPr="00430D08">
        <w:t xml:space="preserve"> minder dan 8 elektrodes.</w:t>
      </w:r>
    </w:p>
    <w:p w:rsidR="00E668DF" w:rsidRPr="00430D08" w:rsidRDefault="00E668DF" w:rsidP="00DD7C03">
      <w:pPr>
        <w:pStyle w:val="Heading3"/>
      </w:pPr>
      <w:bookmarkStart w:id="54" w:name="_Toc343724200"/>
      <w:r w:rsidRPr="00430D08">
        <w:t>Manieren om ECG te registreren</w:t>
      </w:r>
      <w:bookmarkEnd w:id="54"/>
    </w:p>
    <w:p w:rsidR="00380441" w:rsidRPr="00430D08" w:rsidRDefault="00E668DF" w:rsidP="0054252A">
      <w:r w:rsidRPr="00430D08">
        <w:t xml:space="preserve">Doorgaans wordt een ECG-signaal waargenomen met behulp van zogeheten ‘natte’ elektrodes (zie </w:t>
      </w:r>
      <w:r w:rsidRPr="00430D08">
        <w:fldChar w:fldCharType="begin"/>
      </w:r>
      <w:r w:rsidRPr="00430D08">
        <w:instrText xml:space="preserve"> REF _Ref324246165 \h  \* lower  \* MERGEFORMAT </w:instrText>
      </w:r>
      <w:r w:rsidRPr="00430D08">
        <w:fldChar w:fldCharType="separate"/>
      </w:r>
      <w:r w:rsidR="00BE5AC7" w:rsidRPr="00430D08">
        <w:t xml:space="preserve">afbeelding </w:t>
      </w:r>
      <w:r w:rsidR="00BE5AC7">
        <w:rPr>
          <w:noProof/>
        </w:rPr>
        <w:t>2</w:t>
      </w:r>
      <w:r w:rsidR="00BE5AC7">
        <w:rPr>
          <w:noProof/>
        </w:rPr>
        <w:noBreakHyphen/>
        <w:t>18</w:t>
      </w:r>
      <w:r w:rsidRPr="00430D08">
        <w:fldChar w:fldCharType="end"/>
      </w:r>
      <w:r w:rsidRPr="00430D08">
        <w:t xml:space="preserve">). Dat zijn elektrodes met een geleidende gel die op de huid, in de buurt van het hart, op een proefpersoon wordt geplakt. Er zijn ook nog twee andere, onconventionele, methodes namelijk ‘droge’ elektrodes (zonder gel) en </w:t>
      </w:r>
      <w:proofErr w:type="spellStart"/>
      <w:r w:rsidRPr="00430D08">
        <w:t>contactloze</w:t>
      </w:r>
      <w:proofErr w:type="spellEnd"/>
      <w:r w:rsidRPr="00430D08">
        <w:t xml:space="preserve"> ECG-registratie. Bij de ‘droge’ implementatie wordt een geleidend oppervlak direct op de huid geplakt</w:t>
      </w:r>
      <w:r w:rsidR="00042458" w:rsidRPr="00430D08">
        <w:t xml:space="preserve"> of gedrukt</w:t>
      </w:r>
      <w:r w:rsidRPr="00430D08">
        <w:t xml:space="preserve"> en bij de </w:t>
      </w:r>
      <w:proofErr w:type="spellStart"/>
      <w:r w:rsidRPr="00430D08">
        <w:t>contactloze</w:t>
      </w:r>
      <w:proofErr w:type="spellEnd"/>
      <w:r w:rsidRPr="00430D08">
        <w:t xml:space="preserve"> variant wordt een ECG-sensor capacitief gekoppeld met het lichaam. De sensor </w:t>
      </w:r>
    </w:p>
    <w:tbl>
      <w:tblPr>
        <w:tblStyle w:val="TableGrid"/>
        <w:tblpPr w:leftFromText="141" w:rightFromText="141" w:vertAnchor="text" w:horzAnchor="margin" w:tblpXSpec="right" w:tblpY="10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tblGrid>
      <w:tr w:rsidR="00380441" w:rsidRPr="00430D08" w:rsidTr="00380441">
        <w:tc>
          <w:tcPr>
            <w:tcW w:w="3544" w:type="dxa"/>
          </w:tcPr>
          <w:p w:rsidR="00380441" w:rsidRPr="00430D08" w:rsidRDefault="00380441" w:rsidP="00380441">
            <w:pPr>
              <w:rPr>
                <w:lang w:val="nl-NL"/>
              </w:rPr>
            </w:pPr>
            <w:r w:rsidRPr="00430D08">
              <w:rPr>
                <w:noProof/>
                <w:lang w:eastAsia="en-US" w:bidi="ar-SA"/>
              </w:rPr>
              <w:lastRenderedPageBreak/>
              <w:drawing>
                <wp:inline distT="0" distB="0" distL="0" distR="0" wp14:anchorId="51B14782" wp14:editId="19111880">
                  <wp:extent cx="2147978" cy="2179565"/>
                  <wp:effectExtent l="0" t="0" r="5080" b="0"/>
                  <wp:docPr id="43" name="Afbeelding 43" descr="Bestand:Chest le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and:Chest leads.png"/>
                          <pic:cNvPicPr>
                            <a:picLocks noChangeAspect="1" noChangeArrowheads="1"/>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2144502" cy="21760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0441" w:rsidRPr="00430D08" w:rsidTr="00380441">
        <w:tc>
          <w:tcPr>
            <w:tcW w:w="3544" w:type="dxa"/>
          </w:tcPr>
          <w:p w:rsidR="00380441" w:rsidRPr="00430D08" w:rsidRDefault="00380441" w:rsidP="00380441">
            <w:pPr>
              <w:pStyle w:val="Caption"/>
              <w:framePr w:hSpace="0" w:wrap="auto" w:vAnchor="margin" w:hAnchor="text" w:xAlign="left" w:yAlign="inline"/>
              <w:rPr>
                <w:lang w:val="nl-NL"/>
              </w:rPr>
            </w:pPr>
            <w:bookmarkStart w:id="55" w:name="_Ref319675058"/>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17</w:t>
            </w:r>
            <w:r w:rsidR="00B30B4B">
              <w:rPr>
                <w:lang w:val="nl-NL"/>
              </w:rPr>
              <w:fldChar w:fldCharType="end"/>
            </w:r>
            <w:bookmarkEnd w:id="55"/>
            <w:r w:rsidRPr="00430D08">
              <w:rPr>
                <w:lang w:val="nl-NL"/>
              </w:rPr>
              <w:t>: plaatsing van elektrodes.</w:t>
            </w:r>
          </w:p>
          <w:p w:rsidR="00380441" w:rsidRPr="00430D08" w:rsidRDefault="00380441" w:rsidP="00380441">
            <w:pPr>
              <w:pStyle w:val="Caption"/>
              <w:framePr w:hSpace="0" w:wrap="auto" w:vAnchor="margin" w:hAnchor="text" w:xAlign="left" w:yAlign="inline"/>
              <w:rPr>
                <w:lang w:val="nl-NL"/>
              </w:rPr>
            </w:pPr>
          </w:p>
        </w:tc>
      </w:tr>
      <w:tr w:rsidR="00380441" w:rsidRPr="00430D08" w:rsidTr="00380441">
        <w:tc>
          <w:tcPr>
            <w:tcW w:w="3544" w:type="dxa"/>
          </w:tcPr>
          <w:p w:rsidR="00380441" w:rsidRPr="00430D08" w:rsidRDefault="00380441" w:rsidP="00380441">
            <w:pPr>
              <w:rPr>
                <w:lang w:val="nl-NL"/>
              </w:rPr>
            </w:pPr>
            <w:r w:rsidRPr="00430D08">
              <w:rPr>
                <w:noProof/>
                <w:lang w:eastAsia="en-US" w:bidi="ar-SA"/>
              </w:rPr>
              <w:drawing>
                <wp:inline distT="0" distB="0" distL="0" distR="0" wp14:anchorId="3FE5AAE9" wp14:editId="68DA8043">
                  <wp:extent cx="2087593" cy="1836558"/>
                  <wp:effectExtent l="0" t="0" r="8255" b="0"/>
                  <wp:docPr id="44" name="Afbeelding 44" descr="http://www.sieso-ergo.eu/uploads/Image/foto_groot/emgelekt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ieso-ergo.eu/uploads/Image/foto_groot/emgelektrode.JPG"/>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2085938" cy="1835102"/>
                          </a:xfrm>
                          <a:prstGeom prst="rect">
                            <a:avLst/>
                          </a:prstGeom>
                          <a:noFill/>
                          <a:ln>
                            <a:noFill/>
                          </a:ln>
                        </pic:spPr>
                      </pic:pic>
                    </a:graphicData>
                  </a:graphic>
                </wp:inline>
              </w:drawing>
            </w:r>
          </w:p>
        </w:tc>
      </w:tr>
      <w:tr w:rsidR="00380441" w:rsidRPr="00430D08" w:rsidTr="00380441">
        <w:tc>
          <w:tcPr>
            <w:tcW w:w="3544" w:type="dxa"/>
          </w:tcPr>
          <w:p w:rsidR="00380441" w:rsidRPr="00430D08" w:rsidRDefault="00380441" w:rsidP="00380441">
            <w:pPr>
              <w:pStyle w:val="Caption"/>
              <w:framePr w:hSpace="0" w:wrap="auto" w:vAnchor="margin" w:hAnchor="text" w:xAlign="left" w:yAlign="inline"/>
              <w:rPr>
                <w:lang w:val="nl-NL"/>
              </w:rPr>
            </w:pPr>
            <w:bookmarkStart w:id="56" w:name="_Ref324246165"/>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18</w:t>
            </w:r>
            <w:r w:rsidR="00B30B4B">
              <w:rPr>
                <w:lang w:val="nl-NL"/>
              </w:rPr>
              <w:fldChar w:fldCharType="end"/>
            </w:r>
            <w:bookmarkEnd w:id="56"/>
            <w:r w:rsidRPr="00430D08">
              <w:rPr>
                <w:lang w:val="nl-NL"/>
              </w:rPr>
              <w:t>: natte elektrodes, elektrodes voorzien van een geleidende gel.</w:t>
            </w:r>
          </w:p>
        </w:tc>
      </w:tr>
    </w:tbl>
    <w:p w:rsidR="00E668DF" w:rsidRPr="00430D08" w:rsidRDefault="00E668DF" w:rsidP="0054252A">
      <w:r w:rsidRPr="00430D08">
        <w:t>moet dan alsnog dicht op het lichaam zitten (maximaal een paar millimeter verwijderd van de huid) maar maakt geen fysiek contact. Evidente nadelen van deze laatste methode is dat de sensoren aanzienlijk gevoeliger worden voor storingen (bewegingsart</w:t>
      </w:r>
      <w:r w:rsidR="00042458" w:rsidRPr="00430D08">
        <w:t>efacten).</w:t>
      </w:r>
      <w:r w:rsidR="005904C6" w:rsidRPr="00430D08">
        <w:t xml:space="preserve"> Zelfs het ballistische effect van het hart, kan een storing van het ECG-signaal tot gevolg hebben. Deze capacitieve vorm van ECG-registratie stelt specifieke eisen aan de wijze waarop de elektroden aan het lichaam worden bevestigd.</w:t>
      </w:r>
    </w:p>
    <w:p w:rsidR="00E668DF" w:rsidRPr="00430D08" w:rsidRDefault="00E668DF" w:rsidP="0054252A">
      <w:pPr>
        <w:pStyle w:val="Heading4"/>
      </w:pPr>
      <w:r w:rsidRPr="00430D08">
        <w:t>Elektrode plaatsing</w:t>
      </w:r>
    </w:p>
    <w:p w:rsidR="00E668DF" w:rsidRPr="00430D08" w:rsidRDefault="00E668DF" w:rsidP="0054252A">
      <w:r w:rsidRPr="00430D08">
        <w:t>De plaatsing van ECG-elektrodes is verschillend per methode. Eén van de meeste bekende methodes is de plaatsing volgens de extremiteitselektrodes</w:t>
      </w:r>
      <w:r w:rsidRPr="00430D08">
        <w:rPr>
          <w:rStyle w:val="FootnoteReference"/>
        </w:rPr>
        <w:footnoteReference w:id="8"/>
      </w:r>
      <w:r w:rsidRPr="00430D08">
        <w:t xml:space="preserve">. Er worden drie á vier elektrodes op de extremiteiten van de proefpersoon geplakt. Twee rond de polsen en één of twee rond de enkels van de proefpersoon. Het nadeel van deze methode is evident, om een ECG te registreren lopen er kabels overal rond het lichaam. </w:t>
      </w:r>
    </w:p>
    <w:p w:rsidR="00E668DF" w:rsidRPr="00430D08" w:rsidRDefault="00E668DF" w:rsidP="0054252A"/>
    <w:p w:rsidR="00E668DF" w:rsidRPr="00430D08" w:rsidRDefault="00E668DF" w:rsidP="0054252A">
      <w:r w:rsidRPr="00430D08">
        <w:t>Een wat ‘</w:t>
      </w:r>
      <w:proofErr w:type="spellStart"/>
      <w:r w:rsidRPr="00430D08">
        <w:t>lokalere</w:t>
      </w:r>
      <w:proofErr w:type="spellEnd"/>
      <w:r w:rsidRPr="00430D08">
        <w:t xml:space="preserve">’ methode om een ECG te registreren is </w:t>
      </w:r>
      <w:r w:rsidR="00A67ACF">
        <w:t>aan de hand van</w:t>
      </w:r>
      <w:r w:rsidRPr="00430D08">
        <w:t xml:space="preserve"> plaatsing volgens borstelektrodes (zie </w:t>
      </w:r>
      <w:r w:rsidRPr="00430D08">
        <w:fldChar w:fldCharType="begin"/>
      </w:r>
      <w:r w:rsidRPr="00430D08">
        <w:instrText xml:space="preserve"> REF _Ref319675058 \h  \* lower  \* MERGEFORMAT </w:instrText>
      </w:r>
      <w:r w:rsidRPr="00430D08">
        <w:fldChar w:fldCharType="separate"/>
      </w:r>
      <w:r w:rsidR="00BE5AC7" w:rsidRPr="00430D08">
        <w:t xml:space="preserve">afbeelding </w:t>
      </w:r>
      <w:r w:rsidR="00BE5AC7">
        <w:rPr>
          <w:noProof/>
        </w:rPr>
        <w:t>2</w:t>
      </w:r>
      <w:r w:rsidR="00BE5AC7">
        <w:rPr>
          <w:noProof/>
        </w:rPr>
        <w:noBreakHyphen/>
        <w:t>17</w:t>
      </w:r>
      <w:r w:rsidRPr="00430D08">
        <w:fldChar w:fldCharType="end"/>
      </w:r>
      <w:r w:rsidRPr="00430D08">
        <w:t>). Het voordeel is dat de sensoren relatief dicht bij elkaar staan. De uiteindelijke methode waarop het meetapparaat ECG zal meten, wordt een minimalistische variant van de conventionele borstelektrode-plaatsing.</w:t>
      </w:r>
    </w:p>
    <w:p w:rsidR="00E668DF" w:rsidRPr="00430D08" w:rsidRDefault="00E668DF" w:rsidP="0054252A">
      <w:pPr>
        <w:pStyle w:val="Heading4"/>
      </w:pPr>
      <w:r w:rsidRPr="00430D08">
        <w:t>Onderzoeken</w:t>
      </w:r>
    </w:p>
    <w:p w:rsidR="00E668DF" w:rsidRPr="00430D08" w:rsidRDefault="00E668DF" w:rsidP="0054252A">
      <w:r w:rsidRPr="00430D08">
        <w:t>Het registreren van een hartslag</w:t>
      </w:r>
      <w:r w:rsidRPr="00430D08">
        <w:rPr>
          <w:rStyle w:val="FootnoteReference"/>
        </w:rPr>
        <w:footnoteReference w:id="9"/>
      </w:r>
      <w:r w:rsidR="00C9726C">
        <w:t xml:space="preserve"> is, als</w:t>
      </w:r>
      <w:r w:rsidRPr="00430D08">
        <w:t xml:space="preserve"> niet teveel eisen stelt, vrij </w:t>
      </w:r>
      <w:r w:rsidR="0015666A" w:rsidRPr="00430D08">
        <w:t>eenvoudig</w:t>
      </w:r>
      <w:r w:rsidRPr="00430D08">
        <w:t>. Sterker nog, er zijn een hoop technieken verzonnen om het nogal aanwezige ECG-signaal in fysiologische signalen weg te filteren. Veel EMG-metingen</w:t>
      </w:r>
      <w:r w:rsidRPr="00430D08">
        <w:rPr>
          <w:rStyle w:val="FootnoteReference"/>
        </w:rPr>
        <w:footnoteReference w:id="10"/>
      </w:r>
      <w:r w:rsidRPr="00430D08">
        <w:t xml:space="preserve"> (vooral in de buurt van de borst) ondervinden veel last van het ECG-signaal. Er zijn op het internet hoofdzakelijk ontwerpen te vinden van eenvoudige ECG-circuits die met behulp van ‘natte’ elektrodes en de extremiteitenmethode ECG registreren.</w:t>
      </w:r>
    </w:p>
    <w:p w:rsidR="00E668DF" w:rsidRPr="00430D08" w:rsidRDefault="00E668DF" w:rsidP="0054252A"/>
    <w:p w:rsidR="00E668DF" w:rsidRPr="00430D08" w:rsidRDefault="00E668DF" w:rsidP="0054252A">
      <w:r w:rsidRPr="00430D08">
        <w:t xml:space="preserve">Een relatief nieuwe ontwikkeling in de ECG-wereld is het </w:t>
      </w:r>
      <w:proofErr w:type="spellStart"/>
      <w:r w:rsidRPr="00430D08">
        <w:t>contactloos</w:t>
      </w:r>
      <w:proofErr w:type="spellEnd"/>
      <w:r w:rsidRPr="00430D08">
        <w:t xml:space="preserve"> registreren van ECG. Deze ontwikkeling is in een stroomversnelling geraakt rond 2010 en er zijn sindsdien steeds meer onderzoeken gekomen die schrijven over het succesvol </w:t>
      </w:r>
      <w:proofErr w:type="spellStart"/>
      <w:r w:rsidRPr="00430D08">
        <w:t>contactloos</w:t>
      </w:r>
      <w:proofErr w:type="spellEnd"/>
      <w:r w:rsidRPr="00430D08">
        <w:t xml:space="preserve"> registreren van ECG. In sommige onderzoeken (</w:t>
      </w:r>
      <w:r w:rsidR="00F13904">
        <w:t>[</w:t>
      </w:r>
      <w:r w:rsidR="0015666A" w:rsidRPr="00430D08">
        <w:fldChar w:fldCharType="begin"/>
      </w:r>
      <w:r w:rsidR="00FC377D" w:rsidRPr="00430D08">
        <w:instrText xml:space="preserve"> REF _Ref339962113 \h  \* lower </w:instrText>
      </w:r>
      <w:r w:rsidR="0015666A" w:rsidRPr="00430D08">
        <w:fldChar w:fldCharType="separate"/>
      </w:r>
      <w:r w:rsidR="00BE5AC7" w:rsidRPr="00BE5AC7">
        <w:rPr>
          <w:noProof/>
        </w:rPr>
        <w:t>5</w:t>
      </w:r>
      <w:r w:rsidR="00BE5AC7" w:rsidRPr="00BE5AC7">
        <w:noBreakHyphen/>
      </w:r>
      <w:r w:rsidR="00BE5AC7" w:rsidRPr="00BE5AC7">
        <w:rPr>
          <w:noProof/>
        </w:rPr>
        <w:t>11</w:t>
      </w:r>
      <w:r w:rsidR="0015666A" w:rsidRPr="00430D08">
        <w:fldChar w:fldCharType="end"/>
      </w:r>
      <w:r w:rsidRPr="00430D08">
        <w:t>,</w:t>
      </w:r>
      <w:r w:rsidR="0015666A" w:rsidRPr="00430D08">
        <w:t xml:space="preserve"> </w:t>
      </w:r>
      <w:r w:rsidR="00F13904">
        <w:t>[</w:t>
      </w:r>
      <w:r w:rsidR="0015666A" w:rsidRPr="00430D08">
        <w:fldChar w:fldCharType="begin"/>
      </w:r>
      <w:r w:rsidR="00FC377D" w:rsidRPr="00430D08">
        <w:instrText xml:space="preserve"> REF _Ref339962115 \h  \* lower </w:instrText>
      </w:r>
      <w:r w:rsidR="0015666A" w:rsidRPr="00430D08">
        <w:fldChar w:fldCharType="separate"/>
      </w:r>
      <w:r w:rsidR="00BE5AC7" w:rsidRPr="00BE5AC7">
        <w:rPr>
          <w:noProof/>
        </w:rPr>
        <w:t>5</w:t>
      </w:r>
      <w:r w:rsidR="00BE5AC7" w:rsidRPr="00BE5AC7">
        <w:noBreakHyphen/>
      </w:r>
      <w:r w:rsidR="00BE5AC7" w:rsidRPr="00BE5AC7">
        <w:rPr>
          <w:noProof/>
        </w:rPr>
        <w:t>12</w:t>
      </w:r>
      <w:r w:rsidR="0015666A" w:rsidRPr="00430D08">
        <w:fldChar w:fldCharType="end"/>
      </w:r>
      <w:r w:rsidR="0015666A" w:rsidRPr="00430D08">
        <w:t xml:space="preserve">, </w:t>
      </w:r>
      <w:r w:rsidR="00F13904">
        <w:t>[</w:t>
      </w:r>
      <w:r w:rsidR="0015666A" w:rsidRPr="00430D08">
        <w:fldChar w:fldCharType="begin"/>
      </w:r>
      <w:r w:rsidR="00FC377D" w:rsidRPr="00430D08">
        <w:instrText xml:space="preserve"> REF _Ref339962116 \h  \* lower </w:instrText>
      </w:r>
      <w:r w:rsidR="0015666A" w:rsidRPr="00430D08">
        <w:fldChar w:fldCharType="separate"/>
      </w:r>
      <w:r w:rsidR="00BE5AC7" w:rsidRPr="00BE5AC7">
        <w:rPr>
          <w:noProof/>
        </w:rPr>
        <w:t>5</w:t>
      </w:r>
      <w:r w:rsidR="00BE5AC7" w:rsidRPr="00BE5AC7">
        <w:noBreakHyphen/>
      </w:r>
      <w:r w:rsidR="00BE5AC7" w:rsidRPr="00BE5AC7">
        <w:rPr>
          <w:noProof/>
        </w:rPr>
        <w:t>13</w:t>
      </w:r>
      <w:r w:rsidR="0015666A" w:rsidRPr="00430D08">
        <w:fldChar w:fldCharType="end"/>
      </w:r>
      <w:r w:rsidR="0015666A" w:rsidRPr="00430D08">
        <w:t xml:space="preserve">, </w:t>
      </w:r>
      <w:r w:rsidR="00F13904">
        <w:t>[</w:t>
      </w:r>
      <w:r w:rsidR="0015666A" w:rsidRPr="00430D08">
        <w:fldChar w:fldCharType="begin"/>
      </w:r>
      <w:r w:rsidR="00FC377D" w:rsidRPr="00430D08">
        <w:instrText xml:space="preserve"> REF _Ref339962117 \h  \* lower </w:instrText>
      </w:r>
      <w:r w:rsidR="0015666A" w:rsidRPr="00430D08">
        <w:fldChar w:fldCharType="separate"/>
      </w:r>
      <w:r w:rsidR="00BE5AC7" w:rsidRPr="00BE5AC7">
        <w:rPr>
          <w:noProof/>
        </w:rPr>
        <w:t>5</w:t>
      </w:r>
      <w:r w:rsidR="00BE5AC7" w:rsidRPr="00BE5AC7">
        <w:noBreakHyphen/>
      </w:r>
      <w:r w:rsidR="00BE5AC7" w:rsidRPr="00BE5AC7">
        <w:rPr>
          <w:noProof/>
        </w:rPr>
        <w:t>14</w:t>
      </w:r>
      <w:r w:rsidR="0015666A" w:rsidRPr="00430D08">
        <w:fldChar w:fldCharType="end"/>
      </w:r>
      <w:r w:rsidRPr="00430D08">
        <w:t xml:space="preserve">) worden zelf globale schema’s opgegeven. </w:t>
      </w:r>
      <w:proofErr w:type="spellStart"/>
      <w:r w:rsidRPr="00430D08">
        <w:t>Één</w:t>
      </w:r>
      <w:proofErr w:type="spellEnd"/>
      <w:r w:rsidRPr="00430D08">
        <w:t xml:space="preserve"> van de eerste onderzoeken die schrijven over </w:t>
      </w:r>
      <w:proofErr w:type="spellStart"/>
      <w:r w:rsidRPr="00430D08">
        <w:t>contactloos</w:t>
      </w:r>
      <w:proofErr w:type="spellEnd"/>
      <w:r w:rsidRPr="00430D08">
        <w:t xml:space="preserve"> ECG (</w:t>
      </w:r>
      <w:r w:rsidR="00F13904">
        <w:t>[</w:t>
      </w:r>
      <w:r w:rsidR="00862C8A" w:rsidRPr="00430D08">
        <w:fldChar w:fldCharType="begin"/>
      </w:r>
      <w:r w:rsidR="00FC377D" w:rsidRPr="00430D08">
        <w:instrText xml:space="preserve"> REF _Ref339962116 \h  \* lower </w:instrText>
      </w:r>
      <w:r w:rsidR="00862C8A" w:rsidRPr="00430D08">
        <w:fldChar w:fldCharType="separate"/>
      </w:r>
      <w:r w:rsidR="00BE5AC7" w:rsidRPr="00BE5AC7">
        <w:rPr>
          <w:noProof/>
        </w:rPr>
        <w:t>5</w:t>
      </w:r>
      <w:r w:rsidR="00BE5AC7" w:rsidRPr="00BE5AC7">
        <w:noBreakHyphen/>
      </w:r>
      <w:r w:rsidR="00BE5AC7" w:rsidRPr="00BE5AC7">
        <w:rPr>
          <w:noProof/>
        </w:rPr>
        <w:t>13</w:t>
      </w:r>
      <w:r w:rsidR="00862C8A" w:rsidRPr="00430D08">
        <w:fldChar w:fldCharType="end"/>
      </w:r>
      <w:r w:rsidR="00862C8A" w:rsidRPr="00430D08">
        <w:t xml:space="preserve">, </w:t>
      </w:r>
      <w:r w:rsidR="00F13904">
        <w:t>[</w:t>
      </w:r>
      <w:r w:rsidR="00862C8A" w:rsidRPr="00430D08">
        <w:fldChar w:fldCharType="begin"/>
      </w:r>
      <w:r w:rsidR="00FC377D" w:rsidRPr="00430D08">
        <w:instrText xml:space="preserve"> REF _Ref339962117 \h  \* lower </w:instrText>
      </w:r>
      <w:r w:rsidR="00862C8A" w:rsidRPr="00430D08">
        <w:fldChar w:fldCharType="separate"/>
      </w:r>
      <w:r w:rsidR="00BE5AC7" w:rsidRPr="00BE5AC7">
        <w:rPr>
          <w:noProof/>
        </w:rPr>
        <w:t>5</w:t>
      </w:r>
      <w:r w:rsidR="00BE5AC7" w:rsidRPr="00BE5AC7">
        <w:noBreakHyphen/>
      </w:r>
      <w:r w:rsidR="00BE5AC7" w:rsidRPr="00BE5AC7">
        <w:rPr>
          <w:noProof/>
        </w:rPr>
        <w:t>14</w:t>
      </w:r>
      <w:r w:rsidR="00862C8A" w:rsidRPr="00430D08">
        <w:fldChar w:fldCharType="end"/>
      </w:r>
      <w:r w:rsidR="00862C8A" w:rsidRPr="00430D08">
        <w:t xml:space="preserve">) </w:t>
      </w:r>
      <w:r w:rsidRPr="00430D08">
        <w:t xml:space="preserve">hebben </w:t>
      </w:r>
      <w:r w:rsidR="00862C8A" w:rsidRPr="00430D08">
        <w:t xml:space="preserve">een </w:t>
      </w:r>
      <w:proofErr w:type="spellStart"/>
      <w:r w:rsidR="00862C8A" w:rsidRPr="00430D08">
        <w:t>contactloos</w:t>
      </w:r>
      <w:proofErr w:type="spellEnd"/>
      <w:r w:rsidRPr="00430D08">
        <w:t xml:space="preserve"> ECG-apparaat</w:t>
      </w:r>
      <w:r w:rsidR="00BD623D">
        <w:t xml:space="preserve"> </w:t>
      </w:r>
      <w:r w:rsidRPr="00430D08">
        <w:t>verwerkt in een stoel. Luchtvaartmaatschappijen zijn geïnteresseerd in het bewaken van de gezondheid van hun passagiers en willen hun passagiers daar tegelijkertijd zo min mogelijk mee lastig vallen. Of een dergelijke registratie ook daadwer</w:t>
      </w:r>
      <w:r w:rsidR="00862C8A" w:rsidRPr="00430D08">
        <w:t>kelijk</w:t>
      </w:r>
      <w:r w:rsidRPr="00430D08">
        <w:t xml:space="preserve"> wordt toegepast in vliegtuigen, is onbekend. </w:t>
      </w:r>
      <w:proofErr w:type="spellStart"/>
      <w:r w:rsidR="00862C8A" w:rsidRPr="00430D08">
        <w:t>Contactloze</w:t>
      </w:r>
      <w:proofErr w:type="spellEnd"/>
      <w:r w:rsidR="00862C8A" w:rsidRPr="00430D08">
        <w:t xml:space="preserve"> ECG-registratie werkt op basis van capacitieve koppeling van sensor en het lichaam. Als je een gevoelige versterker hebt en goed afgeschermde sensoren (</w:t>
      </w:r>
      <w:r w:rsidR="002E31E3" w:rsidRPr="00430D08">
        <w:t>in dit geval elektroden), kan</w:t>
      </w:r>
      <w:r w:rsidR="00862C8A" w:rsidRPr="00430D08">
        <w:t xml:space="preserve"> de ladingverandering die de hartslag tot gevolg heeft, </w:t>
      </w:r>
      <w:r w:rsidR="002E31E3" w:rsidRPr="00430D08">
        <w:t>worden waargenomen</w:t>
      </w:r>
      <w:r w:rsidR="00862C8A" w:rsidRPr="00430D08">
        <w:t xml:space="preserve">. </w:t>
      </w:r>
    </w:p>
    <w:p w:rsidR="00862C8A" w:rsidRPr="00430D08" w:rsidRDefault="00862C8A" w:rsidP="0054252A"/>
    <w:p w:rsidR="002E31E3" w:rsidRPr="00430D08" w:rsidRDefault="00E668DF" w:rsidP="00862C8A">
      <w:r w:rsidRPr="00430D08">
        <w:t xml:space="preserve">Tot op heden zijn er nog geen commerciële apparaten gevonden die </w:t>
      </w:r>
      <w:proofErr w:type="spellStart"/>
      <w:r w:rsidRPr="00430D08">
        <w:t>contactloos</w:t>
      </w:r>
      <w:proofErr w:type="spellEnd"/>
      <w:r w:rsidRPr="00430D08">
        <w:t xml:space="preserve"> of </w:t>
      </w:r>
      <w:r w:rsidR="00A67ACF">
        <w:t>aan de hand van</w:t>
      </w:r>
      <w:r w:rsidRPr="00430D08">
        <w:t xml:space="preserve"> droge elektrodes ECG registreren. Dit heeft naar alle waarschijnlijkheid te ma</w:t>
      </w:r>
      <w:r w:rsidR="005904C6" w:rsidRPr="00430D08">
        <w:t xml:space="preserve">ken met de </w:t>
      </w:r>
      <w:r w:rsidR="00B62D77">
        <w:t xml:space="preserve">grote </w:t>
      </w:r>
      <w:r w:rsidR="005904C6" w:rsidRPr="00430D08">
        <w:t xml:space="preserve">storingsgevoeligheid. </w:t>
      </w:r>
      <w:r w:rsidRPr="00430D08">
        <w:t>Een beke</w:t>
      </w:r>
      <w:r w:rsidR="001B1D56">
        <w:t>nd probleem bij het deze manier</w:t>
      </w:r>
      <w:r w:rsidRPr="00430D08">
        <w:t xml:space="preserve"> van registreren zijn de bewegingsartefacten. Als een ECG-sensor een beetje verschuift zorgt de verschuiving voor een verandering van potentiaal met als gevolg een flinke piek in het signaal of in het ergste geval de saturatie van de gebruikte versterkers. </w:t>
      </w:r>
      <w:r w:rsidR="00862C8A" w:rsidRPr="00430D08">
        <w:t xml:space="preserve">Met ‘natte’ elektrodes is dit geen probleem omdat deze op de huid moeten worden geplakt en dus niet verschuiven. </w:t>
      </w:r>
      <w:r w:rsidRPr="00430D08">
        <w:t xml:space="preserve">Een andere reden waarom de </w:t>
      </w:r>
      <w:proofErr w:type="spellStart"/>
      <w:r w:rsidRPr="00430D08">
        <w:t>contactloze</w:t>
      </w:r>
      <w:proofErr w:type="spellEnd"/>
      <w:r w:rsidRPr="00430D08">
        <w:t xml:space="preserve"> implementatie erg gevoelig is voor storingen heeft te maken met het feit dat de elektroden op een kleine afstand zitten van het lichaam. Bij </w:t>
      </w:r>
      <w:r w:rsidR="00B62D77">
        <w:t>de kleinste</w:t>
      </w:r>
      <w:r w:rsidRPr="00430D08">
        <w:t xml:space="preserve"> beweging van de elektrode </w:t>
      </w:r>
      <w:r w:rsidR="005904C6" w:rsidRPr="00430D08">
        <w:t xml:space="preserve">t.o.v. het lichaam </w:t>
      </w:r>
      <w:r w:rsidRPr="00430D08">
        <w:t>wordt het signaal beïnvloedt. In sommige onderzoeken (</w:t>
      </w:r>
      <w:r w:rsidR="00F13904">
        <w:t>[</w:t>
      </w:r>
      <w:r w:rsidR="00862C8A" w:rsidRPr="00430D08">
        <w:fldChar w:fldCharType="begin"/>
      </w:r>
      <w:r w:rsidR="00FC377D" w:rsidRPr="00430D08">
        <w:instrText xml:space="preserve"> REF _Ref339962117 \h  \* lower </w:instrText>
      </w:r>
      <w:r w:rsidR="00862C8A" w:rsidRPr="00430D08">
        <w:fldChar w:fldCharType="separate"/>
      </w:r>
      <w:r w:rsidR="00BE5AC7" w:rsidRPr="00BE5AC7">
        <w:rPr>
          <w:noProof/>
        </w:rPr>
        <w:t>5</w:t>
      </w:r>
      <w:r w:rsidR="00BE5AC7" w:rsidRPr="00BE5AC7">
        <w:noBreakHyphen/>
      </w:r>
      <w:r w:rsidR="00BE5AC7" w:rsidRPr="00BE5AC7">
        <w:rPr>
          <w:noProof/>
        </w:rPr>
        <w:t>14</w:t>
      </w:r>
      <w:r w:rsidR="00862C8A" w:rsidRPr="00430D08">
        <w:fldChar w:fldCharType="end"/>
      </w:r>
      <w:r w:rsidR="00862C8A" w:rsidRPr="00430D08">
        <w:t xml:space="preserve">) </w:t>
      </w:r>
      <w:r w:rsidRPr="00430D08">
        <w:t>hebben ze dit geprobeerd te voorkomen door de elektrodes stevig tegen het lichaam aan te drukken. Dit werkt goed, volgens de onderzoeken, tot een lichte mate van inspanning. In hetzelfde onderzoek wordt nog eens extra benadrukt dat een nauwlettend ontwerp erg belangrijk is voor de goede werking. Zo moet het sensor-gedeelte goed worden afgeschermd (</w:t>
      </w:r>
      <w:proofErr w:type="spellStart"/>
      <w:r w:rsidRPr="00430D08">
        <w:t>geshield</w:t>
      </w:r>
      <w:proofErr w:type="spellEnd"/>
      <w:r w:rsidRPr="00430D08">
        <w:t xml:space="preserve">) en is actieve </w:t>
      </w:r>
      <w:proofErr w:type="spellStart"/>
      <w:r w:rsidRPr="00430D08">
        <w:t>grounding</w:t>
      </w:r>
      <w:proofErr w:type="spellEnd"/>
      <w:r w:rsidRPr="00430D08">
        <w:t xml:space="preserve"> erg belangrijk. Het </w:t>
      </w:r>
      <w:proofErr w:type="spellStart"/>
      <w:r w:rsidRPr="00430D08">
        <w:t>zogehete</w:t>
      </w:r>
      <w:proofErr w:type="spellEnd"/>
      <w:r w:rsidRPr="00430D08">
        <w:t xml:space="preserve"> </w:t>
      </w:r>
      <w:proofErr w:type="spellStart"/>
      <w:r w:rsidRPr="00430D08">
        <w:rPr>
          <w:i/>
        </w:rPr>
        <w:t>driven</w:t>
      </w:r>
      <w:proofErr w:type="spellEnd"/>
      <w:r w:rsidRPr="00430D08">
        <w:rPr>
          <w:i/>
        </w:rPr>
        <w:t xml:space="preserve"> right leg</w:t>
      </w:r>
      <w:r w:rsidRPr="00430D08">
        <w:t xml:space="preserve"> design is, een vorm van actieve </w:t>
      </w:r>
      <w:proofErr w:type="spellStart"/>
      <w:r w:rsidRPr="00430D08">
        <w:t>grounding</w:t>
      </w:r>
      <w:proofErr w:type="spellEnd"/>
      <w:r w:rsidRPr="00430D08">
        <w:t xml:space="preserve">, gebaseerd op het terugkoppelen van het </w:t>
      </w:r>
      <w:r w:rsidR="005904C6" w:rsidRPr="00430D08">
        <w:lastRenderedPageBreak/>
        <w:t>common mode</w:t>
      </w:r>
    </w:p>
    <w:tbl>
      <w:tblPr>
        <w:tblStyle w:val="TableGrid"/>
        <w:tblpPr w:leftFromText="141" w:rightFromText="141" w:vertAnchor="text" w:horzAnchor="margin" w:tblpXSpec="right"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tblGrid>
      <w:tr w:rsidR="002E31E3" w:rsidRPr="00430D08" w:rsidTr="002E31E3">
        <w:tc>
          <w:tcPr>
            <w:tcW w:w="0" w:type="auto"/>
          </w:tcPr>
          <w:p w:rsidR="002E31E3" w:rsidRPr="00430D08" w:rsidRDefault="002E31E3" w:rsidP="002E31E3">
            <w:pPr>
              <w:rPr>
                <w:lang w:val="nl-NL"/>
              </w:rPr>
            </w:pPr>
            <w:r w:rsidRPr="00430D08">
              <w:rPr>
                <w:noProof/>
                <w:lang w:eastAsia="en-US" w:bidi="ar-SA"/>
              </w:rPr>
              <w:drawing>
                <wp:inline distT="0" distB="0" distL="0" distR="0" wp14:anchorId="21777F74" wp14:editId="00615B50">
                  <wp:extent cx="3531540" cy="2622430"/>
                  <wp:effectExtent l="0" t="0" r="0" b="698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3533586" cy="2623949"/>
                          </a:xfrm>
                          <a:prstGeom prst="rect">
                            <a:avLst/>
                          </a:prstGeom>
                          <a:ln>
                            <a:noFill/>
                          </a:ln>
                          <a:extLst>
                            <a:ext uri="{53640926-AAD7-44D8-BBD7-CCE9431645EC}">
                              <a14:shadowObscured xmlns:a14="http://schemas.microsoft.com/office/drawing/2010/main"/>
                            </a:ext>
                          </a:extLst>
                        </pic:spPr>
                      </pic:pic>
                    </a:graphicData>
                  </a:graphic>
                </wp:inline>
              </w:drawing>
            </w:r>
          </w:p>
        </w:tc>
      </w:tr>
      <w:tr w:rsidR="002E31E3" w:rsidRPr="00430D08" w:rsidTr="002E31E3">
        <w:tc>
          <w:tcPr>
            <w:tcW w:w="0" w:type="auto"/>
          </w:tcPr>
          <w:p w:rsidR="002E31E3" w:rsidRPr="00380441" w:rsidRDefault="002E31E3" w:rsidP="00380441">
            <w:pPr>
              <w:pStyle w:val="Caption"/>
              <w:framePr w:hSpace="0" w:wrap="auto" w:vAnchor="margin" w:hAnchor="text" w:xAlign="left" w:yAlign="inline"/>
            </w:pPr>
            <w:bookmarkStart w:id="57" w:name="_Ref324241224"/>
            <w:r w:rsidRPr="00380441">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19</w:t>
            </w:r>
            <w:r w:rsidR="00B30B4B">
              <w:rPr>
                <w:lang w:val="nl-NL"/>
              </w:rPr>
              <w:fldChar w:fldCharType="end"/>
            </w:r>
            <w:bookmarkEnd w:id="57"/>
            <w:r w:rsidRPr="00380441">
              <w:rPr>
                <w:lang w:val="nl-NL"/>
              </w:rPr>
              <w:t>: ontwerp actieve ECG-elektrode.</w:t>
            </w:r>
            <w:r w:rsidR="005904C6" w:rsidRPr="00380441">
              <w:rPr>
                <w:lang w:val="nl-NL"/>
              </w:rPr>
              <w:t xml:space="preserve"> </w:t>
            </w:r>
            <w:r w:rsidR="005904C6" w:rsidRPr="00380441">
              <w:t>Onderdeel van het schema</w:t>
            </w:r>
          </w:p>
          <w:p w:rsidR="005904C6" w:rsidRPr="00430D08" w:rsidRDefault="005904C6" w:rsidP="00380441">
            <w:pPr>
              <w:pStyle w:val="Caption"/>
              <w:framePr w:hSpace="0" w:wrap="auto" w:vAnchor="margin" w:hAnchor="text" w:xAlign="left" w:yAlign="inline"/>
              <w:rPr>
                <w:lang w:val="nl-NL"/>
              </w:rPr>
            </w:pPr>
            <w:r w:rsidRPr="00380441">
              <w:t xml:space="preserve">In bijlage </w:t>
            </w:r>
            <w:r w:rsidRPr="00380441">
              <w:fldChar w:fldCharType="begin"/>
            </w:r>
            <w:r w:rsidR="00470431" w:rsidRPr="00380441">
              <w:instrText xml:space="preserve"> REF _Ref340217194 \r \h  \* lower </w:instrText>
            </w:r>
            <w:r w:rsidR="00380441">
              <w:instrText xml:space="preserve"> \* MERGEFORMAT </w:instrText>
            </w:r>
            <w:r w:rsidRPr="00380441">
              <w:fldChar w:fldCharType="separate"/>
            </w:r>
            <w:r w:rsidR="00BE5AC7">
              <w:t>5.4.3</w:t>
            </w:r>
            <w:r w:rsidRPr="00380441">
              <w:fldChar w:fldCharType="end"/>
            </w:r>
            <w:r w:rsidRPr="00380441">
              <w:t>.</w:t>
            </w:r>
          </w:p>
        </w:tc>
      </w:tr>
    </w:tbl>
    <w:p w:rsidR="00862C8A" w:rsidRPr="00430D08" w:rsidRDefault="00E668DF" w:rsidP="00862C8A">
      <w:r w:rsidRPr="00430D08">
        <w:t>signaal naar het lichaam. Dit geeft ongeveer een verhoging van de CMRR van ongeveer 40 dB</w:t>
      </w:r>
      <w:r w:rsidRPr="00430D08">
        <w:rPr>
          <w:rStyle w:val="FootnoteReference"/>
        </w:rPr>
        <w:footnoteReference w:id="11"/>
      </w:r>
      <w:r w:rsidRPr="00430D08">
        <w:t>.</w:t>
      </w:r>
    </w:p>
    <w:p w:rsidR="002E31E3" w:rsidRPr="00430D08" w:rsidRDefault="002E31E3" w:rsidP="00862C8A"/>
    <w:p w:rsidR="0015666A" w:rsidRPr="00430D08" w:rsidRDefault="00E668DF" w:rsidP="0054252A">
      <w:r w:rsidRPr="00430D08">
        <w:t>Omdat het uiteindelijke MORE meetsysteem bevestigd zal worden aan het lichaam zullen de voordelen van een stevige bevestiging ook van toepassing zijn op het MORE meetsysteem. Echter zullen bewegingsartefacten altijd door blijven komen. Omdat het MORE meetsysteem verschillende sensoren heeft ingebouwd, k</w:t>
      </w:r>
      <w:r w:rsidR="002E31E3" w:rsidRPr="00430D08">
        <w:t xml:space="preserve">an op een later tijdstip in de ontwikkeling </w:t>
      </w:r>
      <w:r w:rsidRPr="00430D08">
        <w:t>worden onderzocht of de informatie uit de ande</w:t>
      </w:r>
      <w:r w:rsidR="0015666A" w:rsidRPr="00430D08">
        <w:t>re sensoren kan worden gebruikt</w:t>
      </w:r>
      <w:r w:rsidR="00862C8A" w:rsidRPr="00430D08">
        <w:t xml:space="preserve"> </w:t>
      </w:r>
      <w:r w:rsidRPr="00430D08">
        <w:t>voor het filteren van bewegingsartefacten.</w:t>
      </w:r>
    </w:p>
    <w:p w:rsidR="00E668DF" w:rsidRPr="00430D08" w:rsidRDefault="00022866" w:rsidP="00862C8A">
      <w:pPr>
        <w:pStyle w:val="Heading3"/>
      </w:pPr>
      <w:bookmarkStart w:id="58" w:name="_Toc343724201"/>
      <w:r w:rsidRPr="00430D08">
        <w:t>ECG ontwerp</w:t>
      </w:r>
      <w:bookmarkEnd w:id="58"/>
    </w:p>
    <w:p w:rsidR="00862C8A" w:rsidRPr="00430D08" w:rsidRDefault="00862C8A" w:rsidP="00862C8A">
      <w:r w:rsidRPr="00430D08">
        <w:t>In het begin van het project is gekeken of er een</w:t>
      </w:r>
      <w:r w:rsidR="00470431" w:rsidRPr="00430D08">
        <w:t xml:space="preserve"> bestaande</w:t>
      </w:r>
      <w:r w:rsidRPr="00430D08">
        <w:t xml:space="preserve"> toepassing was die capacitieve sensoren bevatte. </w:t>
      </w:r>
      <w:r w:rsidR="00446B70" w:rsidRPr="00430D08">
        <w:t xml:space="preserve">Stel, dat de sensoren van een dergelijke toepassing </w:t>
      </w:r>
      <w:r w:rsidR="002E31E3" w:rsidRPr="00430D08">
        <w:t>het mogelijk maken</w:t>
      </w:r>
      <w:r w:rsidR="00446B70" w:rsidRPr="00430D08">
        <w:t xml:space="preserve"> een hartslag te registreren dan zou deze bestaande toepassing </w:t>
      </w:r>
      <w:r w:rsidR="00470431" w:rsidRPr="00430D08">
        <w:t xml:space="preserve">wellicht succesvol </w:t>
      </w:r>
      <w:r w:rsidR="00446B70" w:rsidRPr="00430D08">
        <w:t xml:space="preserve">daarvoor kunnen worden geoptimaliseerd. Een binnen YMIF bekende toepassing met capacitieve sensoren is </w:t>
      </w:r>
      <w:r w:rsidR="00B62D77">
        <w:t>de</w:t>
      </w:r>
      <w:r w:rsidR="00446B70" w:rsidRPr="00430D08">
        <w:t xml:space="preserve"> </w:t>
      </w:r>
      <w:r w:rsidR="00B62D77">
        <w:t>kompasklok</w:t>
      </w:r>
      <w:r w:rsidR="00446B70" w:rsidRPr="00430D08">
        <w:t xml:space="preserve"> (zie bijlagen </w:t>
      </w:r>
      <w:r w:rsidR="00446B70" w:rsidRPr="00430D08">
        <w:fldChar w:fldCharType="begin"/>
      </w:r>
      <w:r w:rsidR="00FC377D" w:rsidRPr="00430D08">
        <w:instrText xml:space="preserve"> REF _Ref339963153 \r \h  \* lower </w:instrText>
      </w:r>
      <w:r w:rsidR="00446B70" w:rsidRPr="00430D08">
        <w:fldChar w:fldCharType="separate"/>
      </w:r>
      <w:r w:rsidR="00BE5AC7">
        <w:t>5.3.1</w:t>
      </w:r>
      <w:r w:rsidR="00446B70" w:rsidRPr="00430D08">
        <w:fldChar w:fldCharType="end"/>
      </w:r>
      <w:r w:rsidR="00446B70" w:rsidRPr="00430D08">
        <w:t>). De testen met dit apparaat</w:t>
      </w:r>
      <w:r w:rsidR="002E31E3" w:rsidRPr="00430D08">
        <w:t xml:space="preserve"> (zie bijlagen </w:t>
      </w:r>
      <w:r w:rsidR="002E31E3" w:rsidRPr="00430D08">
        <w:fldChar w:fldCharType="begin"/>
      </w:r>
      <w:r w:rsidR="002E31E3" w:rsidRPr="00430D08">
        <w:instrText xml:space="preserve"> REF _Ref339963153 \r \h  \* lower </w:instrText>
      </w:r>
      <w:r w:rsidR="002E31E3" w:rsidRPr="00430D08">
        <w:fldChar w:fldCharType="separate"/>
      </w:r>
      <w:r w:rsidR="00BE5AC7">
        <w:t>5.3.1</w:t>
      </w:r>
      <w:r w:rsidR="002E31E3" w:rsidRPr="00430D08">
        <w:fldChar w:fldCharType="end"/>
      </w:r>
      <w:r w:rsidR="002E31E3" w:rsidRPr="00430D08">
        <w:t>)</w:t>
      </w:r>
      <w:r w:rsidR="00446B70" w:rsidRPr="00430D08">
        <w:t xml:space="preserve"> maakte duidelijk dat een dergelijke implementatie van capacitieve waarneming ongeschikt is voor het registreren van een ECG-signaal.</w:t>
      </w:r>
    </w:p>
    <w:p w:rsidR="00446B70" w:rsidRPr="00430D08" w:rsidRDefault="00446B70" w:rsidP="00862C8A"/>
    <w:p w:rsidR="00446B70" w:rsidRPr="00430D08" w:rsidRDefault="00446B70" w:rsidP="00862C8A">
      <w:r w:rsidRPr="00430D08">
        <w:t xml:space="preserve">Omdat in een aantal onderzoeken globale schema’s stonden, kon een schema worden afgeleid. Er zijn een aantal testen en ontwerpen gemaakt om te onderzoeken of het ook mogelijk is </w:t>
      </w:r>
      <w:proofErr w:type="spellStart"/>
      <w:r w:rsidRPr="00430D08">
        <w:t>contactloze</w:t>
      </w:r>
      <w:proofErr w:type="spellEnd"/>
      <w:r w:rsidRPr="00430D08">
        <w:t xml:space="preserve"> ECG-registratie toe te passen. </w:t>
      </w:r>
      <w:r w:rsidR="002E31E3" w:rsidRPr="00430D08">
        <w:t xml:space="preserve">Deze testen worden in de bijlagen </w:t>
      </w:r>
      <w:r w:rsidR="00F13904">
        <w:fldChar w:fldCharType="begin"/>
      </w:r>
      <w:r w:rsidR="003B105E">
        <w:instrText xml:space="preserve"> REF _Ref340734892 \r \h  \* lower </w:instrText>
      </w:r>
      <w:r w:rsidR="00F13904">
        <w:fldChar w:fldCharType="separate"/>
      </w:r>
      <w:r w:rsidR="00BE5AC7">
        <w:t>5.3</w:t>
      </w:r>
      <w:r w:rsidR="00F13904">
        <w:fldChar w:fldCharType="end"/>
      </w:r>
      <w:r w:rsidR="00F13904">
        <w:t xml:space="preserve"> </w:t>
      </w:r>
      <w:r w:rsidR="002E31E3" w:rsidRPr="00430D08">
        <w:t>verder beschreven. Hieronder wordt verder gegaan met de uiteindelijke implementatie.</w:t>
      </w:r>
      <w:r w:rsidR="006B2245" w:rsidRPr="00430D08">
        <w:t xml:space="preserve"> Deze versie </w:t>
      </w:r>
      <w:r w:rsidR="00B97E9D" w:rsidRPr="00430D08">
        <w:t>is</w:t>
      </w:r>
      <w:r w:rsidR="006B2245" w:rsidRPr="00430D08">
        <w:t xml:space="preserve"> getest in de ‘droge elektrode’ variant, maar is ook </w:t>
      </w:r>
      <w:proofErr w:type="spellStart"/>
      <w:r w:rsidR="006B2245" w:rsidRPr="00430D08">
        <w:t>contactloos</w:t>
      </w:r>
      <w:proofErr w:type="spellEnd"/>
      <w:r w:rsidR="006B2245" w:rsidRPr="00430D08">
        <w:t xml:space="preserve"> te gebruiken. </w:t>
      </w:r>
      <w:r w:rsidR="00B97E9D" w:rsidRPr="00430D08">
        <w:t>O</w:t>
      </w:r>
      <w:r w:rsidR="006B2245" w:rsidRPr="00430D08">
        <w:t>mdat de ‘</w:t>
      </w:r>
      <w:proofErr w:type="spellStart"/>
      <w:r w:rsidR="006B2245" w:rsidRPr="00430D08">
        <w:t>contactloze</w:t>
      </w:r>
      <w:proofErr w:type="spellEnd"/>
      <w:r w:rsidR="006B2245" w:rsidRPr="00430D08">
        <w:t>’ variant voorlopig nog veel gebruiksonzekerheid met zich meeneemt, is voor de betrouwbaardere ‘droge elektrode’ variant gekozen.</w:t>
      </w:r>
      <w:r w:rsidR="00B97E9D" w:rsidRPr="00430D08">
        <w:t xml:space="preserve"> </w:t>
      </w:r>
    </w:p>
    <w:p w:rsidR="00D9058F" w:rsidRPr="00430D08" w:rsidRDefault="00D9058F" w:rsidP="00D9058F">
      <w:pPr>
        <w:pStyle w:val="Heading4"/>
      </w:pPr>
      <w:r w:rsidRPr="00430D08">
        <w:t>Werking circuit</w:t>
      </w:r>
    </w:p>
    <w:tbl>
      <w:tblPr>
        <w:tblStyle w:val="TableGrid"/>
        <w:tblpPr w:leftFromText="141" w:rightFromText="141" w:vertAnchor="text" w:horzAnchor="margin" w:tblpXSpec="right" w:tblpY="44"/>
        <w:tblOverlap w:val="never"/>
        <w:tblW w:w="0" w:type="auto"/>
        <w:tblLook w:val="04A0" w:firstRow="1" w:lastRow="0" w:firstColumn="1" w:lastColumn="0" w:noHBand="0" w:noVBand="1"/>
      </w:tblPr>
      <w:tblGrid>
        <w:gridCol w:w="4245"/>
      </w:tblGrid>
      <w:tr w:rsidR="00D9058F" w:rsidRPr="00430D08" w:rsidTr="00D9058F">
        <w:tc>
          <w:tcPr>
            <w:tcW w:w="4245" w:type="dxa"/>
            <w:shd w:val="clear" w:color="auto" w:fill="FFFFFF" w:themeFill="background1"/>
          </w:tcPr>
          <w:p w:rsidR="00D9058F" w:rsidRPr="00430D08" w:rsidRDefault="00D9058F" w:rsidP="00D9058F">
            <w:pPr>
              <w:rPr>
                <w:lang w:val="nl-NL"/>
              </w:rPr>
            </w:pPr>
            <w:bookmarkStart w:id="59" w:name="_Ref329961593"/>
            <w:bookmarkStart w:id="60" w:name="_Ref339968184"/>
            <w:r w:rsidRPr="00430D08">
              <w:rPr>
                <w:lang w:val="nl-NL"/>
              </w:rPr>
              <w:t xml:space="preserve">Tabel </w:t>
            </w:r>
            <w:r w:rsidRPr="00430D08">
              <w:fldChar w:fldCharType="begin"/>
            </w:r>
            <w:r w:rsidRPr="00430D08">
              <w:rPr>
                <w:lang w:val="nl-NL"/>
              </w:rPr>
              <w:instrText xml:space="preserve"> STYLEREF 1 \s </w:instrText>
            </w:r>
            <w:r w:rsidRPr="00430D08">
              <w:fldChar w:fldCharType="separate"/>
            </w:r>
            <w:r w:rsidR="00BE5AC7">
              <w:rPr>
                <w:noProof/>
                <w:lang w:val="nl-NL"/>
              </w:rPr>
              <w:t>2</w:t>
            </w:r>
            <w:r w:rsidRPr="00430D08">
              <w:fldChar w:fldCharType="end"/>
            </w:r>
            <w:r w:rsidRPr="00430D08">
              <w:rPr>
                <w:lang w:val="nl-NL"/>
              </w:rPr>
              <w:noBreakHyphen/>
            </w:r>
            <w:r w:rsidRPr="00430D08">
              <w:fldChar w:fldCharType="begin"/>
            </w:r>
            <w:r w:rsidRPr="00430D08">
              <w:rPr>
                <w:lang w:val="nl-NL"/>
              </w:rPr>
              <w:instrText xml:space="preserve"> SEQ Tabel \* ARABIC \s 1 </w:instrText>
            </w:r>
            <w:r w:rsidRPr="00430D08">
              <w:fldChar w:fldCharType="separate"/>
            </w:r>
            <w:r w:rsidR="00BE5AC7">
              <w:rPr>
                <w:noProof/>
                <w:lang w:val="nl-NL"/>
              </w:rPr>
              <w:t>2</w:t>
            </w:r>
            <w:r w:rsidRPr="00430D08">
              <w:fldChar w:fldCharType="end"/>
            </w:r>
            <w:bookmarkEnd w:id="59"/>
            <w:r w:rsidRPr="00430D08">
              <w:rPr>
                <w:lang w:val="nl-NL"/>
              </w:rPr>
              <w:t>: indeling lagen sensor</w:t>
            </w:r>
            <w:bookmarkEnd w:id="60"/>
          </w:p>
        </w:tc>
      </w:tr>
      <w:tr w:rsidR="00D9058F" w:rsidRPr="00430D08" w:rsidTr="00D9058F">
        <w:tc>
          <w:tcPr>
            <w:tcW w:w="4245" w:type="dxa"/>
            <w:shd w:val="clear" w:color="auto" w:fill="FF0000"/>
          </w:tcPr>
          <w:p w:rsidR="00D9058F" w:rsidRPr="00430D08" w:rsidRDefault="00D9058F" w:rsidP="00D9058F">
            <w:pPr>
              <w:rPr>
                <w:lang w:val="nl-NL"/>
              </w:rPr>
            </w:pPr>
            <w:r w:rsidRPr="00430D08">
              <w:rPr>
                <w:lang w:val="nl-NL"/>
              </w:rPr>
              <w:t>Top-</w:t>
            </w:r>
            <w:proofErr w:type="spellStart"/>
            <w:r w:rsidRPr="00430D08">
              <w:rPr>
                <w:lang w:val="nl-NL"/>
              </w:rPr>
              <w:t>layer</w:t>
            </w:r>
            <w:proofErr w:type="spellEnd"/>
            <w:r w:rsidRPr="00430D08">
              <w:rPr>
                <w:lang w:val="nl-NL"/>
              </w:rPr>
              <w:t>; componenten</w:t>
            </w:r>
            <w:r w:rsidR="00BD623D">
              <w:rPr>
                <w:lang w:val="nl-NL"/>
              </w:rPr>
              <w:t xml:space="preserve"> </w:t>
            </w:r>
          </w:p>
        </w:tc>
      </w:tr>
      <w:tr w:rsidR="00D9058F" w:rsidRPr="00430D08" w:rsidTr="00D9058F">
        <w:tc>
          <w:tcPr>
            <w:tcW w:w="4245" w:type="dxa"/>
            <w:shd w:val="clear" w:color="auto" w:fill="FFC000"/>
          </w:tcPr>
          <w:p w:rsidR="00D9058F" w:rsidRPr="00430D08" w:rsidRDefault="00D9058F" w:rsidP="00D9058F">
            <w:pPr>
              <w:rPr>
                <w:lang w:val="nl-NL"/>
              </w:rPr>
            </w:pPr>
            <w:proofErr w:type="spellStart"/>
            <w:r w:rsidRPr="00430D08">
              <w:rPr>
                <w:lang w:val="nl-NL"/>
              </w:rPr>
              <w:t>Innerlayer</w:t>
            </w:r>
            <w:proofErr w:type="spellEnd"/>
            <w:r w:rsidRPr="00430D08">
              <w:rPr>
                <w:lang w:val="nl-NL"/>
              </w:rPr>
              <w:t xml:space="preserve"> 1; niets</w:t>
            </w:r>
          </w:p>
        </w:tc>
      </w:tr>
      <w:tr w:rsidR="00D9058F" w:rsidRPr="00430D08" w:rsidTr="00D9058F">
        <w:tc>
          <w:tcPr>
            <w:tcW w:w="4245" w:type="dxa"/>
            <w:shd w:val="clear" w:color="auto" w:fill="E36C0A" w:themeFill="accent6" w:themeFillShade="BF"/>
          </w:tcPr>
          <w:p w:rsidR="00D9058F" w:rsidRPr="00430D08" w:rsidRDefault="00D9058F" w:rsidP="00D9058F">
            <w:pPr>
              <w:rPr>
                <w:lang w:val="nl-NL"/>
              </w:rPr>
            </w:pPr>
            <w:proofErr w:type="spellStart"/>
            <w:r w:rsidRPr="00430D08">
              <w:rPr>
                <w:lang w:val="nl-NL"/>
              </w:rPr>
              <w:t>Innerlayer</w:t>
            </w:r>
            <w:proofErr w:type="spellEnd"/>
            <w:r w:rsidRPr="00430D08">
              <w:rPr>
                <w:lang w:val="nl-NL"/>
              </w:rPr>
              <w:t xml:space="preserve"> 2; </w:t>
            </w:r>
            <w:proofErr w:type="spellStart"/>
            <w:r w:rsidRPr="00430D08">
              <w:rPr>
                <w:lang w:val="nl-NL"/>
              </w:rPr>
              <w:t>shielding</w:t>
            </w:r>
            <w:proofErr w:type="spellEnd"/>
          </w:p>
        </w:tc>
      </w:tr>
      <w:tr w:rsidR="00D9058F" w:rsidRPr="00BE5AC7" w:rsidTr="00D9058F">
        <w:tc>
          <w:tcPr>
            <w:tcW w:w="4245" w:type="dxa"/>
            <w:shd w:val="clear" w:color="auto" w:fill="00B050"/>
          </w:tcPr>
          <w:p w:rsidR="00D9058F" w:rsidRPr="0044560D" w:rsidRDefault="00D9058F" w:rsidP="00D9058F">
            <w:r w:rsidRPr="0044560D">
              <w:t xml:space="preserve">Bottom-layer; sensor </w:t>
            </w:r>
            <w:proofErr w:type="spellStart"/>
            <w:r w:rsidRPr="0044560D">
              <w:t>oppervlak</w:t>
            </w:r>
            <w:proofErr w:type="spellEnd"/>
            <w:r w:rsidRPr="0044560D">
              <w:t xml:space="preserve"> + shielding </w:t>
            </w:r>
            <w:proofErr w:type="spellStart"/>
            <w:r w:rsidRPr="0044560D">
              <w:t>randen</w:t>
            </w:r>
            <w:proofErr w:type="spellEnd"/>
          </w:p>
        </w:tc>
      </w:tr>
    </w:tbl>
    <w:p w:rsidR="000007A7" w:rsidRPr="00430D08" w:rsidRDefault="00D9058F" w:rsidP="00D9058F">
      <w:r w:rsidRPr="00430D08">
        <w:t xml:space="preserve">Het eerste ontwerp van een ECG-circuit is overgenomen uit </w:t>
      </w:r>
      <w:r w:rsidR="00F13904">
        <w:t>[</w:t>
      </w:r>
      <w:r w:rsidRPr="00430D08">
        <w:fldChar w:fldCharType="begin"/>
      </w:r>
      <w:r w:rsidR="00FC377D" w:rsidRPr="00430D08">
        <w:instrText xml:space="preserve"> REF _Ref339962115 \h  \* lower </w:instrText>
      </w:r>
      <w:r w:rsidRPr="00430D08">
        <w:fldChar w:fldCharType="separate"/>
      </w:r>
      <w:r w:rsidR="00BE5AC7" w:rsidRPr="00BE5AC7">
        <w:rPr>
          <w:noProof/>
        </w:rPr>
        <w:t>5</w:t>
      </w:r>
      <w:r w:rsidR="00BE5AC7" w:rsidRPr="00BE5AC7">
        <w:noBreakHyphen/>
      </w:r>
      <w:r w:rsidR="00BE5AC7" w:rsidRPr="00BE5AC7">
        <w:rPr>
          <w:noProof/>
        </w:rPr>
        <w:t>12</w:t>
      </w:r>
      <w:r w:rsidRPr="00430D08">
        <w:fldChar w:fldCharType="end"/>
      </w:r>
      <w:r w:rsidR="00907D95">
        <w:t>]</w:t>
      </w:r>
      <w:r w:rsidRPr="00430D08">
        <w:t xml:space="preserve"> en vervolgens aangevuld en aangepast</w:t>
      </w:r>
      <w:r w:rsidR="00907D95">
        <w:t xml:space="preserve">. </w:t>
      </w:r>
      <w:r w:rsidRPr="00430D08">
        <w:t>Het schema in</w:t>
      </w:r>
      <w:r w:rsidR="00BD623D">
        <w:t xml:space="preserve"> </w:t>
      </w:r>
      <w:r w:rsidRPr="00430D08">
        <w:fldChar w:fldCharType="begin"/>
      </w:r>
      <w:r w:rsidRPr="00430D08">
        <w:instrText xml:space="preserve"> REF _Ref324241224 \h  \* lower  \* MERGEFORMAT </w:instrText>
      </w:r>
      <w:r w:rsidRPr="00430D08">
        <w:fldChar w:fldCharType="separate"/>
      </w:r>
      <w:r w:rsidR="00BE5AC7" w:rsidRPr="00380441">
        <w:t xml:space="preserve">afbeelding </w:t>
      </w:r>
      <w:r w:rsidR="00BE5AC7">
        <w:rPr>
          <w:noProof/>
        </w:rPr>
        <w:t>2</w:t>
      </w:r>
      <w:r w:rsidR="00BE5AC7">
        <w:rPr>
          <w:noProof/>
        </w:rPr>
        <w:noBreakHyphen/>
        <w:t>19</w:t>
      </w:r>
      <w:r w:rsidRPr="00430D08">
        <w:fldChar w:fldCharType="end"/>
      </w:r>
      <w:r w:rsidRPr="00430D08">
        <w:t xml:space="preserve"> en </w:t>
      </w:r>
      <w:r w:rsidR="006D363D" w:rsidRPr="00430D08">
        <w:rPr>
          <w:b/>
          <w:bCs/>
        </w:rPr>
        <w:fldChar w:fldCharType="begin"/>
      </w:r>
      <w:r w:rsidR="00A51538" w:rsidRPr="00430D08">
        <w:rPr>
          <w:b/>
          <w:bCs/>
        </w:rPr>
        <w:instrText xml:space="preserve"> REF _Ref330390338 \h  \* lower </w:instrText>
      </w:r>
      <w:r w:rsidR="006D363D" w:rsidRPr="00430D08">
        <w:rPr>
          <w:b/>
          <w:bCs/>
        </w:rPr>
      </w:r>
      <w:r w:rsidR="006D363D" w:rsidRPr="00430D08">
        <w:rPr>
          <w:b/>
          <w:bCs/>
        </w:rPr>
        <w:fldChar w:fldCharType="separate"/>
      </w:r>
      <w:r w:rsidR="00BE5AC7" w:rsidRPr="00430D08">
        <w:t xml:space="preserve">afbeelding </w:t>
      </w:r>
      <w:r w:rsidR="00BE5AC7">
        <w:rPr>
          <w:noProof/>
        </w:rPr>
        <w:t>2</w:t>
      </w:r>
      <w:r w:rsidR="00BE5AC7">
        <w:noBreakHyphen/>
      </w:r>
      <w:r w:rsidR="00BE5AC7">
        <w:rPr>
          <w:noProof/>
        </w:rPr>
        <w:t>22</w:t>
      </w:r>
      <w:r w:rsidR="006D363D" w:rsidRPr="00430D08">
        <w:rPr>
          <w:b/>
          <w:bCs/>
        </w:rPr>
        <w:fldChar w:fldCharType="end"/>
      </w:r>
      <w:r w:rsidRPr="00430D08">
        <w:t xml:space="preserve"> bestaat uit twee delen, </w:t>
      </w:r>
      <w:r w:rsidR="00907D95">
        <w:t xml:space="preserve">respectievelijk </w:t>
      </w:r>
      <w:r w:rsidRPr="00430D08">
        <w:t xml:space="preserve">één schema van de ECG-elektrode </w:t>
      </w:r>
      <w:r w:rsidR="00907D95">
        <w:t>en een schema van de ECG-hub.</w:t>
      </w:r>
      <w:r w:rsidRPr="00430D08">
        <w:t xml:space="preserve"> </w:t>
      </w:r>
    </w:p>
    <w:p w:rsidR="000007A7" w:rsidRPr="00430D08" w:rsidRDefault="000007A7" w:rsidP="00D9058F"/>
    <w:p w:rsidR="00D9058F" w:rsidRPr="00430D08" w:rsidRDefault="00D9058F" w:rsidP="00D9058F">
      <w:r w:rsidRPr="00430D08">
        <w:t xml:space="preserve">De ECG-elektrode bestaat uit een standaard PCB maar dan met een ronde vorm (zie </w:t>
      </w:r>
      <w:r w:rsidR="000007A7" w:rsidRPr="00430D08">
        <w:fldChar w:fldCharType="begin"/>
      </w:r>
      <w:r w:rsidR="00FC377D" w:rsidRPr="00430D08">
        <w:instrText xml:space="preserve"> REF _Ref339968754 \h  \* lower </w:instrText>
      </w:r>
      <w:r w:rsidR="000007A7" w:rsidRPr="00430D08">
        <w:fldChar w:fldCharType="separate"/>
      </w:r>
      <w:r w:rsidR="00BE5AC7" w:rsidRPr="00430D08">
        <w:t xml:space="preserve">afbeelding </w:t>
      </w:r>
      <w:r w:rsidR="00BE5AC7">
        <w:rPr>
          <w:noProof/>
        </w:rPr>
        <w:t>2</w:t>
      </w:r>
      <w:r w:rsidR="00BE5AC7">
        <w:noBreakHyphen/>
      </w:r>
      <w:r w:rsidR="00BE5AC7">
        <w:rPr>
          <w:noProof/>
        </w:rPr>
        <w:t>20</w:t>
      </w:r>
      <w:r w:rsidR="000007A7" w:rsidRPr="00430D08">
        <w:fldChar w:fldCharType="end"/>
      </w:r>
      <w:r w:rsidR="000007A7" w:rsidRPr="00430D08">
        <w:t xml:space="preserve"> en </w:t>
      </w:r>
      <w:r w:rsidR="000007A7" w:rsidRPr="00430D08">
        <w:fldChar w:fldCharType="begin"/>
      </w:r>
      <w:r w:rsidR="00FC377D" w:rsidRPr="00430D08">
        <w:instrText xml:space="preserve"> REF _Ref339968784 \h  \* lower </w:instrText>
      </w:r>
      <w:r w:rsidR="000007A7" w:rsidRPr="00430D08">
        <w:fldChar w:fldCharType="separate"/>
      </w:r>
      <w:r w:rsidR="00BE5AC7" w:rsidRPr="00430D08">
        <w:t xml:space="preserve">afbeelding </w:t>
      </w:r>
      <w:r w:rsidR="00BE5AC7">
        <w:rPr>
          <w:noProof/>
        </w:rPr>
        <w:t>2</w:t>
      </w:r>
      <w:r w:rsidR="00BE5AC7">
        <w:noBreakHyphen/>
      </w:r>
      <w:r w:rsidR="00BE5AC7">
        <w:rPr>
          <w:noProof/>
        </w:rPr>
        <w:t>21</w:t>
      </w:r>
      <w:r w:rsidR="000007A7" w:rsidRPr="00430D08">
        <w:fldChar w:fldCharType="end"/>
      </w:r>
      <w:r w:rsidRPr="00430D08">
        <w:t xml:space="preserve">). De elektrode bestaat uit vier lagen (zie </w:t>
      </w:r>
      <w:r w:rsidRPr="00430D08">
        <w:fldChar w:fldCharType="begin"/>
      </w:r>
      <w:r w:rsidR="00FC377D" w:rsidRPr="00430D08">
        <w:instrText xml:space="preserve"> REF _Ref329961593 \h  \* lower </w:instrText>
      </w:r>
      <w:r w:rsidRPr="00430D08">
        <w:fldChar w:fldCharType="separate"/>
      </w:r>
      <w:r w:rsidR="00BE5AC7" w:rsidRPr="00430D08">
        <w:t xml:space="preserve">tabel </w:t>
      </w:r>
      <w:r w:rsidR="00BE5AC7">
        <w:rPr>
          <w:noProof/>
        </w:rPr>
        <w:t>2</w:t>
      </w:r>
      <w:r w:rsidR="00BE5AC7" w:rsidRPr="00430D08">
        <w:noBreakHyphen/>
      </w:r>
      <w:r w:rsidR="00BE5AC7">
        <w:rPr>
          <w:noProof/>
        </w:rPr>
        <w:t>2</w:t>
      </w:r>
      <w:r w:rsidRPr="00430D08">
        <w:fldChar w:fldCharType="end"/>
      </w:r>
      <w:r w:rsidRPr="00430D08">
        <w:t>). Op de toplaag komen de elektrische en elektronische componenten</w:t>
      </w:r>
      <w:r w:rsidR="000007A7" w:rsidRPr="00430D08">
        <w:t xml:space="preserve"> (zie </w:t>
      </w:r>
      <w:r w:rsidR="000007A7" w:rsidRPr="00430D08">
        <w:fldChar w:fldCharType="begin"/>
      </w:r>
      <w:r w:rsidR="00FC377D" w:rsidRPr="00430D08">
        <w:instrText xml:space="preserve"> REF _Ref339968754 \h  \* lower </w:instrText>
      </w:r>
      <w:r w:rsidR="000007A7" w:rsidRPr="00430D08">
        <w:fldChar w:fldCharType="separate"/>
      </w:r>
      <w:r w:rsidR="00BE5AC7" w:rsidRPr="00430D08">
        <w:t xml:space="preserve">afbeelding </w:t>
      </w:r>
      <w:r w:rsidR="00BE5AC7">
        <w:rPr>
          <w:noProof/>
        </w:rPr>
        <w:t>2</w:t>
      </w:r>
      <w:r w:rsidR="00BE5AC7">
        <w:noBreakHyphen/>
      </w:r>
      <w:r w:rsidR="00BE5AC7">
        <w:rPr>
          <w:noProof/>
        </w:rPr>
        <w:t>20</w:t>
      </w:r>
      <w:r w:rsidR="000007A7" w:rsidRPr="00430D08">
        <w:fldChar w:fldCharType="end"/>
      </w:r>
      <w:r w:rsidR="000007A7" w:rsidRPr="00430D08">
        <w:t>)</w:t>
      </w:r>
      <w:r w:rsidRPr="00430D08">
        <w:t xml:space="preserve">. Het schema van de elektrode heeft een </w:t>
      </w:r>
      <w:proofErr w:type="spellStart"/>
      <w:r w:rsidRPr="00430D08">
        <w:t>shielding</w:t>
      </w:r>
      <w:proofErr w:type="spellEnd"/>
      <w:r w:rsidR="000007A7" w:rsidRPr="00430D08">
        <w:t xml:space="preserve"> als onderdeel</w:t>
      </w:r>
      <w:r w:rsidRPr="00430D08">
        <w:t xml:space="preserve"> die bestaat uit een terugkoppeling van het waargenomen signaal. Deze terugkoppeling gaat naar de </w:t>
      </w:r>
      <w:proofErr w:type="spellStart"/>
      <w:r w:rsidRPr="00430D08">
        <w:rPr>
          <w:i/>
        </w:rPr>
        <w:t>Innerlayer</w:t>
      </w:r>
      <w:proofErr w:type="spellEnd"/>
      <w:r w:rsidRPr="00430D08">
        <w:rPr>
          <w:i/>
        </w:rPr>
        <w:t xml:space="preserve"> 2</w:t>
      </w:r>
      <w:r w:rsidRPr="00430D08">
        <w:t xml:space="preserve"> en naar een gedeelte van de </w:t>
      </w:r>
      <w:proofErr w:type="spellStart"/>
      <w:r w:rsidRPr="00430D08">
        <w:rPr>
          <w:i/>
        </w:rPr>
        <w:t>bottom-layer</w:t>
      </w:r>
      <w:proofErr w:type="spellEnd"/>
      <w:r w:rsidRPr="00430D08">
        <w:rPr>
          <w:i/>
        </w:rPr>
        <w:t xml:space="preserve">, </w:t>
      </w:r>
      <w:r w:rsidRPr="00430D08">
        <w:t>de opbouw van deze lage</w:t>
      </w:r>
      <w:r w:rsidR="000007A7" w:rsidRPr="00430D08">
        <w:t>n</w:t>
      </w:r>
      <w:r w:rsidRPr="00430D08">
        <w:t xml:space="preserve"> is zo</w:t>
      </w:r>
      <w:r w:rsidR="000007A7" w:rsidRPr="00430D08">
        <w:t xml:space="preserve">, dat het sensor oppervlak </w:t>
      </w:r>
      <w:r w:rsidRPr="00430D08">
        <w:t>van de elektrode volledig is afgeschermd</w:t>
      </w:r>
      <w:r w:rsidR="000007A7" w:rsidRPr="00430D08">
        <w:t xml:space="preserve">. </w:t>
      </w:r>
      <w:proofErr w:type="spellStart"/>
      <w:r w:rsidR="000007A7" w:rsidRPr="00430D08">
        <w:rPr>
          <w:i/>
        </w:rPr>
        <w:t>Innerlayer</w:t>
      </w:r>
      <w:proofErr w:type="spellEnd"/>
      <w:r w:rsidR="000007A7" w:rsidRPr="00430D08">
        <w:rPr>
          <w:i/>
        </w:rPr>
        <w:t xml:space="preserve"> 2</w:t>
      </w:r>
      <w:r w:rsidR="000007A7" w:rsidRPr="00430D08">
        <w:t xml:space="preserve"> is een </w:t>
      </w:r>
      <w:proofErr w:type="spellStart"/>
      <w:r w:rsidR="000007A7" w:rsidRPr="00430D08">
        <w:t>schieldingslaag</w:t>
      </w:r>
      <w:proofErr w:type="spellEnd"/>
      <w:r w:rsidR="000007A7" w:rsidRPr="00430D08">
        <w:t xml:space="preserve">, die voorkomt dat storing vanaf de </w:t>
      </w:r>
      <w:r w:rsidR="000007A7" w:rsidRPr="00430D08">
        <w:rPr>
          <w:i/>
        </w:rPr>
        <w:t>top-</w:t>
      </w:r>
      <w:proofErr w:type="spellStart"/>
      <w:r w:rsidR="000007A7" w:rsidRPr="00430D08">
        <w:rPr>
          <w:i/>
        </w:rPr>
        <w:t>layer</w:t>
      </w:r>
      <w:proofErr w:type="spellEnd"/>
      <w:r w:rsidR="000007A7" w:rsidRPr="00430D08">
        <w:t xml:space="preserve"> doorkomt op het sensor oppervlak. Het sensor oppervlak zelf is aan de buitenkant ook voorzien van een </w:t>
      </w:r>
      <w:proofErr w:type="spellStart"/>
      <w:r w:rsidR="000007A7" w:rsidRPr="00430D08">
        <w:t>shieldlaag</w:t>
      </w:r>
      <w:proofErr w:type="spellEnd"/>
      <w:r w:rsidR="000007A7" w:rsidRPr="00430D08">
        <w:t xml:space="preserve"> (zie </w:t>
      </w:r>
      <w:r w:rsidR="000007A7" w:rsidRPr="00430D08">
        <w:fldChar w:fldCharType="begin"/>
      </w:r>
      <w:r w:rsidR="00FC377D" w:rsidRPr="00430D08">
        <w:instrText xml:space="preserve"> REF _Ref339968754 \h  \* lower </w:instrText>
      </w:r>
      <w:r w:rsidR="000007A7" w:rsidRPr="00430D08">
        <w:fldChar w:fldCharType="separate"/>
      </w:r>
      <w:r w:rsidR="00BE5AC7" w:rsidRPr="00430D08">
        <w:t xml:space="preserve">afbeelding </w:t>
      </w:r>
      <w:r w:rsidR="00BE5AC7">
        <w:rPr>
          <w:noProof/>
        </w:rPr>
        <w:t>2</w:t>
      </w:r>
      <w:r w:rsidR="00BE5AC7">
        <w:noBreakHyphen/>
      </w:r>
      <w:r w:rsidR="00BE5AC7">
        <w:rPr>
          <w:noProof/>
        </w:rPr>
        <w:t>20</w:t>
      </w:r>
      <w:r w:rsidR="000007A7" w:rsidRPr="00430D08">
        <w:fldChar w:fldCharType="end"/>
      </w:r>
      <w:r w:rsidR="00345506" w:rsidRPr="00430D08">
        <w:t>, de groene rand</w:t>
      </w:r>
      <w:r w:rsidR="000007A7" w:rsidRPr="00430D08">
        <w:t>).</w:t>
      </w:r>
      <w:r w:rsidR="00345506" w:rsidRPr="00430D08">
        <w:t xml:space="preserve"> Deze opbouw van </w:t>
      </w:r>
      <w:proofErr w:type="spellStart"/>
      <w:r w:rsidR="00345506" w:rsidRPr="00430D08">
        <w:t>shielding</w:t>
      </w:r>
      <w:proofErr w:type="spellEnd"/>
      <w:r w:rsidR="00345506" w:rsidRPr="00430D08">
        <w:t xml:space="preserve"> zorgt dat het sensor oppervlak </w:t>
      </w:r>
      <w:r w:rsidR="006D363D" w:rsidRPr="00430D08">
        <w:t>zo min mogelijk</w:t>
      </w:r>
      <w:r w:rsidR="00345506" w:rsidRPr="00430D08">
        <w:t xml:space="preserve"> stoorsignalen kan opvangen.</w:t>
      </w:r>
    </w:p>
    <w:p w:rsidR="000007A7" w:rsidRPr="00430D08" w:rsidRDefault="000007A7" w:rsidP="00D9058F"/>
    <w:p w:rsidR="006D363D" w:rsidRPr="00430D08" w:rsidRDefault="00345506" w:rsidP="00D9058F">
      <w:r w:rsidRPr="00430D08">
        <w:t xml:space="preserve">Het sensor-oppervlak is gekoppeld aan een condensator en gaat een </w:t>
      </w:r>
      <w:r w:rsidR="00FC377D" w:rsidRPr="00430D08">
        <w:t>buffer</w:t>
      </w:r>
      <w:r w:rsidRPr="00430D08">
        <w:t xml:space="preserve"> in</w:t>
      </w:r>
      <w:r w:rsidR="00FC377D" w:rsidRPr="00430D08">
        <w:t xml:space="preserve"> (zie het schema in </w:t>
      </w:r>
      <w:r w:rsidR="00FC377D" w:rsidRPr="00430D08">
        <w:fldChar w:fldCharType="begin"/>
      </w:r>
      <w:r w:rsidR="00FC377D" w:rsidRPr="00430D08">
        <w:instrText xml:space="preserve"> REF _Ref324241224 \h  \* lower  \* MERGEFORMAT </w:instrText>
      </w:r>
      <w:r w:rsidR="00FC377D" w:rsidRPr="00430D08">
        <w:fldChar w:fldCharType="separate"/>
      </w:r>
      <w:r w:rsidR="00BE5AC7" w:rsidRPr="00380441">
        <w:t xml:space="preserve">afbeelding </w:t>
      </w:r>
      <w:r w:rsidR="00BE5AC7">
        <w:rPr>
          <w:noProof/>
        </w:rPr>
        <w:t>2</w:t>
      </w:r>
      <w:r w:rsidR="00BE5AC7">
        <w:rPr>
          <w:noProof/>
        </w:rPr>
        <w:noBreakHyphen/>
        <w:t>19</w:t>
      </w:r>
      <w:r w:rsidR="00FC377D" w:rsidRPr="00430D08">
        <w:fldChar w:fldCharType="end"/>
      </w:r>
      <w:r w:rsidR="00FC377D" w:rsidRPr="00430D08">
        <w:t xml:space="preserve">). Het signaal van de buffer wordt teruggekoppeld naar de </w:t>
      </w:r>
      <w:proofErr w:type="spellStart"/>
      <w:r w:rsidR="00FC377D" w:rsidRPr="00430D08">
        <w:t>shield</w:t>
      </w:r>
      <w:proofErr w:type="spellEnd"/>
      <w:r w:rsidR="00FC377D" w:rsidRPr="00430D08">
        <w:t xml:space="preserve"> en gefilterd door een </w:t>
      </w:r>
      <w:proofErr w:type="spellStart"/>
      <w:r w:rsidR="00FC377D" w:rsidRPr="00430D08">
        <w:t>hoogdoorlaat</w:t>
      </w:r>
      <w:proofErr w:type="spellEnd"/>
      <w:r w:rsidR="00FC377D" w:rsidRPr="00430D08">
        <w:t xml:space="preserve"> RC-filter</w:t>
      </w:r>
      <w:r w:rsidR="006D363D" w:rsidRPr="00430D08">
        <w:t>. De grensfrequentie van de filter is</w:t>
      </w:r>
      <w:r w:rsidR="00BD623D">
        <w:t xml:space="preserve"> </w:t>
      </w:r>
      <w:r w:rsidR="006D363D" w:rsidRPr="00430D08">
        <w:t>0,723 Hz</w:t>
      </w:r>
      <w:r w:rsidR="00FC377D" w:rsidRPr="00430D08">
        <w:t xml:space="preserve">. </w:t>
      </w:r>
      <w:r w:rsidR="006D363D" w:rsidRPr="00430D08">
        <w:t>Deze grensfrequentie is gebaseerd op de minimale hartslag. In de meeste ECG en hartslag gerelateerde toepassingen is de minimale hartslag 40 beat</w:t>
      </w:r>
      <w:r w:rsidR="00974576">
        <w:t>s</w:t>
      </w:r>
      <w:r w:rsidR="006D363D" w:rsidRPr="00430D08">
        <w:t>-per-minute (</w:t>
      </w:r>
      <w:proofErr w:type="spellStart"/>
      <w:r w:rsidR="006D363D" w:rsidRPr="00430D08">
        <w:t>bpm</w:t>
      </w:r>
      <w:proofErr w:type="spellEnd"/>
      <w:r w:rsidR="006D363D" w:rsidRPr="00430D08">
        <w:t xml:space="preserve">). Dit is een frequentie van: </w:t>
      </w:r>
    </w:p>
    <w:p w:rsidR="006D363D" w:rsidRPr="00430D08" w:rsidRDefault="00DC3781" w:rsidP="00D9058F">
      <m:oMathPara>
        <m:oMath>
          <m:f>
            <m:fPr>
              <m:ctrlPr>
                <w:rPr>
                  <w:rFonts w:ascii="Cambria Math" w:hAnsi="Cambria Math"/>
                  <w:i/>
                </w:rPr>
              </m:ctrlPr>
            </m:fPr>
            <m:num>
              <m:r>
                <w:rPr>
                  <w:rFonts w:ascii="Cambria Math" w:hAnsi="Cambria Math"/>
                </w:rPr>
                <m:t>40</m:t>
              </m:r>
            </m:num>
            <m:den>
              <m:r>
                <w:rPr>
                  <w:rFonts w:ascii="Cambria Math" w:hAnsi="Cambria Math"/>
                </w:rPr>
                <m:t>60</m:t>
              </m:r>
            </m:den>
          </m:f>
          <m:r>
            <w:rPr>
              <w:rFonts w:ascii="Cambria Math" w:hAnsi="Cambria Math"/>
            </w:rPr>
            <m:t>≈0.667 [Hz]</m:t>
          </m:r>
        </m:oMath>
      </m:oMathPara>
    </w:p>
    <w:p w:rsidR="008D0018" w:rsidRDefault="008D0018" w:rsidP="00D9058F"/>
    <w:p w:rsidR="008D0018" w:rsidRDefault="008D0018" w:rsidP="00D9058F"/>
    <w:p w:rsidR="008D0018" w:rsidRDefault="008D0018" w:rsidP="00D9058F"/>
    <w:tbl>
      <w:tblPr>
        <w:tblStyle w:val="TableGrid"/>
        <w:tblpPr w:leftFromText="141" w:rightFromText="141" w:vertAnchor="text" w:horzAnchor="margin" w:tblpXSpec="center"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3866"/>
      </w:tblGrid>
      <w:tr w:rsidR="008D0018" w:rsidRPr="00430D08" w:rsidTr="008D0018">
        <w:trPr>
          <w:trHeight w:val="4754"/>
        </w:trPr>
        <w:tc>
          <w:tcPr>
            <w:tcW w:w="0" w:type="auto"/>
          </w:tcPr>
          <w:p w:rsidR="008D0018" w:rsidRPr="00430D08" w:rsidRDefault="008D0018" w:rsidP="008D0018">
            <w:pPr>
              <w:pStyle w:val="Caption"/>
              <w:framePr w:hSpace="0" w:wrap="auto" w:vAnchor="margin" w:hAnchor="text" w:xAlign="left" w:yAlign="inline"/>
              <w:rPr>
                <w:color w:val="000000" w:themeColor="text1"/>
                <w:sz w:val="20"/>
                <w:szCs w:val="24"/>
                <w:lang w:val="nl-NL"/>
              </w:rPr>
            </w:pPr>
            <w:bookmarkStart w:id="61" w:name="_Ref339968754"/>
            <w:r w:rsidRPr="00430D08">
              <w:rPr>
                <w:lang w:eastAsia="en-US" w:bidi="ar-SA"/>
              </w:rPr>
              <w:drawing>
                <wp:anchor distT="0" distB="0" distL="114300" distR="114300" simplePos="0" relativeHeight="251669504" behindDoc="1" locked="0" layoutInCell="1" allowOverlap="1" wp14:anchorId="03D03EB1" wp14:editId="6701C0D3">
                  <wp:simplePos x="896620" y="749935"/>
                  <wp:positionH relativeFrom="margin">
                    <wp:align>center</wp:align>
                  </wp:positionH>
                  <wp:positionV relativeFrom="margin">
                    <wp:align>center</wp:align>
                  </wp:positionV>
                  <wp:extent cx="2311400" cy="2693670"/>
                  <wp:effectExtent l="0" t="0" r="0" b="0"/>
                  <wp:wrapThrough wrapText="bothSides">
                    <wp:wrapPolygon edited="0">
                      <wp:start x="0" y="0"/>
                      <wp:lineTo x="0" y="21386"/>
                      <wp:lineTo x="21363" y="21386"/>
                      <wp:lineTo x="21363" y="0"/>
                      <wp:lineTo x="0" y="0"/>
                    </wp:wrapPolygon>
                  </wp:wrapThrough>
                  <wp:docPr id="84" name="Afbeelding 84" descr="F:\Dropbox\Dropbox\Camera Uploads\2012-11-06 12.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opbox\Dropbox\Camera Uploads\2012-11-06 12.31.01.jpg"/>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2314069" cy="26968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20</w:t>
            </w:r>
            <w:r w:rsidR="00B30B4B">
              <w:rPr>
                <w:lang w:val="nl-NL"/>
              </w:rPr>
              <w:fldChar w:fldCharType="end"/>
            </w:r>
            <w:bookmarkEnd w:id="61"/>
            <w:r w:rsidRPr="00430D08">
              <w:rPr>
                <w:lang w:val="nl-NL"/>
              </w:rPr>
              <w:t>: onderkant van de ECG-elektrode.</w:t>
            </w:r>
          </w:p>
        </w:tc>
        <w:tc>
          <w:tcPr>
            <w:tcW w:w="0" w:type="auto"/>
          </w:tcPr>
          <w:p w:rsidR="008D0018" w:rsidRPr="00430D08" w:rsidRDefault="008D0018" w:rsidP="008D0018">
            <w:pPr>
              <w:pStyle w:val="Caption"/>
              <w:framePr w:hSpace="0" w:wrap="auto" w:vAnchor="margin" w:hAnchor="text" w:xAlign="left" w:yAlign="inline"/>
              <w:rPr>
                <w:color w:val="000000" w:themeColor="text1"/>
                <w:sz w:val="20"/>
                <w:szCs w:val="24"/>
                <w:lang w:val="nl-NL"/>
              </w:rPr>
            </w:pPr>
            <w:bookmarkStart w:id="62" w:name="_Ref339968784"/>
            <w:r w:rsidRPr="00430D08">
              <w:rPr>
                <w:lang w:eastAsia="en-US" w:bidi="ar-SA"/>
              </w:rPr>
              <w:drawing>
                <wp:anchor distT="0" distB="0" distL="114300" distR="114300" simplePos="0" relativeHeight="251670528" behindDoc="1" locked="0" layoutInCell="1" allowOverlap="1" wp14:anchorId="58AA5863" wp14:editId="1A0DC10F">
                  <wp:simplePos x="3942080" y="749935"/>
                  <wp:positionH relativeFrom="margin">
                    <wp:align>center</wp:align>
                  </wp:positionH>
                  <wp:positionV relativeFrom="margin">
                    <wp:align>center</wp:align>
                  </wp:positionV>
                  <wp:extent cx="2113915" cy="2691130"/>
                  <wp:effectExtent l="0" t="0" r="635" b="0"/>
                  <wp:wrapThrough wrapText="bothSides">
                    <wp:wrapPolygon edited="0">
                      <wp:start x="0" y="0"/>
                      <wp:lineTo x="0" y="21406"/>
                      <wp:lineTo x="21412" y="21406"/>
                      <wp:lineTo x="21412" y="0"/>
                      <wp:lineTo x="0" y="0"/>
                    </wp:wrapPolygon>
                  </wp:wrapThrough>
                  <wp:docPr id="82" name="Afbeelding 82" descr="F:\Dropbox\Dropbox\Camera Uploads\2012-11-06 12.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Dropbox\Camera Uploads\2012-11-06 12.31.26.jpg"/>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2114328" cy="26913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21</w:t>
            </w:r>
            <w:r w:rsidR="00B30B4B">
              <w:rPr>
                <w:lang w:val="nl-NL"/>
              </w:rPr>
              <w:fldChar w:fldCharType="end"/>
            </w:r>
            <w:bookmarkEnd w:id="62"/>
            <w:r w:rsidRPr="00430D08">
              <w:rPr>
                <w:lang w:val="nl-NL"/>
              </w:rPr>
              <w:t>: bovenkant van de ECG-elektrode.</w:t>
            </w:r>
          </w:p>
        </w:tc>
      </w:tr>
    </w:tbl>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8D0018" w:rsidRDefault="008D0018" w:rsidP="00D9058F"/>
    <w:p w:rsidR="005904C6" w:rsidRPr="00430D08" w:rsidRDefault="006D363D" w:rsidP="00D9058F">
      <w:r w:rsidRPr="00430D08">
        <w:t xml:space="preserve">Het verschil in grensfrequentie tussen de toepassing en de minimale hartslag is miniem en wordt verder </w:t>
      </w:r>
    </w:p>
    <w:p w:rsidR="006D363D" w:rsidRPr="00430D08" w:rsidRDefault="006D363D" w:rsidP="00D9058F">
      <w:r w:rsidRPr="00430D08">
        <w:t xml:space="preserve">genegeerd. </w:t>
      </w:r>
      <w:r w:rsidR="00FC377D" w:rsidRPr="00430D08">
        <w:t>Het gefilterde signaal wordt wederom aan een buffer gegeven waarna het naar de ECG-hub wordt gestuurd.</w:t>
      </w:r>
      <w:r w:rsidRPr="00430D08">
        <w:t xml:space="preserve"> </w:t>
      </w:r>
    </w:p>
    <w:p w:rsidR="00FE1E6E" w:rsidRPr="00430D08" w:rsidRDefault="00FE1E6E" w:rsidP="00530CAF"/>
    <w:p w:rsidR="009F2768" w:rsidRPr="00430D08" w:rsidRDefault="00530CAF" w:rsidP="00530CAF">
      <w:r w:rsidRPr="00430D08">
        <w:t xml:space="preserve">In </w:t>
      </w:r>
      <w:r w:rsidRPr="00430D08">
        <w:fldChar w:fldCharType="begin"/>
      </w:r>
      <w:r w:rsidRPr="00430D08">
        <w:instrText xml:space="preserve"> REF _Ref330390338 \h  \* lower  \* MERGEFORMAT </w:instrText>
      </w:r>
      <w:r w:rsidRPr="00430D08">
        <w:fldChar w:fldCharType="separate"/>
      </w:r>
      <w:r w:rsidR="00BE5AC7" w:rsidRPr="00430D08">
        <w:t xml:space="preserve">afbeelding </w:t>
      </w:r>
      <w:r w:rsidR="00BE5AC7">
        <w:rPr>
          <w:noProof/>
        </w:rPr>
        <w:t>2</w:t>
      </w:r>
      <w:r w:rsidR="00BE5AC7">
        <w:rPr>
          <w:noProof/>
        </w:rPr>
        <w:noBreakHyphen/>
        <w:t>22</w:t>
      </w:r>
      <w:r w:rsidRPr="00430D08">
        <w:fldChar w:fldCharType="end"/>
      </w:r>
      <w:r w:rsidRPr="00430D08">
        <w:t xml:space="preserve"> is de uiteindelijk ECG-hub afgebeeld. Het circuit is ingedeeld in een aantal gebieden. In geel staat het gedeelte dat de referentiespanning aanbiedt</w:t>
      </w:r>
      <w:r w:rsidR="00974576">
        <w:t>. Na</w:t>
      </w:r>
      <w:r w:rsidR="009F2768" w:rsidRPr="00430D08">
        <w:t xml:space="preserve"> testen blijkt dat </w:t>
      </w:r>
      <w:r w:rsidR="00974576">
        <w:t xml:space="preserve">het </w:t>
      </w:r>
      <w:r w:rsidR="009F2768" w:rsidRPr="00430D08">
        <w:t>niet uitmaak</w:t>
      </w:r>
      <w:r w:rsidR="00974576">
        <w:t xml:space="preserve">t wat de referentiespanning is omdat het een offsetspanning is. </w:t>
      </w:r>
      <w:r w:rsidR="009F2768" w:rsidRPr="00430D08">
        <w:t>De referentiespanning is in deze toepassing op ongeveer 0,5 Volt gezet. Het ECG-signaal varieert dus rond 0,5 Volt, en later zal blijken dat dit een handige offset is in verband met hart</w:t>
      </w:r>
      <w:r w:rsidR="00974576">
        <w:t xml:space="preserve">slagbepaling (zie paragraaf </w:t>
      </w:r>
      <w:r w:rsidR="00974576">
        <w:fldChar w:fldCharType="begin"/>
      </w:r>
      <w:r w:rsidR="007E2EA2">
        <w:instrText xml:space="preserve"> REF _Ref340224182 \r \h  \* lower </w:instrText>
      </w:r>
      <w:r w:rsidR="00974576">
        <w:fldChar w:fldCharType="separate"/>
      </w:r>
      <w:r w:rsidR="00BE5AC7">
        <w:t>3.1.3.1</w:t>
      </w:r>
      <w:r w:rsidR="00974576">
        <w:fldChar w:fldCharType="end"/>
      </w:r>
      <w:r w:rsidR="009F2768" w:rsidRPr="00430D08">
        <w:t xml:space="preserve">). </w:t>
      </w:r>
      <w:r w:rsidRPr="00430D08">
        <w:t xml:space="preserve">In </w:t>
      </w:r>
      <w:r w:rsidR="009F2768" w:rsidRPr="00430D08">
        <w:fldChar w:fldCharType="begin"/>
      </w:r>
      <w:r w:rsidR="009F2768" w:rsidRPr="00430D08">
        <w:instrText xml:space="preserve"> REF _Ref330390338 \h  \* lower  \* MERGEFORMAT </w:instrText>
      </w:r>
      <w:r w:rsidR="009F2768" w:rsidRPr="00430D08">
        <w:fldChar w:fldCharType="separate"/>
      </w:r>
      <w:r w:rsidR="00BE5AC7" w:rsidRPr="00430D08">
        <w:t xml:space="preserve">afbeelding </w:t>
      </w:r>
      <w:r w:rsidR="00BE5AC7">
        <w:rPr>
          <w:noProof/>
        </w:rPr>
        <w:t>2</w:t>
      </w:r>
      <w:r w:rsidR="00BE5AC7">
        <w:rPr>
          <w:noProof/>
        </w:rPr>
        <w:noBreakHyphen/>
        <w:t>22</w:t>
      </w:r>
      <w:r w:rsidR="009F2768" w:rsidRPr="00430D08">
        <w:fldChar w:fldCharType="end"/>
      </w:r>
      <w:r w:rsidR="009F2768" w:rsidRPr="00430D08">
        <w:t xml:space="preserve"> is in </w:t>
      </w:r>
      <w:r w:rsidR="008D0018">
        <w:t xml:space="preserve">het oranje </w:t>
      </w:r>
      <w:r w:rsidRPr="00430D08">
        <w:t xml:space="preserve">de </w:t>
      </w:r>
      <w:proofErr w:type="spellStart"/>
      <w:r w:rsidRPr="00430D08">
        <w:t>subtractor</w:t>
      </w:r>
      <w:proofErr w:type="spellEnd"/>
      <w:r w:rsidRPr="00430D08">
        <w:t xml:space="preserve"> afgebeeld. De </w:t>
      </w:r>
      <w:proofErr w:type="spellStart"/>
      <w:r w:rsidRPr="00430D08">
        <w:t>subtractor</w:t>
      </w:r>
      <w:proofErr w:type="spellEnd"/>
      <w:r w:rsidRPr="00430D08">
        <w:t xml:space="preserve"> trekt het signaal van elektrode 1 en 2 van elkaar af. Dit geeft extra common-mode onderdrukking van het uiteindelijke ECG-signaal. De </w:t>
      </w:r>
      <w:proofErr w:type="spellStart"/>
      <w:r w:rsidRPr="00430D08">
        <w:t>subtractor</w:t>
      </w:r>
      <w:proofErr w:type="spellEnd"/>
      <w:r w:rsidRPr="00430D08">
        <w:t xml:space="preserve"> versterkt tevens het verschil signaal ten einde het optimaal gebruiken van het bereik van de ADC</w:t>
      </w:r>
      <w:r w:rsidR="009F2768" w:rsidRPr="00430D08">
        <w:t>, met:</w:t>
      </w:r>
    </w:p>
    <w:p w:rsidR="009F2768" w:rsidRPr="00430D08" w:rsidRDefault="009F2768" w:rsidP="00530CAF"/>
    <w:p w:rsidR="009F2768" w:rsidRPr="00430D08" w:rsidRDefault="00DC3781" w:rsidP="009F2768">
      <w:pPr>
        <w:jc w:val="center"/>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41</m:t>
                  </m:r>
                </m:sub>
              </m:sSub>
            </m:num>
            <m:den>
              <m:sSub>
                <m:sSubPr>
                  <m:ctrlPr>
                    <w:rPr>
                      <w:rFonts w:ascii="Cambria Math" w:hAnsi="Cambria Math"/>
                      <w:i/>
                    </w:rPr>
                  </m:ctrlPr>
                </m:sSubPr>
                <m:e>
                  <m:r>
                    <w:rPr>
                      <w:rFonts w:ascii="Cambria Math" w:hAnsi="Cambria Math"/>
                    </w:rPr>
                    <m:t>R</m:t>
                  </m:r>
                </m:e>
                <m:sub>
                  <m:r>
                    <w:rPr>
                      <w:rFonts w:ascii="Cambria Math" w:hAnsi="Cambria Math"/>
                    </w:rPr>
                    <m:t>45</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t>
                  </m:r>
                </m:sub>
              </m:sSub>
            </m:e>
          </m:d>
          <m:r>
            <w:rPr>
              <w:rFonts w:ascii="Cambria Math" w:hAnsi="Cambria Math"/>
            </w:rPr>
            <m:t>≈</m:t>
          </m:r>
          <m:f>
            <m:fPr>
              <m:ctrlPr>
                <w:rPr>
                  <w:rFonts w:ascii="Cambria Math" w:hAnsi="Cambria Math"/>
                  <w:i/>
                </w:rPr>
              </m:ctrlPr>
            </m:fPr>
            <m:num>
              <m:r>
                <w:rPr>
                  <w:rFonts w:ascii="Cambria Math" w:hAnsi="Cambria Math"/>
                </w:rPr>
                <m:t>470</m:t>
              </m:r>
            </m:num>
            <m:den>
              <m:r>
                <w:rPr>
                  <w:rFonts w:ascii="Cambria Math" w:hAnsi="Cambria Math"/>
                </w:rPr>
                <m:t>100</m:t>
              </m:r>
            </m:den>
          </m:f>
          <m:r>
            <w:rPr>
              <w:rFonts w:ascii="Cambria Math" w:hAnsi="Cambria Math"/>
            </w:rPr>
            <m:t>≈4.7x</m:t>
          </m:r>
        </m:oMath>
      </m:oMathPara>
    </w:p>
    <w:p w:rsidR="009F2768" w:rsidRPr="00430D08" w:rsidRDefault="009F2768" w:rsidP="009F2768">
      <w:pPr>
        <w:jc w:val="center"/>
      </w:pPr>
    </w:p>
    <w:p w:rsidR="006A414A" w:rsidRPr="00430D08" w:rsidRDefault="00530CAF" w:rsidP="00530CAF">
      <w:r w:rsidRPr="00430D08">
        <w:t xml:space="preserve">In het rode gedeelte wordt het signaal van de ECG-elektrodes gefilterd (tweede orde </w:t>
      </w:r>
      <w:r w:rsidR="002F3A4E">
        <w:t xml:space="preserve">RC </w:t>
      </w:r>
      <w:r w:rsidRPr="00430D08">
        <w:t>low-pass-filter, grensfrequentie is 159 Hz i.v.m. de frequentiecomponenten van het ECG-signaal en anti-</w:t>
      </w:r>
      <w:proofErr w:type="spellStart"/>
      <w:r w:rsidRPr="00430D08">
        <w:t>aliasing</w:t>
      </w:r>
      <w:proofErr w:type="spellEnd"/>
      <w:r w:rsidRPr="00430D08">
        <w:t xml:space="preserve">). De twee filtercircuits (in het rood) zijn verbonden met elkaar via </w:t>
      </w:r>
      <w:r w:rsidR="00FE1E6E" w:rsidRPr="00430D08">
        <w:t>de middelweerstanden (in het Engels: “</w:t>
      </w:r>
      <w:proofErr w:type="spellStart"/>
      <w:r w:rsidR="00FE1E6E" w:rsidRPr="00430D08">
        <w:t>averaging</w:t>
      </w:r>
      <w:proofErr w:type="spellEnd"/>
      <w:r w:rsidR="00FE1E6E" w:rsidRPr="00430D08">
        <w:t xml:space="preserve"> </w:t>
      </w:r>
      <w:proofErr w:type="spellStart"/>
      <w:r w:rsidR="00FE1E6E" w:rsidRPr="00430D08">
        <w:t>resistors</w:t>
      </w:r>
      <w:proofErr w:type="spellEnd"/>
      <w:r w:rsidR="00FE1E6E" w:rsidRPr="00430D08">
        <w:t>”, bron</w:t>
      </w:r>
      <w:r w:rsidR="009F2768" w:rsidRPr="00430D08">
        <w:t>nen</w:t>
      </w:r>
      <w:r w:rsidR="00FE1E6E" w:rsidRPr="00430D08">
        <w:t xml:space="preserve"> </w:t>
      </w:r>
      <w:r w:rsidR="00FE1E6E" w:rsidRPr="00430D08">
        <w:fldChar w:fldCharType="begin"/>
      </w:r>
      <w:r w:rsidR="00A51538" w:rsidRPr="00430D08">
        <w:instrText xml:space="preserve"> REF _Ref340045334 \h  \* lower </w:instrText>
      </w:r>
      <w:r w:rsidR="00FE1E6E" w:rsidRPr="00430D08">
        <w:fldChar w:fldCharType="separate"/>
      </w:r>
      <w:r w:rsidR="00BE5AC7" w:rsidRPr="00BE5AC7">
        <w:rPr>
          <w:noProof/>
        </w:rPr>
        <w:t>5</w:t>
      </w:r>
      <w:r w:rsidR="00BE5AC7" w:rsidRPr="00BE5AC7">
        <w:noBreakHyphen/>
      </w:r>
      <w:r w:rsidR="00BE5AC7" w:rsidRPr="00BE5AC7">
        <w:rPr>
          <w:noProof/>
        </w:rPr>
        <w:t>17</w:t>
      </w:r>
      <w:r w:rsidR="00FE1E6E" w:rsidRPr="00430D08">
        <w:fldChar w:fldCharType="end"/>
      </w:r>
      <w:r w:rsidR="009F2768" w:rsidRPr="00430D08">
        <w:t xml:space="preserve"> en </w:t>
      </w:r>
      <w:r w:rsidR="009F2768" w:rsidRPr="00430D08">
        <w:fldChar w:fldCharType="begin"/>
      </w:r>
      <w:r w:rsidR="00A51538" w:rsidRPr="00430D08">
        <w:instrText xml:space="preserve"> REF _Ref340045656 \h  \* lower </w:instrText>
      </w:r>
      <w:r w:rsidR="009F2768" w:rsidRPr="00430D08">
        <w:fldChar w:fldCharType="separate"/>
      </w:r>
      <w:r w:rsidR="00BE5AC7" w:rsidRPr="00BE5AC7">
        <w:rPr>
          <w:noProof/>
        </w:rPr>
        <w:t>5</w:t>
      </w:r>
      <w:r w:rsidR="00BE5AC7" w:rsidRPr="00BE5AC7">
        <w:noBreakHyphen/>
      </w:r>
      <w:r w:rsidR="00BE5AC7" w:rsidRPr="00BE5AC7">
        <w:rPr>
          <w:noProof/>
        </w:rPr>
        <w:t>18</w:t>
      </w:r>
      <w:r w:rsidR="009F2768" w:rsidRPr="00430D08">
        <w:fldChar w:fldCharType="end"/>
      </w:r>
      <w:r w:rsidR="00FE1E6E" w:rsidRPr="00430D08">
        <w:t>)</w:t>
      </w:r>
      <w:r w:rsidR="00BD623D">
        <w:t xml:space="preserve"> </w:t>
      </w:r>
      <w:r w:rsidR="00FE1E6E" w:rsidRPr="00430D08">
        <w:t xml:space="preserve">R40 en R47 </w:t>
      </w:r>
      <w:r w:rsidRPr="00430D08">
        <w:t>en gaan naar de actieve-</w:t>
      </w:r>
      <w:proofErr w:type="spellStart"/>
      <w:r w:rsidRPr="00430D08">
        <w:t>ground</w:t>
      </w:r>
      <w:proofErr w:type="spellEnd"/>
      <w:r w:rsidRPr="00430D08">
        <w:t xml:space="preserve"> (in het blauw). De actieve-</w:t>
      </w:r>
      <w:proofErr w:type="spellStart"/>
      <w:r w:rsidRPr="00430D08">
        <w:t>ground</w:t>
      </w:r>
      <w:proofErr w:type="spellEnd"/>
      <w:r w:rsidRPr="00430D08">
        <w:t xml:space="preserve"> versterkt het common-mode signaal (van de middelweerstanden) met een factor 100 en stuurt dit geïnverteerde signaal terug naar het lichaam</w:t>
      </w:r>
      <w:r w:rsidRPr="00430D08">
        <w:rPr>
          <w:rStyle w:val="FootnoteReference"/>
        </w:rPr>
        <w:footnoteReference w:id="12"/>
      </w:r>
      <w:r w:rsidRPr="00430D08">
        <w:t>.</w:t>
      </w:r>
      <w:r w:rsidR="00BD623D">
        <w:t xml:space="preserve"> </w:t>
      </w:r>
    </w:p>
    <w:p w:rsidR="006A414A" w:rsidRPr="00430D08" w:rsidRDefault="006A414A" w:rsidP="00530CAF"/>
    <w:p w:rsidR="00530CAF" w:rsidRPr="00430D08" w:rsidRDefault="006A414A" w:rsidP="00530CAF">
      <w:r w:rsidRPr="00430D08">
        <w:t>Het voor</w:t>
      </w:r>
      <w:r w:rsidR="00101900" w:rsidRPr="00430D08">
        <w:t>deel van de</w:t>
      </w:r>
      <w:r w:rsidR="00974576">
        <w:t>ze</w:t>
      </w:r>
      <w:r w:rsidR="00101900" w:rsidRPr="00430D08">
        <w:t xml:space="preserve"> schakeling is dat, als het </w:t>
      </w:r>
      <w:proofErr w:type="spellStart"/>
      <w:r w:rsidR="00101900" w:rsidRPr="00430D08">
        <w:t>subtractor</w:t>
      </w:r>
      <w:proofErr w:type="spellEnd"/>
      <w:r w:rsidR="00101900" w:rsidRPr="00430D08">
        <w:t xml:space="preserve"> gedeelte wordt genegeerd, er nog veel meer ECG-elektrodes aan het systeem kunnen worden toegevoegd ten einde een hoger</w:t>
      </w:r>
      <w:r w:rsidR="00151C79" w:rsidRPr="00430D08">
        <w:t>e</w:t>
      </w:r>
      <w:r w:rsidR="00101900" w:rsidRPr="00430D08">
        <w:t xml:space="preserve"> nauwkeurigheid.</w:t>
      </w:r>
      <w:r w:rsidR="00BD623D">
        <w:t xml:space="preserve"> </w:t>
      </w:r>
      <w:r w:rsidR="00101900" w:rsidRPr="00430D08">
        <w:t>Dit kan mogelijk interessant zijn voor toekomstige versies.</w:t>
      </w:r>
      <w:r w:rsidR="00035EE4">
        <w:t xml:space="preserve">     </w:t>
      </w:r>
      <w:r w:rsidR="00BD623D">
        <w:t xml:space="preserve"> </w:t>
      </w:r>
    </w:p>
    <w:p w:rsidR="00530CAF" w:rsidRPr="00430D08" w:rsidRDefault="00530CAF" w:rsidP="0054252A"/>
    <w:p w:rsidR="00530CAF" w:rsidRPr="00430D08" w:rsidRDefault="00530CAF" w:rsidP="0054252A"/>
    <w:p w:rsidR="00530CAF" w:rsidRPr="00430D08" w:rsidRDefault="00530CAF" w:rsidP="0054252A"/>
    <w:p w:rsidR="00530CAF" w:rsidRPr="00430D08" w:rsidRDefault="00530CAF" w:rsidP="0054252A"/>
    <w:p w:rsidR="00530CAF" w:rsidRPr="00430D08" w:rsidRDefault="00530CAF" w:rsidP="0054252A"/>
    <w:p w:rsidR="00530CAF" w:rsidRPr="00430D08" w:rsidRDefault="00530CAF" w:rsidP="0054252A"/>
    <w:p w:rsidR="00530CAF" w:rsidRPr="00430D08" w:rsidRDefault="00530CAF" w:rsidP="0054252A"/>
    <w:p w:rsidR="00530CAF" w:rsidRPr="00430D08" w:rsidRDefault="00530CAF" w:rsidP="0054252A"/>
    <w:p w:rsidR="00530CAF" w:rsidRPr="00430D08" w:rsidRDefault="00530CAF" w:rsidP="0054252A"/>
    <w:p w:rsidR="00530CAF" w:rsidRPr="00430D08" w:rsidRDefault="00530CAF" w:rsidP="0054252A">
      <w:pPr>
        <w:sectPr w:rsidR="00530CAF" w:rsidRPr="00430D08" w:rsidSect="00F12F78">
          <w:pgSz w:w="11906" w:h="16838"/>
          <w:pgMar w:top="967" w:right="1134" w:bottom="851" w:left="1418" w:header="426" w:footer="575" w:gutter="0"/>
          <w:pgNumType w:chapStyle="1"/>
          <w:cols w:space="708"/>
          <w:docGrid w:linePitch="272"/>
        </w:sectPr>
      </w:pPr>
    </w:p>
    <w:p w:rsidR="00E668DF" w:rsidRPr="00430D08" w:rsidRDefault="00E668DF" w:rsidP="0054252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76"/>
      </w:tblGrid>
      <w:tr w:rsidR="00E668DF" w:rsidRPr="00430D08" w:rsidTr="005159ED">
        <w:trPr>
          <w:jc w:val="center"/>
        </w:trPr>
        <w:tc>
          <w:tcPr>
            <w:tcW w:w="9494" w:type="dxa"/>
          </w:tcPr>
          <w:p w:rsidR="00E668DF" w:rsidRPr="00430D08" w:rsidRDefault="00E668DF" w:rsidP="0054252A">
            <w:pPr>
              <w:rPr>
                <w:lang w:val="nl-NL"/>
              </w:rPr>
            </w:pPr>
            <w:r w:rsidRPr="00430D08">
              <w:rPr>
                <w:noProof/>
                <w:lang w:eastAsia="en-US" w:bidi="ar-SA"/>
              </w:rPr>
              <mc:AlternateContent>
                <mc:Choice Requires="wpg">
                  <w:drawing>
                    <wp:inline distT="0" distB="0" distL="0" distR="0" wp14:anchorId="048A1D48" wp14:editId="419200F0">
                      <wp:extent cx="7829550" cy="5257800"/>
                      <wp:effectExtent l="0" t="0" r="19050" b="0"/>
                      <wp:docPr id="39" name="Groep 39"/>
                      <wp:cNvGraphicFramePr/>
                      <a:graphic xmlns:a="http://schemas.openxmlformats.org/drawingml/2006/main">
                        <a:graphicData uri="http://schemas.microsoft.com/office/word/2010/wordprocessingGroup">
                          <wpg:wgp>
                            <wpg:cNvGrpSpPr/>
                            <wpg:grpSpPr>
                              <a:xfrm>
                                <a:off x="0" y="0"/>
                                <a:ext cx="7829550" cy="5257800"/>
                                <a:chOff x="0" y="0"/>
                                <a:chExt cx="7829550" cy="5257800"/>
                              </a:xfrm>
                            </wpg:grpSpPr>
                            <pic:pic xmlns:pic="http://schemas.openxmlformats.org/drawingml/2006/picture">
                              <pic:nvPicPr>
                                <pic:cNvPr id="32" name="Afbeelding 32"/>
                                <pic:cNvPicPr>
                                  <a:picLocks noChangeAspect="1"/>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7829550" cy="5257800"/>
                                </a:xfrm>
                                <a:prstGeom prst="rect">
                                  <a:avLst/>
                                </a:prstGeom>
                                <a:ln>
                                  <a:noFill/>
                                </a:ln>
                                <a:extLst>
                                  <a:ext uri="{53640926-AAD7-44D8-BBD7-CCE9431645EC}">
                                    <a14:shadowObscured xmlns:a14="http://schemas.microsoft.com/office/drawing/2010/main"/>
                                  </a:ext>
                                </a:extLst>
                              </pic:spPr>
                            </pic:pic>
                            <wpg:grpSp>
                              <wpg:cNvPr id="38" name="Groep 38"/>
                              <wpg:cNvGrpSpPr/>
                              <wpg:grpSpPr>
                                <a:xfrm>
                                  <a:off x="304800" y="0"/>
                                  <a:ext cx="7524750" cy="4514850"/>
                                  <a:chOff x="0" y="0"/>
                                  <a:chExt cx="7524750" cy="4514850"/>
                                </a:xfrm>
                              </wpg:grpSpPr>
                              <wps:wsp>
                                <wps:cNvPr id="33" name="Rechthoek 33"/>
                                <wps:cNvSpPr/>
                                <wps:spPr>
                                  <a:xfrm>
                                    <a:off x="2800350" y="0"/>
                                    <a:ext cx="3390900" cy="1609725"/>
                                  </a:xfrm>
                                  <a:prstGeom prst="rect">
                                    <a:avLst/>
                                  </a:prstGeom>
                                  <a:solidFill>
                                    <a:schemeClr val="accent1">
                                      <a:alpha val="4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hthoek 34"/>
                                <wps:cNvSpPr/>
                                <wps:spPr>
                                  <a:xfrm>
                                    <a:off x="0" y="352425"/>
                                    <a:ext cx="2486025" cy="1314450"/>
                                  </a:xfrm>
                                  <a:prstGeom prst="rect">
                                    <a:avLst/>
                                  </a:prstGeom>
                                  <a:solidFill>
                                    <a:srgbClr val="FFFF00">
                                      <a:alpha val="4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hthoek 36"/>
                                <wps:cNvSpPr/>
                                <wps:spPr>
                                  <a:xfrm>
                                    <a:off x="2800350" y="1666875"/>
                                    <a:ext cx="2133600" cy="2847975"/>
                                  </a:xfrm>
                                  <a:prstGeom prst="rect">
                                    <a:avLst/>
                                  </a:prstGeom>
                                  <a:solidFill>
                                    <a:srgbClr val="FF0000">
                                      <a:alpha val="47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hthoek 37"/>
                                <wps:cNvSpPr/>
                                <wps:spPr>
                                  <a:xfrm>
                                    <a:off x="5048250" y="2028825"/>
                                    <a:ext cx="2476500" cy="2009775"/>
                                  </a:xfrm>
                                  <a:prstGeom prst="rect">
                                    <a:avLst/>
                                  </a:prstGeom>
                                  <a:solidFill>
                                    <a:schemeClr val="accent6">
                                      <a:lumMod val="75000"/>
                                      <a:alpha val="47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ep 39" o:spid="_x0000_s1026" style="width:616.5pt;height:414pt;mso-position-horizontal-relative:char;mso-position-vertical-relative:line" coordsize="78295,5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">
                      <v:shape id="Afbeelding 32" o:spid="_x0000_s1027" type="#_x0000_t75" style="position:absolute;width:78295;height:5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3d1XDAAAA2wAAAA8AAABkcnMvZG93bnJldi54bWxEj0FrwkAUhO9C/8PyCr2IbqogaXQVKRQK&#10;nhI99PjIPpPY7Ns0b43pv3eFQo/DzHzDbHaja9VAvTSeDbzOE1DEpbcNVwZOx49ZCkoCssXWMxn4&#10;JYHd9mmywcz6G+c0FKFSEcKSoYE6hC7TWsqaHMrcd8TRO/veYYiyr7Tt8RbhrtWLJFlphw3HhRo7&#10;eq+p/C6uzsBxwLef6z63RTot5JJP04N8iTEvz+N+DSrQGP7Df+1Pa2C5gMeX+AP0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d3VcMAAADbAAAADwAAAAAAAAAAAAAAAACf&#10;AgAAZHJzL2Rvd25yZXYueG1sUEsFBgAAAAAEAAQA9wAAAI8DAAAAAA==&#10;">
                        <v:imagedata r:id="rId87" o:title="" croptop="8624f" cropbottom="5625f" cropleft="33615f" cropright="1364f"/>
                        <v:path arrowok="t"/>
                      </v:shape>
                      <v:group id="Groep 38" o:spid="_x0000_s1028" style="position:absolute;left:3048;width:75247;height:45148" coordsize="75247,4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hthoek 33" o:spid="_x0000_s1029" style="position:absolute;left:28003;width:33909;height:16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sQA&#10;AADbAAAADwAAAGRycy9kb3ducmV2LnhtbESP3WrCQBSE7wt9h+UIvdONtTQlZpVSWrBYxEa9P2RP&#10;fjB7NmQ3Mb59VxB6OczMN0y6Hk0jBupcbVnBfBaBIM6trrlUcDx8Td9AOI+ssbFMCq7kYL16fEgx&#10;0fbCvzRkvhQBwi5BBZX3bSKlyysy6Ga2JQ5eYTuDPsiulLrDS4CbRj5H0as0WHNYqLClj4ryc9Yb&#10;BZ94LPb9d7xps+vLsMt+tifZx0o9Tcb3JQhPo/8P39sbrWCxgNu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fr7EAAAA2wAAAA8AAAAAAAAAAAAAAAAAmAIAAGRycy9k&#10;b3ducmV2LnhtbFBLBQYAAAAABAAEAPUAAACJAwAAAAA=&#10;" fillcolor="#4f81bd [3204]" strokecolor="#243f60 [1604]" strokeweight="2pt">
                          <v:fill opacity="30840f"/>
                        </v:rect>
                        <v:rect id="Rechthoek 34" o:spid="_x0000_s1030" style="position:absolute;top:3524;width:24860;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rysUA&#10;AADbAAAADwAAAGRycy9kb3ducmV2LnhtbESPQWvCQBSE74X+h+UJ3upGLdKmriKCIi0KJq29PrLP&#10;JDX7NmRX3f77bkHwOMzMN8x0HkwjLtS52rKC4SABQVxYXXOp4DNfPb2AcB5ZY2OZFPySg/ns8WGK&#10;qbZX3tMl86WIEHYpKqi8b1MpXVGRQTewLXH0jrYz6KPsSqk7vEa4aeQoSSbSYM1xocKWlhUVp+xs&#10;FGz3Idnk39vXsPv5WOVf5eEwfF8r1e+FxRsIT8Hfw7f2RisYP8P/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yvKxQAAANsAAAAPAAAAAAAAAAAAAAAAAJgCAABkcnMv&#10;ZG93bnJldi54bWxQSwUGAAAAAAQABAD1AAAAigMAAAAA&#10;" fillcolor="yellow" strokecolor="yellow" strokeweight="2pt">
                          <v:fill opacity="30840f"/>
                        </v:rect>
                        <v:rect id="Rechthoek 36" o:spid="_x0000_s1031" style="position:absolute;left:28003;top:16668;width:21336;height:28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BosQA&#10;AADbAAAADwAAAGRycy9kb3ducmV2LnhtbESP3WrCQBSE7wu+w3IE7+pGLf5EVxFBaIUWGkW8PGSP&#10;STB7Nma3Mfr0bqHQy2FmvmEWq9aUoqHaFZYVDPoRCOLU6oIzBYf99nUKwnlkjaVlUnAnB6tl52WB&#10;sbY3/qYm8ZkIEHYxKsi9r2IpXZqTQde3FXHwzrY26IOsM6lrvAW4KeUwisbSYMFhIceKNjmll+TH&#10;BMrXLLnsm+p62j3aNzJef0yOn0r1uu16DsJT6//Df+13rWA0ht8v4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AaLEAAAA2wAAAA8AAAAAAAAAAAAAAAAAmAIAAGRycy9k&#10;b3ducmV2LnhtbFBLBQYAAAAABAAEAPUAAACJAwAAAAA=&#10;" fillcolor="red" strokecolor="red" strokeweight="2pt">
                          <v:fill opacity="30840f"/>
                        </v:rect>
                        <v:rect id="Rechthoek 37" o:spid="_x0000_s1032" style="position:absolute;left:50482;top:20288;width:24765;height:20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DYMUA&#10;AADbAAAADwAAAGRycy9kb3ducmV2LnhtbESPQWvCQBSE70L/w/IK3nTTClVSV5FCJQYPNW3vz+xr&#10;Epp9G7Nrkvrru4LgcZiZb5jlejC16Kh1lWUFT9MIBHFudcWFgq/P98kChPPIGmvLpOCPHKxXD6Ml&#10;xtr2fKAu84UIEHYxKii9b2IpXV6SQTe1DXHwfmxr0AfZFlK32Ae4qeVzFL1IgxWHhRIbeisp/83O&#10;RkGC++TjuN1t0sxdvk9desz3h7lS48dh8wrC0+Dv4Vs70Qpmc7h+C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ENgxQAAANsAAAAPAAAAAAAAAAAAAAAAAJgCAABkcnMv&#10;ZG93bnJldi54bWxQSwUGAAAAAAQABAD1AAAAigMAAAAA&#10;" fillcolor="#e36c0a [2409]" strokecolor="#e36c0a [2409]" strokeweight="2pt">
                          <v:fill opacity="30840f"/>
                        </v:rect>
                      </v:group>
                      <w10:anchorlock/>
                    </v:group>
                  </w:pict>
                </mc:Fallback>
              </mc:AlternateContent>
            </w:r>
          </w:p>
          <w:p w:rsidR="00E668DF" w:rsidRPr="00430D08" w:rsidRDefault="00E668DF" w:rsidP="005904C6">
            <w:pPr>
              <w:pStyle w:val="Caption"/>
              <w:framePr w:wrap="around"/>
              <w:rPr>
                <w:lang w:val="nl-NL"/>
              </w:rPr>
            </w:pPr>
            <w:bookmarkStart w:id="63" w:name="_Ref330390338"/>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22</w:t>
            </w:r>
            <w:r w:rsidR="00B30B4B">
              <w:rPr>
                <w:lang w:val="nl-NL"/>
              </w:rPr>
              <w:fldChar w:fldCharType="end"/>
            </w:r>
            <w:bookmarkEnd w:id="63"/>
            <w:r w:rsidRPr="00430D08">
              <w:rPr>
                <w:lang w:val="nl-NL"/>
              </w:rPr>
              <w:t>: Schema tweede ontwerp.Geel: referentiespanning, Blauw: actieve ground (common-mode van rode gedeelte), Rood: filtering van elektrodes,</w:t>
            </w:r>
            <w:r w:rsidR="00BD623D">
              <w:rPr>
                <w:lang w:val="nl-NL"/>
              </w:rPr>
              <w:t xml:space="preserve"> </w:t>
            </w:r>
            <w:r w:rsidRPr="00430D08">
              <w:rPr>
                <w:lang w:val="nl-NL"/>
              </w:rPr>
              <w:t>Oranje: subtractor.</w:t>
            </w:r>
          </w:p>
        </w:tc>
      </w:tr>
    </w:tbl>
    <w:p w:rsidR="00E668DF" w:rsidRPr="00430D08" w:rsidRDefault="00E668DF" w:rsidP="0054252A"/>
    <w:p w:rsidR="00E668DF" w:rsidRPr="00430D08" w:rsidRDefault="00E668DF" w:rsidP="0054252A">
      <w:pPr>
        <w:sectPr w:rsidR="00E668DF" w:rsidRPr="00430D08" w:rsidSect="00D9058F">
          <w:pgSz w:w="16838" w:h="11906" w:orient="landscape" w:code="9"/>
          <w:pgMar w:top="1418" w:right="1134" w:bottom="1134" w:left="1134" w:header="708" w:footer="708" w:gutter="0"/>
          <w:pgNumType w:chapStyle="1"/>
          <w:cols w:space="708"/>
          <w:docGrid w:linePitch="272"/>
        </w:sectPr>
      </w:pPr>
    </w:p>
    <w:p w:rsidR="00E668DF" w:rsidRPr="00430D08" w:rsidRDefault="00493A95" w:rsidP="000E1FFB">
      <w:pPr>
        <w:pStyle w:val="Heading4"/>
      </w:pPr>
      <w:r w:rsidRPr="00430D08">
        <w:lastRenderedPageBreak/>
        <w:t>E</w:t>
      </w:r>
      <w:r w:rsidR="00E668DF" w:rsidRPr="00430D08">
        <w:t xml:space="preserve">CG vergelijking met gouden standaard </w:t>
      </w:r>
    </w:p>
    <w:tbl>
      <w:tblPr>
        <w:tblStyle w:val="TableGrid"/>
        <w:tblpPr w:leftFromText="141" w:rightFromText="141" w:vertAnchor="text" w:horzAnchor="margin" w:tblpXSpec="right"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6"/>
      </w:tblGrid>
      <w:tr w:rsidR="00E668DF" w:rsidRPr="00430D08" w:rsidTr="005159ED">
        <w:tc>
          <w:tcPr>
            <w:tcW w:w="3876" w:type="dxa"/>
          </w:tcPr>
          <w:p w:rsidR="00E668DF" w:rsidRPr="00430D08" w:rsidRDefault="00E668DF" w:rsidP="0054252A">
            <w:pPr>
              <w:rPr>
                <w:lang w:val="nl-NL"/>
              </w:rPr>
            </w:pPr>
            <w:r w:rsidRPr="00430D08">
              <w:rPr>
                <w:noProof/>
                <w:lang w:eastAsia="en-US" w:bidi="ar-SA"/>
              </w:rPr>
              <w:drawing>
                <wp:inline distT="0" distB="0" distL="0" distR="0" wp14:anchorId="193AD05B" wp14:editId="0057EC62">
                  <wp:extent cx="2513422" cy="2285411"/>
                  <wp:effectExtent l="0" t="318" r="953" b="952"/>
                  <wp:docPr id="71" name="Afbeelding 71" descr="I:\AFSTUDEERSTAGE\DOCUMENTATIE\ONDERDELEN\ECG\VERGELIJKING_MET_GOUDENSTANDAARD\TWEEDE_KEER\IMG_20120717_14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FSTUDEERSTAGE\DOCUMENTATIE\ONDERDELEN\ECG\VERGELIJKING_MET_GOUDENSTANDAARD\TWEEDE_KEER\IMG_20120717_143342.jpg"/>
                          <pic:cNvPicPr>
                            <a:picLocks noChangeAspect="1" noChangeArrowheads="1"/>
                          </pic:cNvPicPr>
                        </pic:nvPicPr>
                        <pic:blipFill rotWithShape="1">
                          <a:blip r:embed="rId88" cstate="print">
                            <a:extLst>
                              <a:ext uri="{28A0092B-C50C-407E-A947-70E740481C1C}">
                                <a14:useLocalDpi xmlns:a14="http://schemas.microsoft.com/office/drawing/2010/main"/>
                              </a:ext>
                            </a:extLst>
                          </a:blip>
                          <a:srcRect/>
                          <a:stretch/>
                        </pic:blipFill>
                        <pic:spPr bwMode="auto">
                          <a:xfrm rot="5400000">
                            <a:off x="0" y="0"/>
                            <a:ext cx="2516319" cy="2288045"/>
                          </a:xfrm>
                          <a:prstGeom prst="rect">
                            <a:avLst/>
                          </a:prstGeom>
                          <a:noFill/>
                          <a:ln>
                            <a:noFill/>
                          </a:ln>
                          <a:extLst>
                            <a:ext uri="{53640926-AAD7-44D8-BBD7-CCE9431645EC}">
                              <a14:shadowObscured xmlns:a14="http://schemas.microsoft.com/office/drawing/2010/main"/>
                            </a:ext>
                          </a:extLst>
                        </pic:spPr>
                      </pic:pic>
                    </a:graphicData>
                  </a:graphic>
                </wp:inline>
              </w:drawing>
            </w:r>
          </w:p>
          <w:p w:rsidR="00E668DF" w:rsidRPr="00430D08" w:rsidRDefault="00E668DF" w:rsidP="005904C6">
            <w:pPr>
              <w:pStyle w:val="Caption"/>
              <w:framePr w:hSpace="0" w:wrap="auto" w:vAnchor="margin" w:hAnchor="text" w:xAlign="left" w:yAlign="inline"/>
              <w:rPr>
                <w:lang w:val="nl-NL"/>
              </w:rPr>
            </w:pP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23</w:t>
            </w:r>
            <w:r w:rsidR="00B30B4B">
              <w:rPr>
                <w:lang w:val="nl-NL"/>
              </w:rPr>
              <w:fldChar w:fldCharType="end"/>
            </w:r>
            <w:r w:rsidRPr="00430D08">
              <w:rPr>
                <w:lang w:val="nl-NL"/>
              </w:rPr>
              <w:t>: De Mobi Mini van TMSI</w:t>
            </w:r>
          </w:p>
        </w:tc>
      </w:tr>
      <w:tr w:rsidR="00E668DF" w:rsidRPr="00430D08" w:rsidTr="005159ED">
        <w:tc>
          <w:tcPr>
            <w:tcW w:w="3876" w:type="dxa"/>
          </w:tcPr>
          <w:p w:rsidR="00E668DF" w:rsidRPr="00430D08" w:rsidRDefault="00E668DF" w:rsidP="0054252A">
            <w:pPr>
              <w:rPr>
                <w:lang w:val="nl-NL"/>
              </w:rPr>
            </w:pPr>
          </w:p>
          <w:p w:rsidR="00E668DF" w:rsidRPr="00430D08" w:rsidRDefault="00E668DF" w:rsidP="005904C6">
            <w:pPr>
              <w:pStyle w:val="Caption"/>
              <w:framePr w:hSpace="0" w:wrap="auto" w:vAnchor="margin" w:hAnchor="text" w:xAlign="left" w:yAlign="inline"/>
              <w:rPr>
                <w:lang w:val="nl-NL"/>
              </w:rPr>
            </w:pPr>
            <w:r w:rsidRPr="00430D08">
              <w:rPr>
                <w:lang w:eastAsia="en-US" w:bidi="ar-SA"/>
              </w:rPr>
              <mc:AlternateContent>
                <mc:Choice Requires="wpg">
                  <w:drawing>
                    <wp:inline distT="0" distB="0" distL="0" distR="0" wp14:anchorId="48141D5B" wp14:editId="46B6F6EA">
                      <wp:extent cx="2257425" cy="2138045"/>
                      <wp:effectExtent l="57150" t="0" r="9525" b="0"/>
                      <wp:docPr id="58" name="Groep 58"/>
                      <wp:cNvGraphicFramePr/>
                      <a:graphic xmlns:a="http://schemas.openxmlformats.org/drawingml/2006/main">
                        <a:graphicData uri="http://schemas.microsoft.com/office/word/2010/wordprocessingGroup">
                          <wpg:wgp>
                            <wpg:cNvGrpSpPr/>
                            <wpg:grpSpPr>
                              <a:xfrm>
                                <a:off x="0" y="0"/>
                                <a:ext cx="2257425" cy="2138045"/>
                                <a:chOff x="0" y="0"/>
                                <a:chExt cx="2257425" cy="2138045"/>
                              </a:xfrm>
                            </wpg:grpSpPr>
                            <wpg:grpSp>
                              <wpg:cNvPr id="59" name="Groep 59"/>
                              <wpg:cNvGrpSpPr/>
                              <wpg:grpSpPr>
                                <a:xfrm>
                                  <a:off x="0" y="0"/>
                                  <a:ext cx="2257425" cy="2138045"/>
                                  <a:chOff x="0" y="0"/>
                                  <a:chExt cx="2257425" cy="2138363"/>
                                </a:xfrm>
                              </wpg:grpSpPr>
                              <pic:pic xmlns:pic="http://schemas.openxmlformats.org/drawingml/2006/picture">
                                <pic:nvPicPr>
                                  <pic:cNvPr id="60" name="Afbeelding 60" descr="http://upload.wikimedia.org/wikipedia/commons/3/34/Heart-thorax-gray.gif"/>
                                  <pic:cNvPicPr>
                                    <a:picLocks noChangeAspect="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257425" cy="2138363"/>
                                  </a:xfrm>
                                  <a:prstGeom prst="rect">
                                    <a:avLst/>
                                  </a:prstGeom>
                                  <a:noFill/>
                                  <a:ln>
                                    <a:noFill/>
                                  </a:ln>
                                </pic:spPr>
                              </pic:pic>
                              <wpg:grpSp>
                                <wpg:cNvPr id="61" name="Groep 61"/>
                                <wpg:cNvGrpSpPr/>
                                <wpg:grpSpPr>
                                  <a:xfrm>
                                    <a:off x="438150" y="1076325"/>
                                    <a:ext cx="1457325" cy="342900"/>
                                    <a:chOff x="0" y="0"/>
                                    <a:chExt cx="1457325" cy="342900"/>
                                  </a:xfrm>
                                </wpg:grpSpPr>
                                <wps:wsp>
                                  <wps:cNvPr id="62" name="Ovaal 62"/>
                                  <wps:cNvSpPr/>
                                  <wps:spPr>
                                    <a:xfrm>
                                      <a:off x="609600" y="52388"/>
                                      <a:ext cx="233362" cy="238125"/>
                                    </a:xfrm>
                                    <a:prstGeom prst="ellips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al 63"/>
                                  <wps:cNvSpPr/>
                                  <wps:spPr>
                                    <a:xfrm>
                                      <a:off x="0" y="52388"/>
                                      <a:ext cx="138112" cy="238125"/>
                                    </a:xfrm>
                                    <a:prstGeom prst="ellips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BC670F" w:rsidRPr="00EA25CB" w:rsidRDefault="00BC670F" w:rsidP="0054252A">
                                        <w:r w:rsidRPr="00EA25CB">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al 64"/>
                                  <wps:cNvSpPr/>
                                  <wps:spPr>
                                    <a:xfrm>
                                      <a:off x="1252538" y="47625"/>
                                      <a:ext cx="147637" cy="238125"/>
                                    </a:xfrm>
                                    <a:prstGeom prst="ellipse">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al 65"/>
                                  <wps:cNvSpPr/>
                                  <wps:spPr>
                                    <a:xfrm>
                                      <a:off x="528638" y="52388"/>
                                      <a:ext cx="233045" cy="2381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al 66"/>
                                  <wps:cNvSpPr/>
                                  <wps:spPr>
                                    <a:xfrm>
                                      <a:off x="90488" y="0"/>
                                      <a:ext cx="137795" cy="2381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70F" w:rsidRDefault="00BC670F" w:rsidP="0054252A">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al 67"/>
                                  <wps:cNvSpPr/>
                                  <wps:spPr>
                                    <a:xfrm>
                                      <a:off x="1338263" y="104775"/>
                                      <a:ext cx="119062" cy="2381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8" name="PIJL-RECHTS 68"/>
                              <wps:cNvSpPr/>
                              <wps:spPr>
                                <a:xfrm rot="18835226">
                                  <a:off x="-51683" y="1459064"/>
                                  <a:ext cx="575310" cy="368300"/>
                                </a:xfrm>
                                <a:prstGeom prst="rightArrow">
                                  <a:avLst>
                                    <a:gd name="adj1" fmla="val 55203"/>
                                    <a:gd name="adj2" fmla="val 52601"/>
                                  </a:avLst>
                                </a:prstGeom>
                              </wps:spPr>
                              <wps:style>
                                <a:lnRef idx="2">
                                  <a:schemeClr val="dk1">
                                    <a:shade val="50000"/>
                                  </a:schemeClr>
                                </a:lnRef>
                                <a:fillRef idx="1">
                                  <a:schemeClr val="dk1"/>
                                </a:fillRef>
                                <a:effectRef idx="0">
                                  <a:schemeClr val="dk1"/>
                                </a:effectRef>
                                <a:fontRef idx="minor">
                                  <a:schemeClr val="lt1"/>
                                </a:fontRef>
                              </wps:style>
                              <wps:txbx>
                                <w:txbxContent>
                                  <w:p w:rsidR="00BC670F" w:rsidRPr="00EA25CB" w:rsidRDefault="00BC670F" w:rsidP="0054252A">
                                    <w:r>
                                      <w:t xml:space="preserve"> </w:t>
                                    </w:r>
                                    <w:proofErr w:type="spellStart"/>
                                    <w:r>
                                      <w:t>Ground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PIJL-RECHTS 69"/>
                              <wps:cNvSpPr/>
                              <wps:spPr>
                                <a:xfrm rot="3843424">
                                  <a:off x="727545" y="648031"/>
                                  <a:ext cx="434340" cy="398780"/>
                                </a:xfrm>
                                <a:prstGeom prst="rightArrow">
                                  <a:avLst>
                                    <a:gd name="adj1" fmla="val 55203"/>
                                    <a:gd name="adj2" fmla="val 52601"/>
                                  </a:avLst>
                                </a:prstGeom>
                              </wps:spPr>
                              <wps:style>
                                <a:lnRef idx="2">
                                  <a:schemeClr val="dk1">
                                    <a:shade val="50000"/>
                                  </a:schemeClr>
                                </a:lnRef>
                                <a:fillRef idx="1">
                                  <a:schemeClr val="dk1"/>
                                </a:fillRef>
                                <a:effectRef idx="0">
                                  <a:schemeClr val="dk1"/>
                                </a:effectRef>
                                <a:fontRef idx="minor">
                                  <a:schemeClr val="lt1"/>
                                </a:fontRef>
                              </wps:style>
                              <wps:txbx>
                                <w:txbxContent>
                                  <w:p w:rsidR="00BC670F" w:rsidRPr="00B7029F" w:rsidRDefault="00BC670F" w:rsidP="0054252A">
                                    <w:pPr>
                                      <w:rPr>
                                        <w:sz w:val="24"/>
                                      </w:rPr>
                                    </w:pPr>
                                    <w:r w:rsidRPr="00B7029F">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PIJL-RECHTS 70"/>
                              <wps:cNvSpPr/>
                              <wps:spPr>
                                <a:xfrm rot="3843424">
                                  <a:off x="1451114" y="640080"/>
                                  <a:ext cx="434340" cy="398780"/>
                                </a:xfrm>
                                <a:prstGeom prst="rightArrow">
                                  <a:avLst>
                                    <a:gd name="adj1" fmla="val 55203"/>
                                    <a:gd name="adj2" fmla="val 52601"/>
                                  </a:avLst>
                                </a:prstGeom>
                              </wps:spPr>
                              <wps:style>
                                <a:lnRef idx="2">
                                  <a:schemeClr val="dk1">
                                    <a:shade val="50000"/>
                                  </a:schemeClr>
                                </a:lnRef>
                                <a:fillRef idx="1">
                                  <a:schemeClr val="dk1"/>
                                </a:fillRef>
                                <a:effectRef idx="0">
                                  <a:schemeClr val="dk1"/>
                                </a:effectRef>
                                <a:fontRef idx="minor">
                                  <a:schemeClr val="lt1"/>
                                </a:fontRef>
                              </wps:style>
                              <wps:txbx>
                                <w:txbxContent>
                                  <w:p w:rsidR="00BC670F" w:rsidRPr="00B7029F" w:rsidRDefault="00BC670F" w:rsidP="0054252A">
                                    <w:pPr>
                                      <w:rPr>
                                        <w:sz w:val="24"/>
                                      </w:rPr>
                                    </w:pPr>
                                    <w:r w:rsidRPr="00B7029F">
                                      <w:t xml:space="preserve"> </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ep 58" o:spid="_x0000_s1026" style="width:177.75pt;height:168.35pt;mso-position-horizontal-relative:char;mso-position-vertical-relative:line" coordsize="22574,2138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">
                      <v:group id="Groep 59" o:spid="_x0000_s1027" style="position:absolute;width:22574;height:21380" coordsize="22574,2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0" o:spid="_x0000_s1028" type="#_x0000_t75" alt="http://upload.wikimedia.org/wikipedia/commons/3/34/Heart-thorax-gray.gif" style="position:absolute;width:22574;height:2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Tz/bAAAAA2wAAAA8AAABkcnMvZG93bnJldi54bWxET91qwjAUvh/4DuEMvJvpBhWtRtGJY1cb&#10;rT7AoTlrwpKT0kTbvf1yMdjlx/e/3U/eiTsN0QZW8LwoQBC3QVvuFFwv56cViJiQNbrApOCHIux3&#10;s4ctVjqMXNO9SZ3IIRwrVGBS6ispY2vIY1yEnjhzX2HwmDIcOqkHHHO4d/KlKJbSo+XcYLCnV0Pt&#10;d3PzCuJ0eFs7b1a1dcfi+ilLe/oolZo/TocNiERT+hf/ud+1gmVen7/kHy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1PP9sAAAADbAAAADwAAAAAAAAAAAAAAAACfAgAA&#10;ZHJzL2Rvd25yZXYueG1sUEsFBgAAAAAEAAQA9wAAAIwDAAAAAA==&#10;">
                          <v:imagedata r:id="rId90" o:title="Heart-thorax-gray"/>
                          <v:path arrowok="t"/>
                        </v:shape>
                        <v:group id="Groep 61" o:spid="_x0000_s1029" style="position:absolute;left:4381;top:10763;width:14573;height:3429" coordsize="14573,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al 62" o:spid="_x0000_s1030" style="position:absolute;left:6096;top:523;width:2333;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MNcUA&#10;AADbAAAADwAAAGRycy9kb3ducmV2LnhtbESPzWrDMBCE74W8g9hAb40cH9zgRgmhIT+HNmC3l9w2&#10;1sY2tVZGUhz37atCocdhZr5hluvRdGIg51vLCuazBARxZXXLtYLPj93TAoQPyBo7y6TgmzysV5OH&#10;Jeba3rmgoQy1iBD2OSpoQuhzKX3VkEE/sz1x9K7WGQxRulpqh/cIN51MkySTBluOCw329NpQ9VXe&#10;jIJkeD+fbDC7t+N+K8eteS4O7qLU43TcvIAINIb/8F/7qBVkK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sw1xQAAANsAAAAPAAAAAAAAAAAAAAAAAJgCAABkcnMv&#10;ZG93bnJldi54bWxQSwUGAAAAAAQABAD1AAAAigMAAAAA&#10;" fillcolor="#9bbb59 [3206]" strokecolor="black [3213]" strokeweight="2pt"/>
                          <v:oval id="Ovaal 63" o:spid="_x0000_s1031" style="position:absolute;top:523;width:1381;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prsQA&#10;AADbAAAADwAAAGRycy9kb3ducmV2LnhtbESPT2vCQBTE70K/w/KE3nSjBZXUVUrFPwcVYnvp7TX7&#10;moRm34bdNcZv7wqCx2FmfsPMl52pRUvOV5YVjIYJCOLc6ooLBd9f68EMhA/IGmvLpOBKHpaLl94c&#10;U20vnFF7CoWIEPYpKihDaFIpfV6SQT+0DXH0/qwzGKJ0hdQOLxFuajlOkok0WHFcKLGhz5Ly/9PZ&#10;KEjaw8/RBrPe7zYr2a3MNNu6X6Ve+93HO4hAXXiGH+2dVjB5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maa7EAAAA2wAAAA8AAAAAAAAAAAAAAAAAmAIAAGRycy9k&#10;b3ducmV2LnhtbFBLBQYAAAAABAAEAPUAAACJAwAAAAA=&#10;" fillcolor="#9bbb59 [3206]" strokecolor="black [3213]" strokeweight="2pt">
                            <v:textbox>
                              <w:txbxContent>
                                <w:p w:rsidR="00BC670F" w:rsidRPr="00EA25CB" w:rsidRDefault="00BC670F" w:rsidP="0054252A">
                                  <w:r w:rsidRPr="00EA25CB">
                                    <w:t>g</w:t>
                                  </w:r>
                                </w:p>
                              </w:txbxContent>
                            </v:textbox>
                          </v:oval>
                          <v:oval id="Ovaal 64" o:spid="_x0000_s1032" style="position:absolute;left:12525;top:476;width:147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2sQA&#10;AADbAAAADwAAAGRycy9kb3ducmV2LnhtbESPT2vCQBTE70K/w/KE3nSjFJXUVUrFPwcVYnvp7TX7&#10;moRm34bdNcZv7wqCx2FmfsPMl52pRUvOV5YVjIYJCOLc6ooLBd9f68EMhA/IGmvLpOBKHpaLl94c&#10;U20vnFF7CoWIEPYpKihDaFIpfV6SQT+0DXH0/qwzGKJ0hdQOLxFuajlOkok0WHFcKLGhz5Ly/9PZ&#10;KEjaw8/RBrPe7zYr2a3MNNu6X6Ve+93HO4hAXXiGH+2dVjB5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8drEAAAA2wAAAA8AAAAAAAAAAAAAAAAAmAIAAGRycy9k&#10;b3ducmV2LnhtbFBLBQYAAAAABAAEAPUAAACJAwAAAAA=&#10;" fillcolor="#9bbb59 [3206]" strokecolor="black [3213]" strokeweight="2pt"/>
                          <v:oval id="Ovaal 65" o:spid="_x0000_s1033" style="position:absolute;left:5286;top:523;width:2330;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WsYA&#10;AADbAAAADwAAAGRycy9kb3ducmV2LnhtbESPQWvCQBSE74X+h+UVeim6sVSR6CoiKgXFttGLt0f2&#10;NQnNexuy25j++25B6HGYmW+Y+bLnWnXU+sqJgdEwAUWSO1tJYeB82g6moHxAsVg7IQM/5GG5uL+b&#10;Y2rdVT6oy0KhIkR8igbKEJpUa5+XxOiHriGJ3qdrGUOUbaFti9cI51o/J8lEM1YSF0psaF1S/pV9&#10;s4HN7rLZN+/Hl+ywHo94/8S77o2NeXzoVzNQgfrwH761X62ByRj+vs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mWsYAAADbAAAADwAAAAAAAAAAAAAAAACYAgAAZHJz&#10;L2Rvd25yZXYueG1sUEsFBgAAAAAEAAQA9QAAAIsDAAAAAA==&#10;" fillcolor="#4f81bd [3204]" strokecolor="black [3213]" strokeweight="2pt"/>
                          <v:oval id="Ovaal 66" o:spid="_x0000_s1034" style="position:absolute;left:904;width:1378;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4LcYA&#10;AADbAAAADwAAAGRycy9kb3ducmV2LnhtbESPQUvDQBSE74L/YXlCL9JuKjWU2G2RUkuhojbtpbdH&#10;9pkE896G7DaN/94VBI/DzHzDLFYDN6qnztdODEwnCSiSwtlaSgOn48t4DsoHFIuNEzLwTR5Wy9ub&#10;BWbWXeVAfR5KFSHiMzRQhdBmWvuiIkY/cS1J9D5dxxii7EptO7xGODf6IUlSzVhLXKiwpXVFxVd+&#10;YQOb7Xmzbz/eZvnr+nHK+3ve9u9szOhueH4CFWgI/+G/9s4aSFP4/RJ/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S4LcYAAADbAAAADwAAAAAAAAAAAAAAAACYAgAAZHJz&#10;L2Rvd25yZXYueG1sUEsFBgAAAAAEAAQA9QAAAIsDAAAAAA==&#10;" fillcolor="#4f81bd [3204]" strokecolor="black [3213]" strokeweight="2pt">
                            <v:textbox>
                              <w:txbxContent>
                                <w:p w:rsidR="00BC670F" w:rsidRDefault="00BC670F" w:rsidP="0054252A">
                                  <w:r>
                                    <w:t>g</w:t>
                                  </w:r>
                                </w:p>
                              </w:txbxContent>
                            </v:textbox>
                          </v:oval>
                          <v:oval id="Ovaal 67" o:spid="_x0000_s1035" style="position:absolute;left:13382;top:1047;width:1191;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dtscA&#10;AADbAAAADwAAAGRycy9kb3ducmV2LnhtbESPX0vDQBDE3wW/w7GCL9JeWuwfYq+llFqEFrVpX3xb&#10;cmsSzO6F3JnGb+8JBR+HmfkNs1j1XKuOWl85MTAaJqBIcmcrKQycT8+DOSgfUCzWTsjAD3lYLW9v&#10;Fphad5EjdVkoVISIT9FAGUKTau3zkhj90DUk0ft0LWOIsi20bfES4VzrcZJMNWMlcaHEhjYl5V/Z&#10;NxvY7j62++b99TE7bCYj3j/wrntjY+7v+vUTqEB9+A9f2y/WwHQGf1/iD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4HbbHAAAA2wAAAA8AAAAAAAAAAAAAAAAAmAIAAGRy&#10;cy9kb3ducmV2LnhtbFBLBQYAAAAABAAEAPUAAACMAwAAAAA=&#10;" fillcolor="#4f81bd [3204]" strokecolor="black [3213]" strokeweight="2p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68" o:spid="_x0000_s1036" type="#_x0000_t13" style="position:absolute;left:-517;top:14590;width:5753;height:3683;rotation:-30198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k2L0A&#10;AADbAAAADwAAAGRycy9kb3ducmV2LnhtbERPzYrCMBC+L/gOYQRva+qCslSjiODWm2zrAwzN2JY2&#10;k9KJWt/eHASPH9//Zje6Tt1pkMazgcU8AUVcettwZeBSHL9/QUlAtth5JgNPEthtJ18bTK1/8D/d&#10;81CpGMKSooE6hD7VWsqaHMrc98SRu/rBYYhwqLQd8BHDXad/kmSlHTYcG2rs6VBT2eY3Z+BWZf21&#10;zRe2zYqsaFqRv+VZjJlNx/0aVKAxfMRv98kaWMWx8Uv8AXr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tsk2L0AAADbAAAADwAAAAAAAAAAAAAAAACYAgAAZHJzL2Rvd25yZXYu&#10;eG1sUEsFBgAAAAAEAAQA9QAAAIIDAAAAAA==&#10;" adj="14326,4838" fillcolor="black [3200]" strokecolor="black [1600]" strokeweight="2pt">
                        <v:textbox>
                          <w:txbxContent>
                            <w:p w:rsidR="00BC670F" w:rsidRPr="00EA25CB" w:rsidRDefault="00BC670F" w:rsidP="0054252A">
                              <w:r>
                                <w:t xml:space="preserve"> </w:t>
                              </w:r>
                              <w:proofErr w:type="spellStart"/>
                              <w:r>
                                <w:t>Ground</w:t>
                              </w:r>
                              <w:proofErr w:type="spellEnd"/>
                            </w:p>
                          </w:txbxContent>
                        </v:textbox>
                      </v:shape>
                      <v:shape id="PIJL-RECHTS 69" o:spid="_x0000_s1037" type="#_x0000_t13" style="position:absolute;left:7275;top:6480;width:4343;height:3988;rotation:41980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7gsQA&#10;AADbAAAADwAAAGRycy9kb3ducmV2LnhtbESP3WrCQBSE7wu+w3KE3tXdFhGNrlLElpSi4A/o5SF7&#10;TILZsyG7TeLbu4VCL4eZ+YZZrHpbiZYaXzrW8DpSIIgzZ0rONZyOHy9TED4gG6wck4Y7eVgtB08L&#10;TIzreE/tIeQiQtgnqKEIoU6k9FlBFv3I1cTRu7rGYoiyyaVpsItwW8k3pSbSYslxocCa1gVlt8OP&#10;1XDetUqlJ3KfX+N0U/uL+952Y62fh/37HESgPvyH/9qp0TCZw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u4LEAAAA2wAAAA8AAAAAAAAAAAAAAAAAmAIAAGRycy9k&#10;b3ducmV2LnhtbFBLBQYAAAAABAAEAPUAAACJAwAAAAA=&#10;" adj="11168,4838" fillcolor="black [3200]" strokecolor="black [1600]" strokeweight="2pt">
                        <v:textbox>
                          <w:txbxContent>
                            <w:p w:rsidR="00BC670F" w:rsidRPr="00B7029F" w:rsidRDefault="00BC670F" w:rsidP="0054252A">
                              <w:pPr>
                                <w:rPr>
                                  <w:sz w:val="24"/>
                                </w:rPr>
                              </w:pPr>
                              <w:r w:rsidRPr="00B7029F">
                                <w:t xml:space="preserve"> 1</w:t>
                              </w:r>
                            </w:p>
                          </w:txbxContent>
                        </v:textbox>
                      </v:shape>
                      <v:shape id="PIJL-RECHTS 70" o:spid="_x0000_s1038" type="#_x0000_t13" style="position:absolute;left:14510;top:6401;width:4343;height:3988;rotation:41980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EwsEA&#10;AADbAAAADwAAAGRycy9kb3ducmV2LnhtbERPW2vCMBR+H/gfwhF8m4lDNqlGEXFSGRO8gD4emmNb&#10;bE5KE9vu3y8Pgz1+fPfFqreVaKnxpWMNk7ECQZw5U3Ku4XL+fJ2B8AHZYOWYNPyQh9Vy8LLAxLiO&#10;j9SeQi5iCPsENRQh1ImUPivIoh+7mjhyd9dYDBE2uTQNdjHcVvJNqXdpseTYUGBNm4Kyx+lpNVwP&#10;rVLphdxuP023tb+5r+9uqvVo2K/nIAL14V/8506Nho+4Pn6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hMLBAAAA2wAAAA8AAAAAAAAAAAAAAAAAmAIAAGRycy9kb3du&#10;cmV2LnhtbFBLBQYAAAAABAAEAPUAAACGAwAAAAA=&#10;" adj="11168,4838" fillcolor="black [3200]" strokecolor="black [1600]" strokeweight="2pt">
                        <v:textbox>
                          <w:txbxContent>
                            <w:p w:rsidR="00BC670F" w:rsidRPr="00B7029F" w:rsidRDefault="00BC670F" w:rsidP="0054252A">
                              <w:pPr>
                                <w:rPr>
                                  <w:sz w:val="24"/>
                                </w:rPr>
                              </w:pPr>
                              <w:r w:rsidRPr="00B7029F">
                                <w:t xml:space="preserve"> </w:t>
                              </w:r>
                              <w:r>
                                <w:t>2</w:t>
                              </w:r>
                            </w:p>
                          </w:txbxContent>
                        </v:textbox>
                      </v:shape>
                      <w10:anchorlock/>
                    </v:group>
                  </w:pict>
                </mc:Fallback>
              </mc:AlternateContent>
            </w:r>
          </w:p>
          <w:p w:rsidR="00E668DF" w:rsidRPr="00430D08" w:rsidRDefault="00E668DF" w:rsidP="005904C6">
            <w:pPr>
              <w:pStyle w:val="Caption"/>
              <w:framePr w:hSpace="0" w:wrap="auto" w:vAnchor="margin" w:hAnchor="text" w:xAlign="left" w:yAlign="inline"/>
              <w:rPr>
                <w:lang w:val="nl-NL"/>
              </w:rPr>
            </w:pPr>
            <w:bookmarkStart w:id="64" w:name="_Ref330301427"/>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24</w:t>
            </w:r>
            <w:r w:rsidR="00B30B4B">
              <w:rPr>
                <w:lang w:val="nl-NL"/>
              </w:rPr>
              <w:fldChar w:fldCharType="end"/>
            </w:r>
            <w:bookmarkEnd w:id="64"/>
            <w:r w:rsidRPr="00430D08">
              <w:rPr>
                <w:lang w:val="nl-NL"/>
              </w:rPr>
              <w:t xml:space="preserve">: plaatsing elektrodes </w:t>
            </w:r>
          </w:p>
          <w:p w:rsidR="00E668DF" w:rsidRPr="00430D08" w:rsidRDefault="00E668DF" w:rsidP="005904C6">
            <w:pPr>
              <w:pStyle w:val="Caption"/>
              <w:framePr w:hSpace="0" w:wrap="auto" w:vAnchor="margin" w:hAnchor="text" w:xAlign="left" w:yAlign="inline"/>
              <w:rPr>
                <w:lang w:val="nl-NL"/>
              </w:rPr>
            </w:pPr>
            <w:r w:rsidRPr="00430D08">
              <w:rPr>
                <w:lang w:val="nl-NL"/>
              </w:rPr>
              <w:t xml:space="preserve">(groen: TMSI, blauw: Ymif) tijdens het </w:t>
            </w:r>
          </w:p>
          <w:p w:rsidR="00E668DF" w:rsidRPr="00430D08" w:rsidRDefault="00E668DF" w:rsidP="005904C6">
            <w:pPr>
              <w:pStyle w:val="Caption"/>
              <w:framePr w:hSpace="0" w:wrap="auto" w:vAnchor="margin" w:hAnchor="text" w:xAlign="left" w:yAlign="inline"/>
              <w:rPr>
                <w:lang w:val="nl-NL" w:eastAsia="nl-NL" w:bidi="ar-SA"/>
              </w:rPr>
            </w:pPr>
            <w:r w:rsidRPr="00430D08">
              <w:rPr>
                <w:lang w:val="nl-NL"/>
              </w:rPr>
              <w:t>uitvoeren Van de testen.</w:t>
            </w:r>
          </w:p>
        </w:tc>
      </w:tr>
    </w:tbl>
    <w:p w:rsidR="00E668DF" w:rsidRPr="00430D08" w:rsidRDefault="00E668DF" w:rsidP="0054252A">
      <w:r w:rsidRPr="00430D08">
        <w:t xml:space="preserve">Na het bouwen en verifiëren van het ECG-circuit is het vergeleken met een gouden standaard. Als gouden standaard is gekozen voor de </w:t>
      </w:r>
      <w:proofErr w:type="spellStart"/>
      <w:r w:rsidRPr="00430D08">
        <w:t>Mobi</w:t>
      </w:r>
      <w:proofErr w:type="spellEnd"/>
      <w:r w:rsidRPr="00430D08">
        <w:t xml:space="preserve"> Mini van </w:t>
      </w:r>
      <w:hyperlink r:id="rId91" w:history="1">
        <w:r w:rsidRPr="00430D08">
          <w:rPr>
            <w:rStyle w:val="Hyperlink"/>
          </w:rPr>
          <w:t>TMSI</w:t>
        </w:r>
      </w:hyperlink>
      <w:r w:rsidRPr="00430D08">
        <w:t xml:space="preserve">. TMSI maakt al jaren zeer nauwkeurige </w:t>
      </w:r>
      <w:proofErr w:type="spellStart"/>
      <w:r w:rsidRPr="00430D08">
        <w:t>ExG</w:t>
      </w:r>
      <w:proofErr w:type="spellEnd"/>
      <w:r w:rsidRPr="00430D08">
        <w:t xml:space="preserve"> apparatuur</w:t>
      </w:r>
      <w:r w:rsidRPr="00430D08">
        <w:rPr>
          <w:rStyle w:val="FootnoteReference"/>
        </w:rPr>
        <w:footnoteReference w:id="13"/>
      </w:r>
      <w:r w:rsidRPr="00430D08">
        <w:t xml:space="preserve"> en </w:t>
      </w:r>
      <w:r w:rsidR="00470431" w:rsidRPr="00430D08">
        <w:t>is</w:t>
      </w:r>
      <w:r w:rsidRPr="00430D08">
        <w:t xml:space="preserve"> een goede standaard. </w:t>
      </w:r>
    </w:p>
    <w:p w:rsidR="00E668DF" w:rsidRPr="00430D08" w:rsidRDefault="00E668DF" w:rsidP="000E1FFB">
      <w:pPr>
        <w:pStyle w:val="Heading4"/>
        <w:numPr>
          <w:ilvl w:val="0"/>
          <w:numId w:val="0"/>
        </w:numPr>
        <w:rPr>
          <w:b w:val="0"/>
        </w:rPr>
      </w:pPr>
      <w:r w:rsidRPr="00430D08">
        <w:rPr>
          <w:rStyle w:val="Strong"/>
          <w:b/>
        </w:rPr>
        <w:t>Specificaties</w:t>
      </w:r>
    </w:p>
    <w:p w:rsidR="00E668DF" w:rsidRPr="00430D08" w:rsidRDefault="00E668DF" w:rsidP="0054252A">
      <w:r w:rsidRPr="00430D08">
        <w:t xml:space="preserve">De </w:t>
      </w:r>
      <w:proofErr w:type="spellStart"/>
      <w:r w:rsidRPr="00430D08">
        <w:t>Mobi</w:t>
      </w:r>
      <w:proofErr w:type="spellEnd"/>
      <w:r w:rsidRPr="00430D08">
        <w:t xml:space="preserve"> Mini (MM) is in essentie een nauwkeurige draadloze ADC. De ingangen van de MM zijn de ingangen van instrumentele </w:t>
      </w:r>
      <w:proofErr w:type="spellStart"/>
      <w:r w:rsidRPr="00430D08">
        <w:t>opamps</w:t>
      </w:r>
      <w:proofErr w:type="spellEnd"/>
      <w:r w:rsidRPr="00430D08">
        <w:t xml:space="preserve"> en hebben een hele hoge ingangsimpedantie (</w:t>
      </w:r>
      <m:oMath>
        <m:sSup>
          <m:sSupPr>
            <m:ctrlPr>
              <w:rPr>
                <w:rFonts w:ascii="Cambria Math" w:hAnsi="Cambria Math"/>
                <w:i/>
              </w:rPr>
            </m:ctrlPr>
          </m:sSupPr>
          <m:e>
            <m:r>
              <w:rPr>
                <w:rFonts w:ascii="Cambria Math" w:hAnsi="Cambria Math"/>
              </w:rPr>
              <m:t>&gt;10</m:t>
            </m:r>
          </m:e>
          <m:sup>
            <m:r>
              <w:rPr>
                <w:rFonts w:ascii="Cambria Math" w:hAnsi="Cambria Math"/>
              </w:rPr>
              <m:t>12</m:t>
            </m:r>
          </m:sup>
        </m:sSup>
        <m:r>
          <w:rPr>
            <w:rFonts w:ascii="Cambria Math" w:hAnsi="Cambria Math"/>
          </w:rPr>
          <m:t>Ω</m:t>
        </m:r>
      </m:oMath>
      <w:r w:rsidRPr="00430D08">
        <w:t xml:space="preserve">). De resolutie van de MM is 24 bits de AUX-input (kanaal C) heeft een resolutie van 0.238 </w:t>
      </w:r>
      <w:proofErr w:type="spellStart"/>
      <w:r w:rsidRPr="00430D08">
        <w:t>uV</w:t>
      </w:r>
      <w:proofErr w:type="spellEnd"/>
      <w:r w:rsidRPr="00430D08">
        <w:t xml:space="preserve"> per bit. De andere kanalen hebben een resolutie 12.2 </w:t>
      </w:r>
      <w:proofErr w:type="spellStart"/>
      <w:r w:rsidRPr="00430D08">
        <w:t>nV</w:t>
      </w:r>
      <w:proofErr w:type="spellEnd"/>
      <w:r w:rsidRPr="00430D08">
        <w:t xml:space="preserve"> per bit. De samplefrequentie is ingesteld op 1024 Hz. </w:t>
      </w:r>
    </w:p>
    <w:p w:rsidR="00E668DF" w:rsidRPr="00430D08" w:rsidRDefault="00E668DF" w:rsidP="000E1FFB">
      <w:pPr>
        <w:pStyle w:val="Heading4"/>
        <w:numPr>
          <w:ilvl w:val="0"/>
          <w:numId w:val="0"/>
        </w:numPr>
        <w:rPr>
          <w:b w:val="0"/>
        </w:rPr>
      </w:pPr>
      <w:r w:rsidRPr="00430D08">
        <w:rPr>
          <w:rStyle w:val="Strong"/>
          <w:b/>
        </w:rPr>
        <w:t>Uitvoering</w:t>
      </w:r>
    </w:p>
    <w:p w:rsidR="00E668DF" w:rsidRPr="00430D08" w:rsidRDefault="00E668DF" w:rsidP="0054252A">
      <w:r w:rsidRPr="00430D08">
        <w:t xml:space="preserve">De MM heeft 3 kanalen. Een bipolaire input A &amp; B en een AUX-input (kanaal C). Voor de vergelijking van de ECG-systemen zijn kanalen A &amp; C gebruikt. Kanaal A zat aangesloten op plek 1 en 2 (zie </w:t>
      </w:r>
      <w:r w:rsidRPr="00430D08">
        <w:fldChar w:fldCharType="begin"/>
      </w:r>
      <w:r w:rsidRPr="00430D08">
        <w:instrText xml:space="preserve"> REF _Ref330301427 \h  \* lower  \* MERGEFORMAT </w:instrText>
      </w:r>
      <w:r w:rsidRPr="00430D08">
        <w:fldChar w:fldCharType="separate"/>
      </w:r>
      <w:r w:rsidR="00BE5AC7" w:rsidRPr="00430D08">
        <w:t xml:space="preserve">afbeelding </w:t>
      </w:r>
      <w:r w:rsidR="00BE5AC7">
        <w:rPr>
          <w:noProof/>
        </w:rPr>
        <w:t>2</w:t>
      </w:r>
      <w:r w:rsidR="00BE5AC7">
        <w:rPr>
          <w:noProof/>
        </w:rPr>
        <w:noBreakHyphen/>
        <w:t>24</w:t>
      </w:r>
      <w:r w:rsidRPr="00430D08">
        <w:fldChar w:fldCharType="end"/>
      </w:r>
      <w:r w:rsidRPr="00430D08">
        <w:t>)</w:t>
      </w:r>
      <w:r w:rsidRPr="00430D08">
        <w:rPr>
          <w:rStyle w:val="FootnoteReference"/>
        </w:rPr>
        <w:footnoteReference w:id="14"/>
      </w:r>
      <w:r w:rsidRPr="00430D08">
        <w:t>. Direct naast de ‘natte’ ECG-ele</w:t>
      </w:r>
      <w:r w:rsidR="003C7F58">
        <w:t xml:space="preserve">ktrodes zijn de </w:t>
      </w:r>
      <w:r w:rsidRPr="00430D08">
        <w:t xml:space="preserve">elektrodes geplaatst om zo goed mogelijk hetzelfde ECG-signaal waar te nemen. In het meest ideale geval worden de twee verschillende elektrodes op hetzelfde stukje huid geplaatst om zo goed mogelijk hetzelfde signaal op te vangen. Helaas kunnen twee verschillende elektrodes niet tegelijkertijd op hetzelfde stukje huid zitten, dus zijn de elektrodes zo dicht mogelijk op elkaar geplaatst. Dit zal een meetonnauwkeurigheid opleveren. </w:t>
      </w:r>
    </w:p>
    <w:p w:rsidR="00E668DF" w:rsidRPr="00430D08" w:rsidRDefault="00E668DF" w:rsidP="0054252A"/>
    <w:p w:rsidR="00E668DF" w:rsidRPr="00430D08" w:rsidRDefault="00E668DF" w:rsidP="0054252A">
      <w:r w:rsidRPr="00430D08">
        <w:t xml:space="preserve">Er zijn twee proefpersonen gemeten waar twee verschillende metingen bij zijn gedaan. Bij elke meting zijn de ECG-elektrodes van het </w:t>
      </w:r>
      <w:proofErr w:type="spellStart"/>
      <w:r w:rsidRPr="00430D08">
        <w:t>Ymif</w:t>
      </w:r>
      <w:proofErr w:type="spellEnd"/>
      <w:r w:rsidRPr="00430D08">
        <w:t xml:space="preserve"> ECG-circuit (YEC) opnieuw geplaatst om eventuele verschillen in het ECG-signaal, die voortvloeien uit een verschillende plaatsing, te detecteren. </w:t>
      </w:r>
    </w:p>
    <w:p w:rsidR="00E668DF" w:rsidRPr="00430D08" w:rsidRDefault="00E668DF" w:rsidP="0054252A"/>
    <w:p w:rsidR="00E668DF" w:rsidRPr="00430D08" w:rsidRDefault="00E668DF" w:rsidP="0054252A">
      <w:r w:rsidRPr="00430D08">
        <w:t>Omdat YEC ook is aangesloten aan de MM wordt tegelijkertijd gemeten. Dit heeft het voordeel dat eventuele registratie verschillen, die zouden kunnen voortvloeien uit verschillende hardware, worden geminimaliseerd</w:t>
      </w:r>
      <w:r w:rsidRPr="00430D08">
        <w:rPr>
          <w:rStyle w:val="FootnoteReference"/>
        </w:rPr>
        <w:footnoteReference w:id="15"/>
      </w:r>
      <w:r w:rsidRPr="00430D08">
        <w:t xml:space="preserve">. Tevens zal er tijdens het verwerken van de data geen sprake zijn van </w:t>
      </w:r>
      <w:proofErr w:type="spellStart"/>
      <w:r w:rsidRPr="00430D08">
        <w:t>resampling</w:t>
      </w:r>
      <w:proofErr w:type="spellEnd"/>
      <w:r w:rsidRPr="00430D08">
        <w:t xml:space="preserve"> of het converteren van meeteenheden. </w:t>
      </w:r>
    </w:p>
    <w:p w:rsidR="00E668DF" w:rsidRPr="00430D08" w:rsidRDefault="00E668DF" w:rsidP="0054252A"/>
    <w:p w:rsidR="00E668DF" w:rsidRPr="00430D08" w:rsidRDefault="00E668DF" w:rsidP="0054252A">
      <w:r w:rsidRPr="00430D08">
        <w:t xml:space="preserve">De </w:t>
      </w:r>
      <w:proofErr w:type="spellStart"/>
      <w:r w:rsidRPr="00430D08">
        <w:t>meetdata</w:t>
      </w:r>
      <w:proofErr w:type="spellEnd"/>
      <w:r w:rsidRPr="00430D08">
        <w:t xml:space="preserve"> is in Portilab2</w:t>
      </w:r>
      <w:r w:rsidRPr="00430D08">
        <w:rPr>
          <w:rStyle w:val="FootnoteReference"/>
        </w:rPr>
        <w:footnoteReference w:id="16"/>
      </w:r>
      <w:r w:rsidRPr="00430D08">
        <w:t xml:space="preserve"> high-pass gefilterd op 0.5 Hz om de offset van de signalen naar nul te laten naderen. De data is daarna verwerkt in </w:t>
      </w:r>
      <w:proofErr w:type="spellStart"/>
      <w:r w:rsidRPr="00430D08">
        <w:t>Matlab</w:t>
      </w:r>
      <w:proofErr w:type="spellEnd"/>
      <w:r w:rsidRPr="00430D08">
        <w:t xml:space="preserve"> 2011 en SPSS v17</w:t>
      </w:r>
      <w:r w:rsidR="00F13904">
        <w:t>.</w:t>
      </w:r>
    </w:p>
    <w:p w:rsidR="0031469C" w:rsidRDefault="0031469C" w:rsidP="0054252A"/>
    <w:p w:rsidR="00E668DF" w:rsidRPr="00430D08" w:rsidRDefault="00E668DF" w:rsidP="0054252A">
      <w:r w:rsidRPr="00430D08">
        <w:t xml:space="preserve">In </w:t>
      </w:r>
      <w:proofErr w:type="spellStart"/>
      <w:r w:rsidRPr="00430D08">
        <w:t>Matlab</w:t>
      </w:r>
      <w:proofErr w:type="spellEnd"/>
      <w:r w:rsidRPr="00430D08">
        <w:t xml:space="preserve"> is de data verwerkt voor verdere verwerking in SPSS. De offset van de signalen is verder aangepast door het gemiddelde signaal naar nul te brengen en de signalen zijn geschaald, zodat ze even groot zijn. De genormaliseerde data is met </w:t>
      </w:r>
      <w:proofErr w:type="spellStart"/>
      <w:r w:rsidRPr="00430D08">
        <w:t>Matlab</w:t>
      </w:r>
      <w:proofErr w:type="spellEnd"/>
      <w:r w:rsidRPr="00430D08">
        <w:t xml:space="preserve"> geëxporteerd zodat het ingelezen kan worden met SPSS. In SPSS is de intra-class-correlatie bepaald van de data. De ICC zegt of bij herhaling van een meting dezelfde resultaten zijn behaald. Als de ICC 1 is, zijn dezelfde resultaten behaald, is deze 0 dan is bij elke meting een ander resultaat verkregen. De ICC is op te vatten als een maat</w:t>
      </w:r>
      <w:r w:rsidR="00BD623D">
        <w:t xml:space="preserve"> </w:t>
      </w:r>
      <w:r w:rsidRPr="00430D08">
        <w:t>voor de betrouwbaarheid.</w:t>
      </w:r>
    </w:p>
    <w:p w:rsidR="00E668DF" w:rsidRPr="00430D08" w:rsidRDefault="00E668DF" w:rsidP="005425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97"/>
      </w:tblGrid>
      <w:tr w:rsidR="00E668DF" w:rsidRPr="00430D08" w:rsidTr="005159ED">
        <w:tc>
          <w:tcPr>
            <w:tcW w:w="4747" w:type="dxa"/>
          </w:tcPr>
          <w:p w:rsidR="00E668DF" w:rsidRPr="00430D08" w:rsidRDefault="00E668DF" w:rsidP="0054252A">
            <w:pPr>
              <w:rPr>
                <w:lang w:val="nl-NL"/>
              </w:rPr>
            </w:pPr>
            <w:r w:rsidRPr="00430D08">
              <w:rPr>
                <w:noProof/>
                <w:lang w:eastAsia="en-US" w:bidi="ar-SA"/>
              </w:rPr>
              <w:lastRenderedPageBreak/>
              <w:drawing>
                <wp:inline distT="0" distB="0" distL="0" distR="0" wp14:anchorId="742B427A" wp14:editId="3AA2297F">
                  <wp:extent cx="2918129" cy="2425148"/>
                  <wp:effectExtent l="0" t="0" r="0" b="0"/>
                  <wp:docPr id="72" name="Afbeelding 72" descr="I:\AFSTUDEERSTAGE\DOCUMENTATIE\ONDERDELEN\ECG\VERGELIJKING_MET_GOUDENSTANDAARD\TWEEDE_KEER\zonderSchalingkortPoly5ConvertVergelijkingTMSI_M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FSTUDEERSTAGE\DOCUMENTATIE\ONDERDELEN\ECG\VERGELIJKING_MET_GOUDENSTANDAARD\TWEEDE_KEER\zonderSchalingkortPoly5ConvertVergelijkingTMSI_MS_0.jpg"/>
                          <pic:cNvPicPr>
                            <a:picLocks noChangeAspect="1" noChangeArrowheads="1"/>
                          </pic:cNvPicPr>
                        </pic:nvPicPr>
                        <pic:blipFill rotWithShape="1">
                          <a:blip r:embed="rId92" cstate="print">
                            <a:extLst>
                              <a:ext uri="{28A0092B-C50C-407E-A947-70E740481C1C}">
                                <a14:useLocalDpi xmlns:a14="http://schemas.microsoft.com/office/drawing/2010/main"/>
                              </a:ext>
                            </a:extLst>
                          </a:blip>
                          <a:srcRect/>
                          <a:stretch/>
                        </pic:blipFill>
                        <pic:spPr bwMode="auto">
                          <a:xfrm>
                            <a:off x="0" y="0"/>
                            <a:ext cx="2917477" cy="2424606"/>
                          </a:xfrm>
                          <a:prstGeom prst="rect">
                            <a:avLst/>
                          </a:prstGeom>
                          <a:noFill/>
                          <a:ln>
                            <a:noFill/>
                          </a:ln>
                          <a:extLst>
                            <a:ext uri="{53640926-AAD7-44D8-BBD7-CCE9431645EC}">
                              <a14:shadowObscured xmlns:a14="http://schemas.microsoft.com/office/drawing/2010/main"/>
                            </a:ext>
                          </a:extLst>
                        </pic:spPr>
                      </pic:pic>
                    </a:graphicData>
                  </a:graphic>
                </wp:inline>
              </w:drawing>
            </w:r>
          </w:p>
          <w:p w:rsidR="00E668DF" w:rsidRPr="00430D08" w:rsidRDefault="00E668DF" w:rsidP="005904C6">
            <w:pPr>
              <w:pStyle w:val="Caption"/>
              <w:framePr w:wrap="around"/>
              <w:rPr>
                <w:lang w:val="nl-NL"/>
              </w:rPr>
            </w:pP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25</w:t>
            </w:r>
            <w:r w:rsidR="00B30B4B">
              <w:rPr>
                <w:lang w:val="nl-NL"/>
              </w:rPr>
              <w:fldChar w:fldCharType="end"/>
            </w:r>
            <w:r w:rsidRPr="00430D08">
              <w:rPr>
                <w:lang w:val="nl-NL"/>
              </w:rPr>
              <w:t>: de twee ECG-signalen na inlezen in Matlab.</w:t>
            </w:r>
          </w:p>
        </w:tc>
        <w:tc>
          <w:tcPr>
            <w:tcW w:w="4747" w:type="dxa"/>
          </w:tcPr>
          <w:p w:rsidR="00E668DF" w:rsidRPr="00430D08" w:rsidRDefault="00E668DF" w:rsidP="0054252A">
            <w:pPr>
              <w:rPr>
                <w:lang w:val="nl-NL"/>
              </w:rPr>
            </w:pPr>
            <w:r w:rsidRPr="00430D08">
              <w:rPr>
                <w:noProof/>
                <w:lang w:eastAsia="en-US" w:bidi="ar-SA"/>
              </w:rPr>
              <w:drawing>
                <wp:inline distT="0" distB="0" distL="0" distR="0" wp14:anchorId="7A1ECB9E" wp14:editId="0A766E7A">
                  <wp:extent cx="2934031" cy="2425147"/>
                  <wp:effectExtent l="0" t="0" r="0" b="0"/>
                  <wp:docPr id="73" name="Afbeelding 73" descr="I:\AFSTUDEERSTAGE\DOCUMENTATIE\ONDERDELEN\ECG\VERGELIJKING_MET_GOUDENSTANDAARD\TWEEDE_KEER\kortPoly5ConvertVergelijkingTMSI_M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FSTUDEERSTAGE\DOCUMENTATIE\ONDERDELEN\ECG\VERGELIJKING_MET_GOUDENSTANDAARD\TWEEDE_KEER\kortPoly5ConvertVergelijkingTMSI_MS_0.jpg"/>
                          <pic:cNvPicPr>
                            <a:picLocks noChangeAspect="1" noChangeArrowheads="1"/>
                          </pic:cNvPicPr>
                        </pic:nvPicPr>
                        <pic:blipFill rotWithShape="1">
                          <a:blip r:embed="rId93" cstate="print">
                            <a:extLst>
                              <a:ext uri="{28A0092B-C50C-407E-A947-70E740481C1C}">
                                <a14:useLocalDpi xmlns:a14="http://schemas.microsoft.com/office/drawing/2010/main"/>
                              </a:ext>
                            </a:extLst>
                          </a:blip>
                          <a:srcRect/>
                          <a:stretch/>
                        </pic:blipFill>
                        <pic:spPr bwMode="auto">
                          <a:xfrm>
                            <a:off x="0" y="0"/>
                            <a:ext cx="2933376" cy="2424606"/>
                          </a:xfrm>
                          <a:prstGeom prst="rect">
                            <a:avLst/>
                          </a:prstGeom>
                          <a:noFill/>
                          <a:ln>
                            <a:noFill/>
                          </a:ln>
                          <a:extLst>
                            <a:ext uri="{53640926-AAD7-44D8-BBD7-CCE9431645EC}">
                              <a14:shadowObscured xmlns:a14="http://schemas.microsoft.com/office/drawing/2010/main"/>
                            </a:ext>
                          </a:extLst>
                        </pic:spPr>
                      </pic:pic>
                    </a:graphicData>
                  </a:graphic>
                </wp:inline>
              </w:drawing>
            </w:r>
          </w:p>
          <w:p w:rsidR="00E668DF" w:rsidRPr="00430D08" w:rsidRDefault="00E668DF" w:rsidP="005904C6">
            <w:pPr>
              <w:pStyle w:val="Caption"/>
              <w:framePr w:wrap="around"/>
              <w:rPr>
                <w:lang w:val="nl-NL"/>
              </w:rPr>
            </w:pP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26</w:t>
            </w:r>
            <w:r w:rsidR="00B30B4B">
              <w:rPr>
                <w:lang w:val="nl-NL"/>
              </w:rPr>
              <w:fldChar w:fldCharType="end"/>
            </w:r>
            <w:r w:rsidRPr="00430D08">
              <w:rPr>
                <w:lang w:val="nl-NL"/>
              </w:rPr>
              <w:t>: de ECG-signalen na schaling (normaliseren).</w:t>
            </w:r>
          </w:p>
        </w:tc>
      </w:tr>
    </w:tbl>
    <w:p w:rsidR="0031469C" w:rsidRDefault="0031469C" w:rsidP="0054252A"/>
    <w:p w:rsidR="00E668DF" w:rsidRPr="00430D08" w:rsidRDefault="00E668DF" w:rsidP="0054252A">
      <w:r w:rsidRPr="00430D08">
        <w:t xml:space="preserve">De resultaten uit SPSS staan in </w:t>
      </w:r>
      <w:r w:rsidRPr="00430D08">
        <w:fldChar w:fldCharType="begin"/>
      </w:r>
      <w:r w:rsidRPr="00430D08">
        <w:instrText xml:space="preserve"> REF _Ref330304715 \h  \* lower  \* MERGEFORMAT </w:instrText>
      </w:r>
      <w:r w:rsidRPr="00430D08">
        <w:fldChar w:fldCharType="separate"/>
      </w:r>
      <w:r w:rsidR="00BE5AC7" w:rsidRPr="00430D08">
        <w:t xml:space="preserve">tabel </w:t>
      </w:r>
      <w:r w:rsidR="00BE5AC7">
        <w:rPr>
          <w:noProof/>
        </w:rPr>
        <w:t>2</w:t>
      </w:r>
      <w:r w:rsidR="00BE5AC7" w:rsidRPr="00430D08">
        <w:rPr>
          <w:noProof/>
        </w:rPr>
        <w:noBreakHyphen/>
      </w:r>
      <w:r w:rsidR="00BE5AC7">
        <w:rPr>
          <w:noProof/>
        </w:rPr>
        <w:t>3</w:t>
      </w:r>
      <w:r w:rsidRPr="00430D08">
        <w:fldChar w:fldCharType="end"/>
      </w:r>
      <w:r w:rsidRPr="00430D08">
        <w:t xml:space="preserve">. Over het algemeen genomen zijn de resultaten goed, want de data komt goed overeen. Bij de metingen </w:t>
      </w:r>
      <w:r w:rsidR="00493A95" w:rsidRPr="00430D08">
        <w:t>MS1</w:t>
      </w:r>
      <w:r w:rsidRPr="00430D08">
        <w:t xml:space="preserve"> en MS2 is de data respectievelijk 94% en 95% overeenkomstig. Dat geeft aan dat met verschillende apparatuur, min of meer, hetzelfde wordt gemeten. Bij de metingen RV0 en RV1 is de ICC wat lager. Hoe dit precies komt is niet helemaal duidelijk. </w:t>
      </w:r>
    </w:p>
    <w:p w:rsidR="00E668DF" w:rsidRPr="00430D08" w:rsidRDefault="00E668DF" w:rsidP="0054252A"/>
    <w:p w:rsidR="00E668DF" w:rsidRPr="00430D08" w:rsidRDefault="00E668DF" w:rsidP="0054252A">
      <w:r w:rsidRPr="00430D08">
        <w:t xml:space="preserve">Uit </w:t>
      </w:r>
      <w:r w:rsidRPr="00430D08">
        <w:fldChar w:fldCharType="begin"/>
      </w:r>
      <w:r w:rsidRPr="00430D08">
        <w:instrText xml:space="preserve"> REF _Ref330305644 \h  \* lower  \* MERGEFORMAT </w:instrText>
      </w:r>
      <w:r w:rsidRPr="00430D08">
        <w:fldChar w:fldCharType="separate"/>
      </w:r>
      <w:r w:rsidR="00BE5AC7" w:rsidRPr="00430D08">
        <w:t xml:space="preserve">afbeelding </w:t>
      </w:r>
      <w:r w:rsidR="00BE5AC7">
        <w:rPr>
          <w:noProof/>
        </w:rPr>
        <w:t>2</w:t>
      </w:r>
      <w:r w:rsidR="00BE5AC7">
        <w:rPr>
          <w:noProof/>
        </w:rPr>
        <w:noBreakHyphen/>
        <w:t>27</w:t>
      </w:r>
      <w:r w:rsidRPr="00430D08">
        <w:fldChar w:fldCharType="end"/>
      </w:r>
      <w:r w:rsidRPr="00430D08">
        <w:t xml:space="preserve"> en </w:t>
      </w:r>
      <w:r w:rsidRPr="00430D08">
        <w:fldChar w:fldCharType="begin"/>
      </w:r>
      <w:r w:rsidRPr="00430D08">
        <w:instrText xml:space="preserve"> REF _Ref330305646 \h  \* lower  \* MERGEFORMAT </w:instrText>
      </w:r>
      <w:r w:rsidRPr="00430D08">
        <w:fldChar w:fldCharType="separate"/>
      </w:r>
      <w:r w:rsidR="00BE5AC7" w:rsidRPr="00430D08">
        <w:t xml:space="preserve">afbeelding </w:t>
      </w:r>
      <w:r w:rsidR="00BE5AC7">
        <w:rPr>
          <w:noProof/>
        </w:rPr>
        <w:t>2</w:t>
      </w:r>
      <w:r w:rsidR="00BE5AC7">
        <w:rPr>
          <w:noProof/>
        </w:rPr>
        <w:noBreakHyphen/>
        <w:t>28</w:t>
      </w:r>
      <w:r w:rsidRPr="00430D08">
        <w:fldChar w:fldCharType="end"/>
      </w:r>
      <w:r w:rsidRPr="00430D08">
        <w:t xml:space="preserve"> wordt wel duidelijk wat voor gevolgen een iets andere plaatsing van de elektrode</w:t>
      </w:r>
      <w:r w:rsidR="003C7F58">
        <w:t>s</w:t>
      </w:r>
      <w:r w:rsidRPr="00430D08">
        <w:t xml:space="preserve"> heeft. Tussen de twee metingen zijn de elektroden opnieuw geplaatst. Deze andere plaatsing heeft tot gevolg dat de ECG-karakteristiek in </w:t>
      </w:r>
      <w:r w:rsidRPr="00430D08">
        <w:fldChar w:fldCharType="begin"/>
      </w:r>
      <w:r w:rsidRPr="00430D08">
        <w:instrText xml:space="preserve"> REF _Ref330305644 \h  \* lower  \* MERGEFORMAT </w:instrText>
      </w:r>
      <w:r w:rsidRPr="00430D08">
        <w:fldChar w:fldCharType="separate"/>
      </w:r>
      <w:r w:rsidR="00BE5AC7" w:rsidRPr="00430D08">
        <w:t xml:space="preserve">afbeelding </w:t>
      </w:r>
      <w:r w:rsidR="00BE5AC7">
        <w:rPr>
          <w:noProof/>
        </w:rPr>
        <w:t>2</w:t>
      </w:r>
      <w:r w:rsidR="00BE5AC7">
        <w:rPr>
          <w:noProof/>
        </w:rPr>
        <w:noBreakHyphen/>
        <w:t>27</w:t>
      </w:r>
      <w:r w:rsidRPr="00430D08">
        <w:fldChar w:fldCharType="end"/>
      </w:r>
      <w:r w:rsidRPr="00430D08">
        <w:t xml:space="preserve"> er wat anders uitziet dan in </w:t>
      </w:r>
      <w:r w:rsidRPr="00430D08">
        <w:fldChar w:fldCharType="begin"/>
      </w:r>
      <w:r w:rsidRPr="00430D08">
        <w:instrText xml:space="preserve"> REF _Ref330305646 \h  \* lower  \* MERGEFORMAT </w:instrText>
      </w:r>
      <w:r w:rsidRPr="00430D08">
        <w:fldChar w:fldCharType="separate"/>
      </w:r>
      <w:r w:rsidR="00BE5AC7" w:rsidRPr="00430D08">
        <w:t xml:space="preserve">afbeelding </w:t>
      </w:r>
      <w:r w:rsidR="00BE5AC7">
        <w:rPr>
          <w:noProof/>
        </w:rPr>
        <w:t>2</w:t>
      </w:r>
      <w:r w:rsidR="00BE5AC7">
        <w:rPr>
          <w:noProof/>
        </w:rPr>
        <w:noBreakHyphen/>
        <w:t>28</w:t>
      </w:r>
      <w:r w:rsidRPr="00430D08">
        <w:fldChar w:fldCharType="end"/>
      </w:r>
      <w:r w:rsidRPr="00430D08">
        <w:t xml:space="preserve"> (de rode grafieken). </w:t>
      </w:r>
    </w:p>
    <w:p w:rsidR="00E668DF" w:rsidRPr="00430D08" w:rsidRDefault="00E668DF" w:rsidP="0054252A"/>
    <w:p w:rsidR="00E668DF" w:rsidRPr="00430D08" w:rsidRDefault="008D0018" w:rsidP="0054252A">
      <w:r>
        <w:t xml:space="preserve">Over </w:t>
      </w:r>
      <w:r w:rsidR="00E668DF" w:rsidRPr="00430D08">
        <w:t xml:space="preserve">het algemeen genomen zitten de grootste verschillen in de S en T golf. Dat is ook logisch, want de </w:t>
      </w:r>
      <w:proofErr w:type="spellStart"/>
      <w:r w:rsidR="00E668DF" w:rsidRPr="00430D08">
        <w:t>schaling</w:t>
      </w:r>
      <w:proofErr w:type="spellEnd"/>
      <w:r w:rsidR="00E668DF" w:rsidRPr="00430D08">
        <w:t xml:space="preserve"> heeft plaatsgevonden op basis van de maximale waarde van het ECG-signaal (de R-pieken). Enkele mogelijke oorzaken voor de verschillen:</w:t>
      </w:r>
    </w:p>
    <w:p w:rsidR="00E668DF" w:rsidRPr="00430D08" w:rsidRDefault="00E668DF" w:rsidP="00F138AE">
      <w:pPr>
        <w:pStyle w:val="ListParagraph"/>
        <w:numPr>
          <w:ilvl w:val="0"/>
          <w:numId w:val="17"/>
        </w:numPr>
      </w:pPr>
      <w:r w:rsidRPr="00430D08">
        <w:t xml:space="preserve">De </w:t>
      </w:r>
      <w:proofErr w:type="spellStart"/>
      <w:r w:rsidRPr="00430D08">
        <w:t>Ymif</w:t>
      </w:r>
      <w:proofErr w:type="spellEnd"/>
      <w:r w:rsidRPr="00430D08">
        <w:t xml:space="preserve"> elektrodes hebben filtering en versterking on-board welke de ECG-karakteristiek mogelijk beïnvloeden.</w:t>
      </w:r>
    </w:p>
    <w:p w:rsidR="00E668DF" w:rsidRPr="00430D08" w:rsidRDefault="00E668DF" w:rsidP="00F138AE">
      <w:pPr>
        <w:pStyle w:val="ListParagraph"/>
        <w:numPr>
          <w:ilvl w:val="0"/>
          <w:numId w:val="17"/>
        </w:numPr>
      </w:pPr>
      <w:r w:rsidRPr="00430D08">
        <w:t xml:space="preserve">De </w:t>
      </w:r>
      <w:proofErr w:type="spellStart"/>
      <w:r w:rsidRPr="00430D08">
        <w:t>Ymif</w:t>
      </w:r>
      <w:proofErr w:type="spellEnd"/>
      <w:r w:rsidRPr="00430D08">
        <w:t xml:space="preserve"> elektrodes zijn afgeschermd (</w:t>
      </w:r>
      <w:proofErr w:type="spellStart"/>
      <w:r w:rsidRPr="00430D08">
        <w:t>geshield</w:t>
      </w:r>
      <w:proofErr w:type="spellEnd"/>
      <w:r w:rsidRPr="00430D08">
        <w:t>) en de ‘natte’ elektrodes van TMSI niet.</w:t>
      </w:r>
    </w:p>
    <w:p w:rsidR="00E668DF" w:rsidRPr="00430D08" w:rsidRDefault="008D0018" w:rsidP="00F138AE">
      <w:pPr>
        <w:pStyle w:val="ListParagraph"/>
        <w:numPr>
          <w:ilvl w:val="0"/>
          <w:numId w:val="17"/>
        </w:numPr>
      </w:pPr>
      <w:r>
        <w:t xml:space="preserve">De </w:t>
      </w:r>
      <w:proofErr w:type="spellStart"/>
      <w:r>
        <w:t>Ymif</w:t>
      </w:r>
      <w:proofErr w:type="spellEnd"/>
      <w:r>
        <w:t xml:space="preserve"> elektrodes zijn</w:t>
      </w:r>
      <w:r w:rsidR="00E668DF" w:rsidRPr="00430D08">
        <w:t xml:space="preserve"> capacitief gekoppeld wat mogelijk een andere responsie tot gevolg heeft. De TMSI elektrodes zijn direct verbonden aan de </w:t>
      </w:r>
      <w:proofErr w:type="spellStart"/>
      <w:r w:rsidR="00E668DF" w:rsidRPr="00430D08">
        <w:t>inputs</w:t>
      </w:r>
      <w:proofErr w:type="spellEnd"/>
      <w:r w:rsidR="00E668DF" w:rsidRPr="00430D08">
        <w:t xml:space="preserve"> van de MM.</w:t>
      </w:r>
    </w:p>
    <w:p w:rsidR="00E668DF" w:rsidRPr="00430D08" w:rsidRDefault="00E668DF" w:rsidP="00F138AE">
      <w:pPr>
        <w:pStyle w:val="ListParagraph"/>
        <w:numPr>
          <w:ilvl w:val="0"/>
          <w:numId w:val="17"/>
        </w:numPr>
      </w:pPr>
      <w:r w:rsidRPr="00430D08">
        <w:t>Kanaal A en C hebben verschillende resoluties (Volt per bit) en mogelijk zitten in de versterking wat verschillen wat verschillen in het ECG-karakteristiek tot gevolg kan hebben.</w:t>
      </w:r>
    </w:p>
    <w:p w:rsidR="00E668DF" w:rsidRPr="00430D08" w:rsidRDefault="00E668DF" w:rsidP="0054252A"/>
    <w:p w:rsidR="00E668DF" w:rsidRPr="00430D08" w:rsidRDefault="00E668DF" w:rsidP="005904C6">
      <w:pPr>
        <w:pStyle w:val="Caption"/>
        <w:framePr w:wrap="around"/>
        <w:rPr>
          <w:lang w:val="nl-NL"/>
        </w:rPr>
      </w:pPr>
      <w:bookmarkStart w:id="65" w:name="_Ref330304715"/>
      <w:r w:rsidRPr="00430D08">
        <w:rPr>
          <w:lang w:val="nl-NL"/>
        </w:rPr>
        <w:t xml:space="preserve">Tabel </w:t>
      </w:r>
      <w:r w:rsidR="00703B33" w:rsidRPr="00430D08">
        <w:rPr>
          <w:lang w:val="nl-NL"/>
        </w:rPr>
        <w:fldChar w:fldCharType="begin"/>
      </w:r>
      <w:r w:rsidR="00703B33" w:rsidRPr="00430D08">
        <w:rPr>
          <w:lang w:val="nl-NL"/>
        </w:rPr>
        <w:instrText xml:space="preserve"> STYLEREF 1 \s </w:instrText>
      </w:r>
      <w:r w:rsidR="00703B33" w:rsidRPr="00430D08">
        <w:rPr>
          <w:lang w:val="nl-NL"/>
        </w:rPr>
        <w:fldChar w:fldCharType="separate"/>
      </w:r>
      <w:r w:rsidR="00BE5AC7">
        <w:rPr>
          <w:lang w:val="nl-NL"/>
        </w:rPr>
        <w:t>2</w:t>
      </w:r>
      <w:r w:rsidR="00703B33" w:rsidRPr="00430D08">
        <w:rPr>
          <w:lang w:val="nl-NL"/>
        </w:rPr>
        <w:fldChar w:fldCharType="end"/>
      </w:r>
      <w:r w:rsidR="00703B33" w:rsidRPr="00430D08">
        <w:rPr>
          <w:lang w:val="nl-NL"/>
        </w:rPr>
        <w:noBreakHyphen/>
      </w:r>
      <w:r w:rsidR="00703B33" w:rsidRPr="00430D08">
        <w:rPr>
          <w:lang w:val="nl-NL"/>
        </w:rPr>
        <w:fldChar w:fldCharType="begin"/>
      </w:r>
      <w:r w:rsidR="00703B33" w:rsidRPr="00430D08">
        <w:rPr>
          <w:lang w:val="nl-NL"/>
        </w:rPr>
        <w:instrText xml:space="preserve"> SEQ Tabel \* ARABIC \s 1 </w:instrText>
      </w:r>
      <w:r w:rsidR="00703B33" w:rsidRPr="00430D08">
        <w:rPr>
          <w:lang w:val="nl-NL"/>
        </w:rPr>
        <w:fldChar w:fldCharType="separate"/>
      </w:r>
      <w:r w:rsidR="00BE5AC7">
        <w:rPr>
          <w:lang w:val="nl-NL"/>
        </w:rPr>
        <w:t>3</w:t>
      </w:r>
      <w:r w:rsidR="00703B33" w:rsidRPr="00430D08">
        <w:rPr>
          <w:lang w:val="nl-NL"/>
        </w:rPr>
        <w:fldChar w:fldCharType="end"/>
      </w:r>
      <w:bookmarkEnd w:id="65"/>
      <w:r w:rsidRPr="00430D08">
        <w:rPr>
          <w:lang w:val="nl-NL"/>
        </w:rPr>
        <w:t>: ICC van de verschillende metingen.</w:t>
      </w:r>
    </w:p>
    <w:tbl>
      <w:tblPr>
        <w:tblW w:w="10334" w:type="dxa"/>
        <w:jc w:val="center"/>
        <w:tblInd w:w="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CellMar>
          <w:left w:w="70" w:type="dxa"/>
          <w:right w:w="70" w:type="dxa"/>
        </w:tblCellMar>
        <w:tblLook w:val="04A0" w:firstRow="1" w:lastRow="0" w:firstColumn="1" w:lastColumn="0" w:noHBand="0" w:noVBand="1"/>
      </w:tblPr>
      <w:tblGrid>
        <w:gridCol w:w="740"/>
        <w:gridCol w:w="552"/>
        <w:gridCol w:w="641"/>
        <w:gridCol w:w="641"/>
        <w:gridCol w:w="740"/>
        <w:gridCol w:w="552"/>
        <w:gridCol w:w="641"/>
        <w:gridCol w:w="641"/>
        <w:gridCol w:w="740"/>
        <w:gridCol w:w="552"/>
        <w:gridCol w:w="641"/>
        <w:gridCol w:w="641"/>
        <w:gridCol w:w="740"/>
        <w:gridCol w:w="552"/>
        <w:gridCol w:w="660"/>
        <w:gridCol w:w="660"/>
      </w:tblGrid>
      <w:tr w:rsidR="00E668DF" w:rsidRPr="00430D08" w:rsidTr="005159ED">
        <w:trPr>
          <w:trHeight w:val="300"/>
          <w:jc w:val="center"/>
        </w:trPr>
        <w:tc>
          <w:tcPr>
            <w:tcW w:w="740" w:type="dxa"/>
            <w:tcBorders>
              <w:top w:val="nil"/>
              <w:left w:val="double" w:sz="4" w:space="0" w:color="auto"/>
              <w:bottom w:val="double" w:sz="4" w:space="0" w:color="auto"/>
              <w:right w:val="nil"/>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Meting</w:t>
            </w:r>
          </w:p>
        </w:tc>
        <w:tc>
          <w:tcPr>
            <w:tcW w:w="552" w:type="dxa"/>
            <w:tcBorders>
              <w:top w:val="nil"/>
              <w:left w:val="nil"/>
              <w:bottom w:val="double" w:sz="4" w:space="0" w:color="auto"/>
              <w:right w:val="nil"/>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1</w:t>
            </w:r>
          </w:p>
        </w:tc>
        <w:tc>
          <w:tcPr>
            <w:tcW w:w="641" w:type="dxa"/>
            <w:tcBorders>
              <w:top w:val="nil"/>
              <w:left w:val="nil"/>
              <w:bottom w:val="double" w:sz="4" w:space="0" w:color="auto"/>
              <w:right w:val="nil"/>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P1</w:t>
            </w:r>
          </w:p>
        </w:tc>
        <w:tc>
          <w:tcPr>
            <w:tcW w:w="641" w:type="dxa"/>
            <w:tcBorders>
              <w:top w:val="nil"/>
              <w:left w:val="nil"/>
              <w:bottom w:val="double" w:sz="4" w:space="0" w:color="auto"/>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p>
        </w:tc>
        <w:tc>
          <w:tcPr>
            <w:tcW w:w="740" w:type="dxa"/>
            <w:tcBorders>
              <w:left w:val="double" w:sz="4" w:space="0" w:color="auto"/>
              <w:bottom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Meting</w:t>
            </w:r>
          </w:p>
        </w:tc>
        <w:tc>
          <w:tcPr>
            <w:tcW w:w="552" w:type="dxa"/>
            <w:tcBorders>
              <w:bottom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2</w:t>
            </w:r>
          </w:p>
        </w:tc>
        <w:tc>
          <w:tcPr>
            <w:tcW w:w="641" w:type="dxa"/>
            <w:tcBorders>
              <w:bottom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P1</w:t>
            </w:r>
          </w:p>
        </w:tc>
        <w:tc>
          <w:tcPr>
            <w:tcW w:w="641" w:type="dxa"/>
            <w:tcBorders>
              <w:bottom w:val="double" w:sz="4" w:space="0" w:color="auto"/>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p>
        </w:tc>
        <w:tc>
          <w:tcPr>
            <w:tcW w:w="740" w:type="dxa"/>
            <w:tcBorders>
              <w:left w:val="double" w:sz="4" w:space="0" w:color="auto"/>
              <w:bottom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Meting</w:t>
            </w:r>
          </w:p>
        </w:tc>
        <w:tc>
          <w:tcPr>
            <w:tcW w:w="552" w:type="dxa"/>
            <w:tcBorders>
              <w:bottom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3</w:t>
            </w:r>
          </w:p>
        </w:tc>
        <w:tc>
          <w:tcPr>
            <w:tcW w:w="641" w:type="dxa"/>
            <w:tcBorders>
              <w:bottom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P2</w:t>
            </w:r>
          </w:p>
        </w:tc>
        <w:tc>
          <w:tcPr>
            <w:tcW w:w="641" w:type="dxa"/>
            <w:tcBorders>
              <w:bottom w:val="double" w:sz="4" w:space="0" w:color="auto"/>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p>
        </w:tc>
        <w:tc>
          <w:tcPr>
            <w:tcW w:w="740" w:type="dxa"/>
            <w:tcBorders>
              <w:left w:val="double" w:sz="4" w:space="0" w:color="auto"/>
              <w:bottom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Meting</w:t>
            </w:r>
          </w:p>
        </w:tc>
        <w:tc>
          <w:tcPr>
            <w:tcW w:w="552" w:type="dxa"/>
            <w:tcBorders>
              <w:bottom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4</w:t>
            </w:r>
          </w:p>
        </w:tc>
        <w:tc>
          <w:tcPr>
            <w:tcW w:w="660" w:type="dxa"/>
            <w:tcBorders>
              <w:bottom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P2</w:t>
            </w:r>
          </w:p>
        </w:tc>
        <w:tc>
          <w:tcPr>
            <w:tcW w:w="660" w:type="dxa"/>
            <w:tcBorders>
              <w:bottom w:val="double" w:sz="4" w:space="0" w:color="auto"/>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p>
        </w:tc>
      </w:tr>
      <w:tr w:rsidR="00E668DF" w:rsidRPr="00430D08" w:rsidTr="005159ED">
        <w:trPr>
          <w:trHeight w:val="300"/>
          <w:jc w:val="center"/>
        </w:trPr>
        <w:tc>
          <w:tcPr>
            <w:tcW w:w="740" w:type="dxa"/>
            <w:tcBorders>
              <w:top w:val="double" w:sz="4" w:space="0" w:color="auto"/>
              <w:left w:val="double" w:sz="4" w:space="0" w:color="auto"/>
              <w:bottom w:val="nil"/>
              <w:right w:val="nil"/>
            </w:tcBorders>
            <w:shd w:val="clear" w:color="auto" w:fill="FFFFFF" w:themeFill="background1"/>
            <w:noWrap/>
            <w:vAlign w:val="bottom"/>
            <w:hideMark/>
          </w:tcPr>
          <w:p w:rsidR="00E668DF" w:rsidRPr="00430D08" w:rsidRDefault="00493A95" w:rsidP="0054252A">
            <w:pPr>
              <w:rPr>
                <w:lang w:eastAsia="nl-NL" w:bidi="ar-SA"/>
              </w:rPr>
            </w:pPr>
            <w:r w:rsidRPr="00430D08">
              <w:rPr>
                <w:lang w:eastAsia="nl-NL" w:bidi="ar-SA"/>
              </w:rPr>
              <w:t>MS1</w:t>
            </w:r>
          </w:p>
        </w:tc>
        <w:tc>
          <w:tcPr>
            <w:tcW w:w="552" w:type="dxa"/>
            <w:tcBorders>
              <w:top w:val="double" w:sz="4" w:space="0" w:color="auto"/>
              <w:left w:val="nil"/>
              <w:bottom w:val="nil"/>
              <w:right w:val="nil"/>
            </w:tcBorders>
            <w:shd w:val="clear" w:color="auto" w:fill="FFFFFF" w:themeFill="background1"/>
            <w:noWrap/>
            <w:vAlign w:val="bottom"/>
            <w:hideMark/>
          </w:tcPr>
          <w:p w:rsidR="00E668DF" w:rsidRPr="00430D08" w:rsidRDefault="00E668DF" w:rsidP="0054252A">
            <w:pPr>
              <w:rPr>
                <w:lang w:eastAsia="nl-NL" w:bidi="ar-SA"/>
              </w:rPr>
            </w:pPr>
          </w:p>
        </w:tc>
        <w:tc>
          <w:tcPr>
            <w:tcW w:w="1282" w:type="dxa"/>
            <w:gridSpan w:val="2"/>
            <w:tcBorders>
              <w:top w:val="double" w:sz="4" w:space="0" w:color="auto"/>
              <w:left w:val="nil"/>
              <w:bottom w:val="nil"/>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 xml:space="preserve"> 95% </w:t>
            </w:r>
            <w:proofErr w:type="spellStart"/>
            <w:r w:rsidRPr="00430D08">
              <w:rPr>
                <w:lang w:eastAsia="nl-NL" w:bidi="ar-SA"/>
              </w:rPr>
              <w:t>conf</w:t>
            </w:r>
            <w:proofErr w:type="spellEnd"/>
            <w:r w:rsidRPr="00430D08">
              <w:rPr>
                <w:lang w:eastAsia="nl-NL" w:bidi="ar-SA"/>
              </w:rPr>
              <w:t xml:space="preserve">. </w:t>
            </w:r>
            <w:proofErr w:type="spellStart"/>
            <w:r w:rsidRPr="00430D08">
              <w:rPr>
                <w:lang w:eastAsia="nl-NL" w:bidi="ar-SA"/>
              </w:rPr>
              <w:t>Interv</w:t>
            </w:r>
            <w:proofErr w:type="spellEnd"/>
          </w:p>
        </w:tc>
        <w:tc>
          <w:tcPr>
            <w:tcW w:w="740" w:type="dxa"/>
            <w:tcBorders>
              <w:top w:val="double" w:sz="4" w:space="0" w:color="auto"/>
              <w:lef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MS2</w:t>
            </w:r>
          </w:p>
        </w:tc>
        <w:tc>
          <w:tcPr>
            <w:tcW w:w="552" w:type="dxa"/>
            <w:tcBorders>
              <w:top w:val="double" w:sz="4" w:space="0" w:color="auto"/>
            </w:tcBorders>
            <w:shd w:val="clear" w:color="auto" w:fill="FFFFFF" w:themeFill="background1"/>
            <w:noWrap/>
            <w:vAlign w:val="bottom"/>
            <w:hideMark/>
          </w:tcPr>
          <w:p w:rsidR="00E668DF" w:rsidRPr="00430D08" w:rsidRDefault="00E668DF" w:rsidP="0054252A">
            <w:pPr>
              <w:rPr>
                <w:lang w:eastAsia="nl-NL" w:bidi="ar-SA"/>
              </w:rPr>
            </w:pPr>
          </w:p>
        </w:tc>
        <w:tc>
          <w:tcPr>
            <w:tcW w:w="1282" w:type="dxa"/>
            <w:gridSpan w:val="2"/>
            <w:tcBorders>
              <w:top w:val="double" w:sz="4" w:space="0" w:color="auto"/>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 xml:space="preserve"> 95% </w:t>
            </w:r>
            <w:proofErr w:type="spellStart"/>
            <w:r w:rsidRPr="00430D08">
              <w:rPr>
                <w:lang w:eastAsia="nl-NL" w:bidi="ar-SA"/>
              </w:rPr>
              <w:t>conf</w:t>
            </w:r>
            <w:proofErr w:type="spellEnd"/>
            <w:r w:rsidRPr="00430D08">
              <w:rPr>
                <w:lang w:eastAsia="nl-NL" w:bidi="ar-SA"/>
              </w:rPr>
              <w:t xml:space="preserve">. </w:t>
            </w:r>
            <w:proofErr w:type="spellStart"/>
            <w:r w:rsidRPr="00430D08">
              <w:rPr>
                <w:lang w:eastAsia="nl-NL" w:bidi="ar-SA"/>
              </w:rPr>
              <w:t>Interv</w:t>
            </w:r>
            <w:proofErr w:type="spellEnd"/>
          </w:p>
        </w:tc>
        <w:tc>
          <w:tcPr>
            <w:tcW w:w="740" w:type="dxa"/>
            <w:tcBorders>
              <w:top w:val="double" w:sz="4" w:space="0" w:color="auto"/>
              <w:lef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RV0</w:t>
            </w:r>
          </w:p>
        </w:tc>
        <w:tc>
          <w:tcPr>
            <w:tcW w:w="552" w:type="dxa"/>
            <w:tcBorders>
              <w:top w:val="double" w:sz="4" w:space="0" w:color="auto"/>
            </w:tcBorders>
            <w:shd w:val="clear" w:color="auto" w:fill="FFFFFF" w:themeFill="background1"/>
            <w:noWrap/>
            <w:vAlign w:val="bottom"/>
            <w:hideMark/>
          </w:tcPr>
          <w:p w:rsidR="00E668DF" w:rsidRPr="00430D08" w:rsidRDefault="00E668DF" w:rsidP="0054252A">
            <w:pPr>
              <w:rPr>
                <w:lang w:eastAsia="nl-NL" w:bidi="ar-SA"/>
              </w:rPr>
            </w:pPr>
          </w:p>
        </w:tc>
        <w:tc>
          <w:tcPr>
            <w:tcW w:w="1282" w:type="dxa"/>
            <w:gridSpan w:val="2"/>
            <w:tcBorders>
              <w:top w:val="double" w:sz="4" w:space="0" w:color="auto"/>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 xml:space="preserve"> 95% </w:t>
            </w:r>
            <w:proofErr w:type="spellStart"/>
            <w:r w:rsidRPr="00430D08">
              <w:rPr>
                <w:lang w:eastAsia="nl-NL" w:bidi="ar-SA"/>
              </w:rPr>
              <w:t>conf</w:t>
            </w:r>
            <w:proofErr w:type="spellEnd"/>
            <w:r w:rsidRPr="00430D08">
              <w:rPr>
                <w:lang w:eastAsia="nl-NL" w:bidi="ar-SA"/>
              </w:rPr>
              <w:t xml:space="preserve">. </w:t>
            </w:r>
            <w:proofErr w:type="spellStart"/>
            <w:r w:rsidRPr="00430D08">
              <w:rPr>
                <w:lang w:eastAsia="nl-NL" w:bidi="ar-SA"/>
              </w:rPr>
              <w:t>Interv</w:t>
            </w:r>
            <w:proofErr w:type="spellEnd"/>
          </w:p>
        </w:tc>
        <w:tc>
          <w:tcPr>
            <w:tcW w:w="740" w:type="dxa"/>
            <w:tcBorders>
              <w:top w:val="double" w:sz="4" w:space="0" w:color="auto"/>
              <w:lef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RV1</w:t>
            </w:r>
          </w:p>
        </w:tc>
        <w:tc>
          <w:tcPr>
            <w:tcW w:w="552" w:type="dxa"/>
            <w:tcBorders>
              <w:top w:val="double" w:sz="4" w:space="0" w:color="auto"/>
            </w:tcBorders>
            <w:shd w:val="clear" w:color="auto" w:fill="FFFFFF" w:themeFill="background1"/>
            <w:noWrap/>
            <w:vAlign w:val="bottom"/>
            <w:hideMark/>
          </w:tcPr>
          <w:p w:rsidR="00E668DF" w:rsidRPr="00430D08" w:rsidRDefault="00E668DF" w:rsidP="0054252A">
            <w:pPr>
              <w:rPr>
                <w:lang w:eastAsia="nl-NL" w:bidi="ar-SA"/>
              </w:rPr>
            </w:pPr>
          </w:p>
        </w:tc>
        <w:tc>
          <w:tcPr>
            <w:tcW w:w="1320" w:type="dxa"/>
            <w:gridSpan w:val="2"/>
            <w:tcBorders>
              <w:top w:val="double" w:sz="4" w:space="0" w:color="auto"/>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 xml:space="preserve"> 95% </w:t>
            </w:r>
            <w:proofErr w:type="spellStart"/>
            <w:r w:rsidRPr="00430D08">
              <w:rPr>
                <w:lang w:eastAsia="nl-NL" w:bidi="ar-SA"/>
              </w:rPr>
              <w:t>conf</w:t>
            </w:r>
            <w:proofErr w:type="spellEnd"/>
            <w:r w:rsidRPr="00430D08">
              <w:rPr>
                <w:lang w:eastAsia="nl-NL" w:bidi="ar-SA"/>
              </w:rPr>
              <w:t xml:space="preserve">. </w:t>
            </w:r>
            <w:proofErr w:type="spellStart"/>
            <w:r w:rsidRPr="00430D08">
              <w:rPr>
                <w:lang w:eastAsia="nl-NL" w:bidi="ar-SA"/>
              </w:rPr>
              <w:t>Interv</w:t>
            </w:r>
            <w:proofErr w:type="spellEnd"/>
          </w:p>
        </w:tc>
      </w:tr>
      <w:tr w:rsidR="00E668DF" w:rsidRPr="00430D08" w:rsidTr="005159ED">
        <w:trPr>
          <w:trHeight w:val="300"/>
          <w:jc w:val="center"/>
        </w:trPr>
        <w:tc>
          <w:tcPr>
            <w:tcW w:w="740" w:type="dxa"/>
            <w:tcBorders>
              <w:top w:val="nil"/>
              <w:left w:val="double" w:sz="4" w:space="0" w:color="auto"/>
              <w:bottom w:val="nil"/>
              <w:right w:val="nil"/>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ICC</w:t>
            </w:r>
          </w:p>
        </w:tc>
        <w:tc>
          <w:tcPr>
            <w:tcW w:w="552" w:type="dxa"/>
            <w:tcBorders>
              <w:top w:val="nil"/>
              <w:left w:val="nil"/>
              <w:bottom w:val="nil"/>
              <w:right w:val="nil"/>
            </w:tcBorders>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sign</w:t>
            </w:r>
            <w:proofErr w:type="spellEnd"/>
            <w:r w:rsidRPr="00430D08">
              <w:rPr>
                <w:lang w:eastAsia="nl-NL" w:bidi="ar-SA"/>
              </w:rPr>
              <w:t>.</w:t>
            </w:r>
          </w:p>
        </w:tc>
        <w:tc>
          <w:tcPr>
            <w:tcW w:w="641" w:type="dxa"/>
            <w:tcBorders>
              <w:top w:val="nil"/>
              <w:left w:val="nil"/>
              <w:bottom w:val="nil"/>
              <w:right w:val="nil"/>
            </w:tcBorders>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u.b.</w:t>
            </w:r>
            <w:proofErr w:type="spellEnd"/>
          </w:p>
        </w:tc>
        <w:tc>
          <w:tcPr>
            <w:tcW w:w="641" w:type="dxa"/>
            <w:tcBorders>
              <w:top w:val="nil"/>
              <w:left w:val="nil"/>
              <w:bottom w:val="nil"/>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l.b.</w:t>
            </w:r>
            <w:proofErr w:type="spellEnd"/>
          </w:p>
        </w:tc>
        <w:tc>
          <w:tcPr>
            <w:tcW w:w="740" w:type="dxa"/>
            <w:tcBorders>
              <w:lef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ICC</w:t>
            </w:r>
          </w:p>
        </w:tc>
        <w:tc>
          <w:tcPr>
            <w:tcW w:w="552" w:type="dxa"/>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sign</w:t>
            </w:r>
            <w:proofErr w:type="spellEnd"/>
            <w:r w:rsidRPr="00430D08">
              <w:rPr>
                <w:lang w:eastAsia="nl-NL" w:bidi="ar-SA"/>
              </w:rPr>
              <w:t>.</w:t>
            </w:r>
          </w:p>
        </w:tc>
        <w:tc>
          <w:tcPr>
            <w:tcW w:w="641" w:type="dxa"/>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u.b.</w:t>
            </w:r>
            <w:proofErr w:type="spellEnd"/>
          </w:p>
        </w:tc>
        <w:tc>
          <w:tcPr>
            <w:tcW w:w="641" w:type="dxa"/>
            <w:tcBorders>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l.b.</w:t>
            </w:r>
            <w:proofErr w:type="spellEnd"/>
          </w:p>
        </w:tc>
        <w:tc>
          <w:tcPr>
            <w:tcW w:w="740" w:type="dxa"/>
            <w:tcBorders>
              <w:lef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ICC</w:t>
            </w:r>
          </w:p>
        </w:tc>
        <w:tc>
          <w:tcPr>
            <w:tcW w:w="552" w:type="dxa"/>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sign</w:t>
            </w:r>
            <w:proofErr w:type="spellEnd"/>
            <w:r w:rsidRPr="00430D08">
              <w:rPr>
                <w:lang w:eastAsia="nl-NL" w:bidi="ar-SA"/>
              </w:rPr>
              <w:t>.</w:t>
            </w:r>
          </w:p>
        </w:tc>
        <w:tc>
          <w:tcPr>
            <w:tcW w:w="641" w:type="dxa"/>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u.b.</w:t>
            </w:r>
            <w:proofErr w:type="spellEnd"/>
          </w:p>
        </w:tc>
        <w:tc>
          <w:tcPr>
            <w:tcW w:w="641" w:type="dxa"/>
            <w:tcBorders>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l.b.</w:t>
            </w:r>
            <w:proofErr w:type="spellEnd"/>
          </w:p>
        </w:tc>
        <w:tc>
          <w:tcPr>
            <w:tcW w:w="740" w:type="dxa"/>
            <w:tcBorders>
              <w:lef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ICC</w:t>
            </w:r>
          </w:p>
        </w:tc>
        <w:tc>
          <w:tcPr>
            <w:tcW w:w="552" w:type="dxa"/>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sign</w:t>
            </w:r>
            <w:proofErr w:type="spellEnd"/>
            <w:r w:rsidRPr="00430D08">
              <w:rPr>
                <w:lang w:eastAsia="nl-NL" w:bidi="ar-SA"/>
              </w:rPr>
              <w:t>.</w:t>
            </w:r>
          </w:p>
        </w:tc>
        <w:tc>
          <w:tcPr>
            <w:tcW w:w="660" w:type="dxa"/>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u.b.</w:t>
            </w:r>
            <w:proofErr w:type="spellEnd"/>
          </w:p>
        </w:tc>
        <w:tc>
          <w:tcPr>
            <w:tcW w:w="660" w:type="dxa"/>
            <w:tcBorders>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proofErr w:type="spellStart"/>
            <w:r w:rsidRPr="00430D08">
              <w:rPr>
                <w:lang w:eastAsia="nl-NL" w:bidi="ar-SA"/>
              </w:rPr>
              <w:t>l.b.</w:t>
            </w:r>
            <w:proofErr w:type="spellEnd"/>
          </w:p>
        </w:tc>
      </w:tr>
      <w:tr w:rsidR="00E668DF" w:rsidRPr="00430D08" w:rsidTr="005159ED">
        <w:trPr>
          <w:trHeight w:val="300"/>
          <w:jc w:val="center"/>
        </w:trPr>
        <w:tc>
          <w:tcPr>
            <w:tcW w:w="740" w:type="dxa"/>
            <w:tcBorders>
              <w:top w:val="nil"/>
              <w:left w:val="double" w:sz="4" w:space="0" w:color="auto"/>
              <w:bottom w:val="nil"/>
              <w:right w:val="nil"/>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0,936</w:t>
            </w:r>
          </w:p>
        </w:tc>
        <w:tc>
          <w:tcPr>
            <w:tcW w:w="552" w:type="dxa"/>
            <w:tcBorders>
              <w:top w:val="nil"/>
              <w:left w:val="nil"/>
              <w:bottom w:val="nil"/>
              <w:right w:val="nil"/>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w:t>
            </w:r>
          </w:p>
        </w:tc>
        <w:tc>
          <w:tcPr>
            <w:tcW w:w="641" w:type="dxa"/>
            <w:tcBorders>
              <w:top w:val="nil"/>
              <w:left w:val="nil"/>
              <w:bottom w:val="nil"/>
              <w:right w:val="nil"/>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0,936</w:t>
            </w:r>
          </w:p>
        </w:tc>
        <w:tc>
          <w:tcPr>
            <w:tcW w:w="641" w:type="dxa"/>
            <w:tcBorders>
              <w:top w:val="nil"/>
              <w:left w:val="nil"/>
              <w:bottom w:val="nil"/>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0,933</w:t>
            </w:r>
          </w:p>
        </w:tc>
        <w:tc>
          <w:tcPr>
            <w:tcW w:w="740" w:type="dxa"/>
            <w:tcBorders>
              <w:lef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0,947</w:t>
            </w:r>
          </w:p>
        </w:tc>
        <w:tc>
          <w:tcPr>
            <w:tcW w:w="552" w:type="dxa"/>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w:t>
            </w:r>
          </w:p>
        </w:tc>
        <w:tc>
          <w:tcPr>
            <w:tcW w:w="641" w:type="dxa"/>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0,948</w:t>
            </w:r>
          </w:p>
        </w:tc>
        <w:tc>
          <w:tcPr>
            <w:tcW w:w="641" w:type="dxa"/>
            <w:tcBorders>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0,946</w:t>
            </w:r>
          </w:p>
        </w:tc>
        <w:tc>
          <w:tcPr>
            <w:tcW w:w="740" w:type="dxa"/>
            <w:tcBorders>
              <w:lef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0,894</w:t>
            </w:r>
          </w:p>
        </w:tc>
        <w:tc>
          <w:tcPr>
            <w:tcW w:w="552" w:type="dxa"/>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w:t>
            </w:r>
          </w:p>
        </w:tc>
        <w:tc>
          <w:tcPr>
            <w:tcW w:w="641" w:type="dxa"/>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0,897</w:t>
            </w:r>
          </w:p>
        </w:tc>
        <w:tc>
          <w:tcPr>
            <w:tcW w:w="641" w:type="dxa"/>
            <w:tcBorders>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0,897</w:t>
            </w:r>
          </w:p>
        </w:tc>
        <w:tc>
          <w:tcPr>
            <w:tcW w:w="740" w:type="dxa"/>
            <w:tcBorders>
              <w:lef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0,917</w:t>
            </w:r>
          </w:p>
        </w:tc>
        <w:tc>
          <w:tcPr>
            <w:tcW w:w="552" w:type="dxa"/>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w:t>
            </w:r>
          </w:p>
        </w:tc>
        <w:tc>
          <w:tcPr>
            <w:tcW w:w="660" w:type="dxa"/>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0,92</w:t>
            </w:r>
          </w:p>
        </w:tc>
        <w:tc>
          <w:tcPr>
            <w:tcW w:w="660" w:type="dxa"/>
            <w:tcBorders>
              <w:right w:val="double" w:sz="4" w:space="0" w:color="auto"/>
            </w:tcBorders>
            <w:shd w:val="clear" w:color="auto" w:fill="FFFFFF" w:themeFill="background1"/>
            <w:noWrap/>
            <w:vAlign w:val="bottom"/>
            <w:hideMark/>
          </w:tcPr>
          <w:p w:rsidR="00E668DF" w:rsidRPr="00430D08" w:rsidRDefault="00E668DF" w:rsidP="0054252A">
            <w:pPr>
              <w:rPr>
                <w:lang w:eastAsia="nl-NL" w:bidi="ar-SA"/>
              </w:rPr>
            </w:pPr>
            <w:r w:rsidRPr="00430D08">
              <w:rPr>
                <w:lang w:eastAsia="nl-NL" w:bidi="ar-SA"/>
              </w:rPr>
              <w:t>0,915</w:t>
            </w:r>
          </w:p>
        </w:tc>
      </w:tr>
    </w:tbl>
    <w:p w:rsidR="00E668DF" w:rsidRPr="00430D08" w:rsidRDefault="00E668DF" w:rsidP="0054252A"/>
    <w:tbl>
      <w:tblPr>
        <w:tblStyle w:val="TableGrid"/>
        <w:tblW w:w="0" w:type="auto"/>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80"/>
      </w:tblGrid>
      <w:tr w:rsidR="00E668DF" w:rsidRPr="00430D08" w:rsidTr="005159ED">
        <w:trPr>
          <w:jc w:val="center"/>
        </w:trPr>
        <w:tc>
          <w:tcPr>
            <w:tcW w:w="0" w:type="auto"/>
          </w:tcPr>
          <w:p w:rsidR="00E668DF" w:rsidRPr="00430D08" w:rsidRDefault="00E668DF" w:rsidP="0054252A">
            <w:pPr>
              <w:rPr>
                <w:lang w:val="nl-NL"/>
              </w:rPr>
            </w:pPr>
            <w:r w:rsidRPr="00430D08">
              <w:rPr>
                <w:noProof/>
                <w:lang w:eastAsia="en-US" w:bidi="ar-SA"/>
              </w:rPr>
              <w:lastRenderedPageBreak/>
              <w:drawing>
                <wp:inline distT="0" distB="0" distL="0" distR="0" wp14:anchorId="7C78FE61" wp14:editId="48C3DB0E">
                  <wp:extent cx="2987382" cy="2412000"/>
                  <wp:effectExtent l="0" t="0" r="3810" b="7620"/>
                  <wp:docPr id="74" name="Afbeelding 74" descr="I:\AFSTUDEERSTAGE\DOCUMENTATIE\ONDERDELEN\ECG\VERGELIJKING_MET_GOUDENSTANDAARD\TWEEDE_KEER\kortPoly5ConvertVergelijkingTMSI_ralf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FSTUDEERSTAGE\DOCUMENTATIE\ONDERDELEN\ECG\VERGELIJKING_MET_GOUDENSTANDAARD\TWEEDE_KEER\kortPoly5ConvertVergelijkingTMSI_ralf_0.jpg"/>
                          <pic:cNvPicPr>
                            <a:picLocks noChangeAspect="1" noChangeArrowheads="1"/>
                          </pic:cNvPicPr>
                        </pic:nvPicPr>
                        <pic:blipFill rotWithShape="1">
                          <a:blip r:embed="rId94" cstate="print">
                            <a:extLst>
                              <a:ext uri="{28A0092B-C50C-407E-A947-70E740481C1C}">
                                <a14:useLocalDpi xmlns:a14="http://schemas.microsoft.com/office/drawing/2010/main"/>
                              </a:ext>
                            </a:extLst>
                          </a:blip>
                          <a:srcRect/>
                          <a:stretch/>
                        </pic:blipFill>
                        <pic:spPr bwMode="auto">
                          <a:xfrm>
                            <a:off x="0" y="0"/>
                            <a:ext cx="2987382"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E668DF" w:rsidRPr="00430D08" w:rsidRDefault="00E668DF" w:rsidP="005904C6">
            <w:pPr>
              <w:pStyle w:val="Caption"/>
              <w:framePr w:wrap="around"/>
              <w:rPr>
                <w:lang w:val="nl-NL"/>
              </w:rPr>
            </w:pPr>
            <w:bookmarkStart w:id="66" w:name="_Ref330305644"/>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27</w:t>
            </w:r>
            <w:r w:rsidR="00B30B4B">
              <w:rPr>
                <w:lang w:val="nl-NL"/>
              </w:rPr>
              <w:fldChar w:fldCharType="end"/>
            </w:r>
            <w:bookmarkEnd w:id="66"/>
            <w:r w:rsidRPr="00430D08">
              <w:rPr>
                <w:lang w:val="nl-NL"/>
              </w:rPr>
              <w:t>: stukje data van meting RV0.</w:t>
            </w:r>
          </w:p>
        </w:tc>
        <w:tc>
          <w:tcPr>
            <w:tcW w:w="0" w:type="auto"/>
          </w:tcPr>
          <w:p w:rsidR="00E668DF" w:rsidRPr="00430D08" w:rsidRDefault="00E668DF" w:rsidP="0054252A">
            <w:pPr>
              <w:rPr>
                <w:lang w:val="nl-NL"/>
              </w:rPr>
            </w:pPr>
            <w:r w:rsidRPr="00430D08">
              <w:rPr>
                <w:noProof/>
                <w:lang w:eastAsia="en-US" w:bidi="ar-SA"/>
              </w:rPr>
              <w:drawing>
                <wp:inline distT="0" distB="0" distL="0" distR="0" wp14:anchorId="1CB77FD4" wp14:editId="46AFB664">
                  <wp:extent cx="3000037" cy="2412000"/>
                  <wp:effectExtent l="0" t="0" r="0" b="7620"/>
                  <wp:docPr id="75" name="Afbeelding 75" descr="I:\AFSTUDEERSTAGE\DOCUMENTATIE\ONDERDELEN\ECG\VERGELIJKING_MET_GOUDENSTANDAARD\TWEEDE_KEER\kortPoly5ConvertVergelijkingTMSI_ral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FSTUDEERSTAGE\DOCUMENTATIE\ONDERDELEN\ECG\VERGELIJKING_MET_GOUDENSTANDAARD\TWEEDE_KEER\kortPoly5ConvertVergelijkingTMSI_ralf_1.jpg"/>
                          <pic:cNvPicPr>
                            <a:picLocks noChangeAspect="1" noChangeArrowheads="1"/>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3000037"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E668DF" w:rsidRPr="00430D08" w:rsidRDefault="00E668DF" w:rsidP="005904C6">
            <w:pPr>
              <w:pStyle w:val="Caption"/>
              <w:framePr w:wrap="around"/>
              <w:rPr>
                <w:lang w:val="nl-NL"/>
              </w:rPr>
            </w:pPr>
            <w:bookmarkStart w:id="67" w:name="_Ref33030564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28</w:t>
            </w:r>
            <w:r w:rsidR="00B30B4B">
              <w:rPr>
                <w:lang w:val="nl-NL"/>
              </w:rPr>
              <w:fldChar w:fldCharType="end"/>
            </w:r>
            <w:bookmarkEnd w:id="67"/>
            <w:r w:rsidRPr="00430D08">
              <w:rPr>
                <w:lang w:val="nl-NL"/>
              </w:rPr>
              <w:t>: stukje data van meting RV1</w:t>
            </w:r>
          </w:p>
        </w:tc>
      </w:tr>
    </w:tbl>
    <w:p w:rsidR="00E668DF" w:rsidRPr="00430D08" w:rsidRDefault="00E668DF" w:rsidP="000E1FFB">
      <w:pPr>
        <w:pStyle w:val="Heading4"/>
        <w:numPr>
          <w:ilvl w:val="0"/>
          <w:numId w:val="0"/>
        </w:numPr>
      </w:pPr>
      <w:r w:rsidRPr="00430D08">
        <w:t>Discussie</w:t>
      </w:r>
    </w:p>
    <w:p w:rsidR="00E668DF" w:rsidRPr="00430D08" w:rsidRDefault="00E668DF" w:rsidP="0054252A">
      <w:r w:rsidRPr="00430D08">
        <w:t xml:space="preserve">De data van de MM en van de YEC lijkt veel op elkaar maar de ICC waardes zijn niet optimaal. Er zijn </w:t>
      </w:r>
      <w:r w:rsidR="00493A95" w:rsidRPr="00430D08">
        <w:t>een aantal</w:t>
      </w:r>
      <w:r w:rsidRPr="00430D08">
        <w:t xml:space="preserve"> oorzaken te noemen waarom deze verschillen bestaan, te weten:</w:t>
      </w:r>
    </w:p>
    <w:p w:rsidR="00E668DF" w:rsidRPr="00430D08" w:rsidRDefault="00E668DF" w:rsidP="00F138AE">
      <w:pPr>
        <w:pStyle w:val="ListParagraph"/>
        <w:numPr>
          <w:ilvl w:val="0"/>
          <w:numId w:val="18"/>
        </w:numPr>
      </w:pPr>
      <w:r w:rsidRPr="00430D08">
        <w:t>De dataverwerking is mogelijk niet helemaal c</w:t>
      </w:r>
      <w:r w:rsidR="00380441">
        <w:t xml:space="preserve">orrect; de toegepaste </w:t>
      </w:r>
      <w:proofErr w:type="spellStart"/>
      <w:r w:rsidR="00380441">
        <w:t>schaling</w:t>
      </w:r>
      <w:proofErr w:type="spellEnd"/>
      <w:r w:rsidR="00380441">
        <w:t xml:space="preserve"> </w:t>
      </w:r>
      <w:r w:rsidRPr="00430D08">
        <w:t xml:space="preserve">in </w:t>
      </w:r>
      <w:proofErr w:type="spellStart"/>
      <w:r w:rsidRPr="00430D08">
        <w:t>Matlab</w:t>
      </w:r>
      <w:proofErr w:type="spellEnd"/>
      <w:r w:rsidRPr="00430D08">
        <w:t xml:space="preserve"> is eenvoudig en waarschijnlijk niet helemaal correct. De </w:t>
      </w:r>
      <w:proofErr w:type="spellStart"/>
      <w:r w:rsidRPr="00430D08">
        <w:t>schaling</w:t>
      </w:r>
      <w:proofErr w:type="spellEnd"/>
      <w:r w:rsidRPr="00430D08">
        <w:t xml:space="preserve"> heeft plaatsgevonden door de maximale waarde van de MM data te vergelijken met de maximale waarde van de </w:t>
      </w:r>
      <w:proofErr w:type="spellStart"/>
      <w:r w:rsidRPr="00430D08">
        <w:t>Ymif</w:t>
      </w:r>
      <w:proofErr w:type="spellEnd"/>
      <w:r w:rsidRPr="00430D08">
        <w:t xml:space="preserve"> data</w:t>
      </w:r>
      <w:r w:rsidRPr="00430D08">
        <w:rPr>
          <w:rStyle w:val="FootnoteReference"/>
        </w:rPr>
        <w:footnoteReference w:id="17"/>
      </w:r>
      <w:r w:rsidRPr="00430D08">
        <w:t xml:space="preserve">. Hiermee is een </w:t>
      </w:r>
      <w:proofErr w:type="spellStart"/>
      <w:r w:rsidRPr="00430D08">
        <w:t>schalingsfactor</w:t>
      </w:r>
      <w:proofErr w:type="spellEnd"/>
      <w:r w:rsidRPr="00430D08">
        <w:t xml:space="preserve"> te bepalen en is de data geschaald. De</w:t>
      </w:r>
      <w:r w:rsidR="00380441">
        <w:t xml:space="preserve">ze vorm van </w:t>
      </w:r>
      <w:proofErr w:type="spellStart"/>
      <w:r w:rsidR="00380441">
        <w:t>schaling</w:t>
      </w:r>
      <w:proofErr w:type="spellEnd"/>
      <w:r w:rsidR="00380441">
        <w:t xml:space="preserve"> is beperkt. </w:t>
      </w:r>
      <w:r w:rsidRPr="00430D08">
        <w:t xml:space="preserve">De </w:t>
      </w:r>
      <w:proofErr w:type="spellStart"/>
      <w:r w:rsidRPr="00430D08">
        <w:t>Ymif</w:t>
      </w:r>
      <w:proofErr w:type="spellEnd"/>
      <w:r w:rsidRPr="00430D08">
        <w:t xml:space="preserve"> elektrodes zijn tijdens de meting niet optimaal geplaatst; bij een optimale vergelijking zouden de </w:t>
      </w:r>
      <w:proofErr w:type="spellStart"/>
      <w:r w:rsidRPr="00430D08">
        <w:t>Ymif</w:t>
      </w:r>
      <w:proofErr w:type="spellEnd"/>
      <w:r w:rsidRPr="00430D08">
        <w:t xml:space="preserve"> elektrodes en de MM elektrodes op precies dezelfde plek zijn geplakt.</w:t>
      </w:r>
    </w:p>
    <w:p w:rsidR="00E668DF" w:rsidRPr="00430D08" w:rsidRDefault="00E668DF" w:rsidP="00F138AE">
      <w:pPr>
        <w:pStyle w:val="ListParagraph"/>
        <w:numPr>
          <w:ilvl w:val="0"/>
          <w:numId w:val="18"/>
        </w:numPr>
      </w:pPr>
      <w:r w:rsidRPr="00430D08">
        <w:t>De YEC en de MM maken beide gebruik van een vorm van actieve-</w:t>
      </w:r>
      <w:proofErr w:type="spellStart"/>
      <w:r w:rsidRPr="00430D08">
        <w:t>grounding</w:t>
      </w:r>
      <w:proofErr w:type="spellEnd"/>
      <w:r w:rsidRPr="00430D08">
        <w:t xml:space="preserve">. Mogelijk beïnvloedt de </w:t>
      </w:r>
      <w:proofErr w:type="spellStart"/>
      <w:r w:rsidRPr="00430D08">
        <w:t>grounding</w:t>
      </w:r>
      <w:proofErr w:type="spellEnd"/>
      <w:r w:rsidRPr="00430D08">
        <w:t xml:space="preserve"> van de MM de actieve </w:t>
      </w:r>
      <w:proofErr w:type="spellStart"/>
      <w:r w:rsidRPr="00430D08">
        <w:t>grounding</w:t>
      </w:r>
      <w:proofErr w:type="spellEnd"/>
      <w:r w:rsidRPr="00430D08">
        <w:t xml:space="preserve"> van de YEC wat verschillen in het signaal tot gevolg heeft</w:t>
      </w:r>
      <w:r w:rsidRPr="00430D08">
        <w:rPr>
          <w:rStyle w:val="FootnoteReference"/>
        </w:rPr>
        <w:footnoteReference w:id="18"/>
      </w:r>
      <w:r w:rsidRPr="00430D08">
        <w:t>.</w:t>
      </w:r>
    </w:p>
    <w:p w:rsidR="00E668DF" w:rsidRPr="00430D08" w:rsidRDefault="00E668DF" w:rsidP="00F138AE">
      <w:pPr>
        <w:pStyle w:val="ListParagraph"/>
        <w:numPr>
          <w:ilvl w:val="0"/>
          <w:numId w:val="18"/>
        </w:numPr>
      </w:pPr>
      <w:r w:rsidRPr="00430D08">
        <w:t xml:space="preserve">De normale manier om ECG te registreren is met meer dan </w:t>
      </w:r>
      <w:r w:rsidR="008D0018">
        <w:t>twee</w:t>
      </w:r>
      <w:r w:rsidRPr="00430D08">
        <w:t xml:space="preserve"> elektrodes. De grotere hoeveelheid elektrodes heeft een meer nauwkeurige registratie tot gevolg. Wellicht worden de waargenomen verschillen tussen de systemen bij een groter aantal elektroden verwaarloosbaar. </w:t>
      </w:r>
    </w:p>
    <w:p w:rsidR="00E668DF" w:rsidRPr="00430D08" w:rsidRDefault="00E668DF" w:rsidP="00F138AE">
      <w:pPr>
        <w:pStyle w:val="ListParagraph"/>
        <w:numPr>
          <w:ilvl w:val="0"/>
          <w:numId w:val="18"/>
        </w:numPr>
      </w:pPr>
      <w:r w:rsidRPr="00430D08">
        <w:t xml:space="preserve">De MM werkt met ‘natte’ elektrodes met een geleidende gel. Deze elektrodes maken beter contact met de huid dan de </w:t>
      </w:r>
      <w:proofErr w:type="spellStart"/>
      <w:r w:rsidRPr="00430D08">
        <w:t>Ymif</w:t>
      </w:r>
      <w:proofErr w:type="spellEnd"/>
      <w:r w:rsidRPr="00430D08">
        <w:t xml:space="preserve"> ECG-elektrodes.</w:t>
      </w:r>
    </w:p>
    <w:p w:rsidR="00F12F78" w:rsidRDefault="006469CF" w:rsidP="00F138AE">
      <w:pPr>
        <w:pStyle w:val="ListParagraph"/>
        <w:numPr>
          <w:ilvl w:val="0"/>
          <w:numId w:val="18"/>
        </w:numPr>
      </w:pPr>
      <w:r w:rsidRPr="00430D08">
        <w:t xml:space="preserve">Tijdens de testen zat het YEC aan een voeding, waardoor mogelijk een </w:t>
      </w:r>
      <w:proofErr w:type="spellStart"/>
      <w:r w:rsidR="002F3A4E">
        <w:t>grondlus</w:t>
      </w:r>
      <w:proofErr w:type="spellEnd"/>
      <w:r w:rsidRPr="00430D08">
        <w:t xml:space="preserve"> is ontstaan tussen YEC en proefpersoon, wat ten </w:t>
      </w:r>
      <w:proofErr w:type="spellStart"/>
      <w:r w:rsidRPr="00430D08">
        <w:t>nadele</w:t>
      </w:r>
      <w:proofErr w:type="spellEnd"/>
      <w:r w:rsidRPr="00430D08">
        <w:t xml:space="preserve"> kan zijn van het waargenomen signaal.</w:t>
      </w:r>
    </w:p>
    <w:p w:rsidR="00E668DF" w:rsidRPr="00430D08" w:rsidRDefault="00F12F78" w:rsidP="00F12F78">
      <w:r w:rsidRPr="00430D08">
        <w:t xml:space="preserve"> </w:t>
      </w:r>
    </w:p>
    <w:p w:rsidR="00E668DF" w:rsidRPr="00430D08" w:rsidRDefault="00E668DF" w:rsidP="0054252A">
      <w:r w:rsidRPr="00430D08">
        <w:t xml:space="preserve">In de toekomst zouden enkele testen kunnen worden uitgevoerd met meerdere elektrodes om te onderzoeken of de verschillen dan minder groot worden. Een goede vergelijking tussen de twee systemen zal altijd beperkt zijn vanwege de bovengenoemde redenen. De huidige resultaten zijn in ieder geval positief en uit het geregistreerde ECG-signaal kan een hartslag worden afgeleid. </w:t>
      </w:r>
    </w:p>
    <w:p w:rsidR="00E668DF" w:rsidRPr="00430D08" w:rsidRDefault="00E668DF" w:rsidP="000E1FFB">
      <w:pPr>
        <w:pStyle w:val="Heading4"/>
        <w:numPr>
          <w:ilvl w:val="0"/>
          <w:numId w:val="0"/>
        </w:numPr>
      </w:pPr>
      <w:r w:rsidRPr="00430D08">
        <w:t>Conclusie</w:t>
      </w:r>
    </w:p>
    <w:p w:rsidR="00E668DF" w:rsidRPr="00430D08" w:rsidRDefault="00E668DF" w:rsidP="0054252A">
      <w:r w:rsidRPr="00430D08">
        <w:t>De resultaten zijn positief maar nog niet helemaal optimaal. In het meest optimale geval zijn de twee ECG-karakteristieken 100% overeenkomstig. Dit is nog niet het geval en er moet afgevraagd worden of dit überhaupt haalbaar is. De ECG-karakteristieken zijn voornamelijk verschillend in de S- en T-golf, deze verschillen hebben waarschijnlijk te maken met de versterking en filtering van de YEC.</w:t>
      </w:r>
      <w:r w:rsidR="00BD623D">
        <w:t xml:space="preserve"> </w:t>
      </w:r>
    </w:p>
    <w:p w:rsidR="00E668DF" w:rsidRPr="00430D08" w:rsidRDefault="003C7F58" w:rsidP="000E1FFB">
      <w:pPr>
        <w:pStyle w:val="Heading4"/>
        <w:numPr>
          <w:ilvl w:val="0"/>
          <w:numId w:val="0"/>
        </w:numPr>
      </w:pPr>
      <w:r>
        <w:t>Aanbevelingen</w:t>
      </w:r>
    </w:p>
    <w:p w:rsidR="00E668DF" w:rsidRPr="00430D08" w:rsidRDefault="00E668DF" w:rsidP="00F138AE">
      <w:pPr>
        <w:pStyle w:val="ListParagraph"/>
        <w:numPr>
          <w:ilvl w:val="0"/>
          <w:numId w:val="19"/>
        </w:numPr>
      </w:pPr>
      <w:r w:rsidRPr="00430D08">
        <w:t>Onderzoeken of iets grotere ECG-elektrodes een betere ECG-registratie tot gevolg hebben.</w:t>
      </w:r>
    </w:p>
    <w:p w:rsidR="00E668DF" w:rsidRPr="00430D08" w:rsidRDefault="00E668DF" w:rsidP="00F138AE">
      <w:pPr>
        <w:pStyle w:val="ListParagraph"/>
        <w:numPr>
          <w:ilvl w:val="0"/>
          <w:numId w:val="19"/>
        </w:numPr>
      </w:pPr>
      <w:r w:rsidRPr="00430D08">
        <w:t>Onderzoeken of een kleinere koppel condensator een beter ECG-signaal tot gevolg heeft. Dit is ook getest in de eerste versie van YEC, maar toen kon geen uitspraak worden gedaan omdat er nog niet goed een ECG-signaal werd waargenomen.</w:t>
      </w:r>
    </w:p>
    <w:p w:rsidR="00E668DF" w:rsidRPr="00430D08" w:rsidRDefault="00E668DF" w:rsidP="00F138AE">
      <w:pPr>
        <w:pStyle w:val="ListParagraph"/>
        <w:numPr>
          <w:ilvl w:val="0"/>
          <w:numId w:val="19"/>
        </w:numPr>
      </w:pPr>
      <w:r w:rsidRPr="00430D08">
        <w:t>Onder</w:t>
      </w:r>
      <w:r w:rsidR="003C7F58">
        <w:t>zoeken of er meer energiezuinig</w:t>
      </w:r>
      <w:r w:rsidRPr="00430D08">
        <w:t xml:space="preserve">e instrumentele </w:t>
      </w:r>
      <w:proofErr w:type="spellStart"/>
      <w:r w:rsidRPr="00430D08">
        <w:t>opamps</w:t>
      </w:r>
      <w:proofErr w:type="spellEnd"/>
      <w:r w:rsidRPr="00430D08">
        <w:t xml:space="preserve"> zijn met (ongeveer) dezelfde specificaties.</w:t>
      </w:r>
    </w:p>
    <w:p w:rsidR="00E668DF" w:rsidRPr="00430D08" w:rsidRDefault="00E668DF" w:rsidP="00F138AE">
      <w:pPr>
        <w:pStyle w:val="ListParagraph"/>
        <w:numPr>
          <w:ilvl w:val="0"/>
          <w:numId w:val="19"/>
        </w:numPr>
      </w:pPr>
      <w:r w:rsidRPr="00430D08">
        <w:t xml:space="preserve">Onderzoeken of capacitieve koppeling van de actieve </w:t>
      </w:r>
      <w:proofErr w:type="spellStart"/>
      <w:r w:rsidRPr="00430D08">
        <w:t>ground</w:t>
      </w:r>
      <w:proofErr w:type="spellEnd"/>
      <w:r w:rsidRPr="00430D08">
        <w:t xml:space="preserve"> kan worden verbeterd. Het capaciti</w:t>
      </w:r>
      <w:r w:rsidR="002F3A4E">
        <w:t xml:space="preserve">ef meten van de ECG werkt niet. </w:t>
      </w:r>
      <w:r w:rsidRPr="00430D08">
        <w:t xml:space="preserve">Mogelijk heeft een grotere </w:t>
      </w:r>
      <w:proofErr w:type="spellStart"/>
      <w:r w:rsidRPr="00430D08">
        <w:t>ground</w:t>
      </w:r>
      <w:proofErr w:type="spellEnd"/>
      <w:r w:rsidRPr="00430D08">
        <w:t xml:space="preserve"> elektrode een positief effect</w:t>
      </w:r>
      <w:r w:rsidR="003C7F58">
        <w:rPr>
          <w:rStyle w:val="FootnoteReference"/>
        </w:rPr>
        <w:footnoteReference w:id="19"/>
      </w:r>
      <w:r w:rsidRPr="00430D08">
        <w:t>.</w:t>
      </w:r>
    </w:p>
    <w:p w:rsidR="00E668DF" w:rsidRPr="00430D08" w:rsidRDefault="00E668DF" w:rsidP="00E73DBE">
      <w:pPr>
        <w:pStyle w:val="Heading2"/>
      </w:pPr>
      <w:bookmarkStart w:id="68" w:name="_Toc343724202"/>
      <w:r w:rsidRPr="00430D08">
        <w:lastRenderedPageBreak/>
        <w:t>IMU</w:t>
      </w:r>
      <w:bookmarkEnd w:id="68"/>
    </w:p>
    <w:p w:rsidR="00C950D0" w:rsidRPr="00430D08" w:rsidRDefault="00C950D0" w:rsidP="00C950D0">
      <w:r w:rsidRPr="00430D08">
        <w:t>Een IMU of ‘</w:t>
      </w:r>
      <w:proofErr w:type="spellStart"/>
      <w:r w:rsidRPr="00430D08">
        <w:t>Intertial</w:t>
      </w:r>
      <w:proofErr w:type="spellEnd"/>
      <w:r w:rsidRPr="00430D08">
        <w:t xml:space="preserve"> </w:t>
      </w:r>
      <w:proofErr w:type="spellStart"/>
      <w:r w:rsidRPr="00430D08">
        <w:t>Measurement</w:t>
      </w:r>
      <w:proofErr w:type="spellEnd"/>
      <w:r w:rsidRPr="00430D08">
        <w:t xml:space="preserve"> Unit’ is een combinatie van een </w:t>
      </w:r>
      <w:proofErr w:type="spellStart"/>
      <w:r w:rsidRPr="00430D08">
        <w:t>accelerometer</w:t>
      </w:r>
      <w:proofErr w:type="spellEnd"/>
      <w:r w:rsidRPr="00430D08">
        <w:t xml:space="preserve"> en een gyroscoop. </w:t>
      </w:r>
      <w:proofErr w:type="spellStart"/>
      <w:r w:rsidRPr="00430D08">
        <w:t>Accelerometers</w:t>
      </w:r>
      <w:proofErr w:type="spellEnd"/>
      <w:r w:rsidRPr="00430D08">
        <w:t xml:space="preserve"> kunnen versnellingen registreren (vaak in </w:t>
      </w:r>
      <w:r w:rsidR="008D0018">
        <w:t>drie</w:t>
      </w:r>
      <w:r w:rsidRPr="00430D08">
        <w:t xml:space="preserve"> richtingen). Gyroscopen worden gebruikt om hoekversnellingen te registreren</w:t>
      </w:r>
      <w:r w:rsidR="00CC677F" w:rsidRPr="00430D08">
        <w:t xml:space="preserve"> (ook meestal in </w:t>
      </w:r>
      <w:r w:rsidR="008D0018">
        <w:t>drie</w:t>
      </w:r>
      <w:r w:rsidR="00CC677F" w:rsidRPr="00430D08">
        <w:t xml:space="preserve"> richtingen)</w:t>
      </w:r>
      <w:r w:rsidRPr="00430D08">
        <w:t>. Een IMU is handig om bewegingen van bijvoorbeeld een patiënt te registreren. Er zijn talloze toepassingen en modellen waarmee het mogelijk is nuttige informatie uit een IMU te halen. Er zijn zelfs bedrijven die zich specialiseren in het verwerken van IMU data. Enkele voorbeelden van zaken die onderzocht kunnen worden met een IMU:</w:t>
      </w:r>
    </w:p>
    <w:p w:rsidR="00C950D0" w:rsidRPr="00430D08" w:rsidRDefault="00C950D0" w:rsidP="00F138AE">
      <w:pPr>
        <w:pStyle w:val="ListParagraph"/>
        <w:numPr>
          <w:ilvl w:val="0"/>
          <w:numId w:val="18"/>
        </w:numPr>
      </w:pPr>
      <w:r w:rsidRPr="00430D08">
        <w:t>Fysieke werkdruk</w:t>
      </w:r>
      <w:r w:rsidR="002E0E1F" w:rsidRPr="00430D08">
        <w:t xml:space="preserve"> (</w:t>
      </w:r>
      <w:r w:rsidR="00F13904">
        <w:t>[</w:t>
      </w:r>
      <w:r w:rsidR="002E0E1F" w:rsidRPr="00430D08">
        <w:fldChar w:fldCharType="begin"/>
      </w:r>
      <w:r w:rsidR="00470431" w:rsidRPr="00430D08">
        <w:instrText xml:space="preserve"> REF _Ref340131413 \h  \* lower </w:instrText>
      </w:r>
      <w:r w:rsidR="002E0E1F" w:rsidRPr="00430D08">
        <w:fldChar w:fldCharType="separate"/>
      </w:r>
      <w:r w:rsidR="00BE5AC7">
        <w:rPr>
          <w:noProof/>
          <w:lang w:val="en-US"/>
        </w:rPr>
        <w:t>5</w:t>
      </w:r>
      <w:r w:rsidR="00BE5AC7" w:rsidRPr="0044560D">
        <w:rPr>
          <w:lang w:val="en-US"/>
        </w:rPr>
        <w:noBreakHyphen/>
      </w:r>
      <w:r w:rsidR="00BE5AC7">
        <w:rPr>
          <w:noProof/>
          <w:lang w:val="en-US"/>
        </w:rPr>
        <w:t>19</w:t>
      </w:r>
      <w:r w:rsidR="002E0E1F" w:rsidRPr="00430D08">
        <w:fldChar w:fldCharType="end"/>
      </w:r>
      <w:r w:rsidR="00BD0FCE">
        <w:t>]</w:t>
      </w:r>
      <w:r w:rsidR="002E0E1F" w:rsidRPr="00430D08">
        <w:t>)</w:t>
      </w:r>
    </w:p>
    <w:p w:rsidR="00C950D0" w:rsidRPr="00430D08" w:rsidRDefault="00C950D0" w:rsidP="00F138AE">
      <w:pPr>
        <w:pStyle w:val="ListParagraph"/>
        <w:numPr>
          <w:ilvl w:val="0"/>
          <w:numId w:val="18"/>
        </w:numPr>
      </w:pPr>
      <w:r w:rsidRPr="00430D08">
        <w:t>Algemene dagelijkse activiteit (In het Engel</w:t>
      </w:r>
      <w:r w:rsidR="00EE531A" w:rsidRPr="00430D08">
        <w:t>s: “</w:t>
      </w:r>
      <w:proofErr w:type="spellStart"/>
      <w:r w:rsidR="00EE531A" w:rsidRPr="00430D08">
        <w:t>physical</w:t>
      </w:r>
      <w:proofErr w:type="spellEnd"/>
      <w:r w:rsidR="00EE531A" w:rsidRPr="00430D08">
        <w:t xml:space="preserve"> </w:t>
      </w:r>
      <w:proofErr w:type="spellStart"/>
      <w:r w:rsidR="00EE531A" w:rsidRPr="00430D08">
        <w:t>activity</w:t>
      </w:r>
      <w:proofErr w:type="spellEnd"/>
      <w:r w:rsidR="00EE531A" w:rsidRPr="00430D08">
        <w:t xml:space="preserve"> monitor”, </w:t>
      </w:r>
      <w:r w:rsidR="00F13904">
        <w:t>[</w:t>
      </w:r>
      <w:r w:rsidR="00EE531A" w:rsidRPr="00430D08">
        <w:fldChar w:fldCharType="begin"/>
      </w:r>
      <w:r w:rsidR="00470431" w:rsidRPr="00430D08">
        <w:instrText xml:space="preserve"> REF _Ref340131540 \h  \* lower </w:instrText>
      </w:r>
      <w:r w:rsidR="00EE531A" w:rsidRPr="00430D08">
        <w:fldChar w:fldCharType="separate"/>
      </w:r>
      <w:r w:rsidR="00BE5AC7" w:rsidRPr="00BE5AC7">
        <w:rPr>
          <w:noProof/>
        </w:rPr>
        <w:t>5</w:t>
      </w:r>
      <w:r w:rsidR="00BE5AC7" w:rsidRPr="00BE5AC7">
        <w:noBreakHyphen/>
      </w:r>
      <w:r w:rsidR="00BE5AC7" w:rsidRPr="00BE5AC7">
        <w:rPr>
          <w:noProof/>
        </w:rPr>
        <w:t>21</w:t>
      </w:r>
      <w:r w:rsidR="00EE531A" w:rsidRPr="00430D08">
        <w:fldChar w:fldCharType="end"/>
      </w:r>
      <w:r w:rsidR="00BD0FCE">
        <w:t>]</w:t>
      </w:r>
      <w:r w:rsidR="00EE531A" w:rsidRPr="00430D08">
        <w:t>)</w:t>
      </w:r>
    </w:p>
    <w:p w:rsidR="00C950D0" w:rsidRPr="00430D08" w:rsidRDefault="00C950D0" w:rsidP="00F138AE">
      <w:pPr>
        <w:pStyle w:val="ListParagraph"/>
        <w:numPr>
          <w:ilvl w:val="0"/>
          <w:numId w:val="18"/>
        </w:numPr>
      </w:pPr>
      <w:proofErr w:type="spellStart"/>
      <w:r w:rsidRPr="00430D08">
        <w:t>Schoudermobilliteit</w:t>
      </w:r>
      <w:proofErr w:type="spellEnd"/>
    </w:p>
    <w:p w:rsidR="002E0E1F" w:rsidRPr="00430D08" w:rsidRDefault="002E0E1F" w:rsidP="00F138AE">
      <w:pPr>
        <w:pStyle w:val="ListParagraph"/>
        <w:numPr>
          <w:ilvl w:val="0"/>
          <w:numId w:val="18"/>
        </w:numPr>
      </w:pPr>
      <w:r w:rsidRPr="00430D08">
        <w:t>Knieproblemen</w:t>
      </w:r>
      <w:r w:rsidR="00EE531A" w:rsidRPr="00430D08">
        <w:t xml:space="preserve"> (</w:t>
      </w:r>
      <w:r w:rsidR="00F13904">
        <w:t>[</w:t>
      </w:r>
      <w:r w:rsidR="00EE531A" w:rsidRPr="00430D08">
        <w:fldChar w:fldCharType="begin"/>
      </w:r>
      <w:r w:rsidR="00470431" w:rsidRPr="00430D08">
        <w:instrText xml:space="preserve"> REF _Ref340131521 \h  \* lower </w:instrText>
      </w:r>
      <w:r w:rsidR="00EE531A" w:rsidRPr="00430D08">
        <w:fldChar w:fldCharType="separate"/>
      </w:r>
      <w:r w:rsidR="00BE5AC7">
        <w:rPr>
          <w:noProof/>
          <w:shd w:val="clear" w:color="auto" w:fill="FFFFFF"/>
          <w:lang w:val="en-US"/>
        </w:rPr>
        <w:t>5</w:t>
      </w:r>
      <w:r w:rsidR="00BE5AC7" w:rsidRPr="0044560D">
        <w:rPr>
          <w:shd w:val="clear" w:color="auto" w:fill="FFFFFF"/>
          <w:lang w:val="en-US"/>
        </w:rPr>
        <w:noBreakHyphen/>
      </w:r>
      <w:r w:rsidR="00BE5AC7">
        <w:rPr>
          <w:noProof/>
          <w:shd w:val="clear" w:color="auto" w:fill="FFFFFF"/>
          <w:lang w:val="en-US"/>
        </w:rPr>
        <w:t>20</w:t>
      </w:r>
      <w:r w:rsidR="00EE531A" w:rsidRPr="00430D08">
        <w:fldChar w:fldCharType="end"/>
      </w:r>
      <w:r w:rsidR="00BD0FCE">
        <w:t>]</w:t>
      </w:r>
      <w:r w:rsidR="00EE531A" w:rsidRPr="00430D08">
        <w:t>)</w:t>
      </w:r>
    </w:p>
    <w:p w:rsidR="00C950D0" w:rsidRPr="00430D08" w:rsidRDefault="00332D71" w:rsidP="00F138AE">
      <w:pPr>
        <w:pStyle w:val="ListParagraph"/>
        <w:numPr>
          <w:ilvl w:val="0"/>
          <w:numId w:val="18"/>
        </w:numPr>
      </w:pPr>
      <w:r w:rsidRPr="00430D08">
        <w:t>Gangbeeldanalyse</w:t>
      </w:r>
      <w:r w:rsidR="00EE531A" w:rsidRPr="00430D08">
        <w:t xml:space="preserve"> (</w:t>
      </w:r>
      <w:r w:rsidR="00F13904">
        <w:t>[</w:t>
      </w:r>
      <w:r w:rsidR="00EE531A" w:rsidRPr="00430D08">
        <w:fldChar w:fldCharType="begin"/>
      </w:r>
      <w:r w:rsidR="00470431" w:rsidRPr="00430D08">
        <w:instrText xml:space="preserve"> REF _Ref340131502 \h  \* lower </w:instrText>
      </w:r>
      <w:r w:rsidR="00EE531A" w:rsidRPr="00430D08">
        <w:fldChar w:fldCharType="separate"/>
      </w:r>
      <w:r w:rsidR="00BE5AC7">
        <w:rPr>
          <w:noProof/>
          <w:shd w:val="clear" w:color="auto" w:fill="FFFFFF"/>
        </w:rPr>
        <w:t>5</w:t>
      </w:r>
      <w:r w:rsidR="00BE5AC7" w:rsidRPr="00430D08">
        <w:rPr>
          <w:shd w:val="clear" w:color="auto" w:fill="FFFFFF"/>
        </w:rPr>
        <w:noBreakHyphen/>
      </w:r>
      <w:r w:rsidR="00BE5AC7">
        <w:rPr>
          <w:noProof/>
          <w:shd w:val="clear" w:color="auto" w:fill="FFFFFF"/>
        </w:rPr>
        <w:t>22</w:t>
      </w:r>
      <w:r w:rsidR="00EE531A" w:rsidRPr="00430D08">
        <w:fldChar w:fldCharType="end"/>
      </w:r>
      <w:r w:rsidR="00BD0FCE">
        <w:t>]</w:t>
      </w:r>
      <w:r w:rsidR="00EE531A" w:rsidRPr="00430D08">
        <w:t>)</w:t>
      </w:r>
    </w:p>
    <w:p w:rsidR="00332D71" w:rsidRPr="00430D08" w:rsidRDefault="00332D71" w:rsidP="00EE531A"/>
    <w:tbl>
      <w:tblPr>
        <w:tblStyle w:val="TableGrid"/>
        <w:tblpPr w:leftFromText="141" w:rightFromText="141" w:vertAnchor="text" w:horzAnchor="margin" w:tblpXSpec="right"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tblGrid>
      <w:tr w:rsidR="00A861E2" w:rsidRPr="00430D08" w:rsidTr="00A861E2">
        <w:tc>
          <w:tcPr>
            <w:tcW w:w="0" w:type="auto"/>
          </w:tcPr>
          <w:p w:rsidR="00A861E2" w:rsidRPr="00430D08" w:rsidRDefault="00A861E2" w:rsidP="00A861E2">
            <w:pPr>
              <w:keepNext/>
              <w:rPr>
                <w:lang w:val="nl-NL"/>
              </w:rPr>
            </w:pPr>
            <w:r w:rsidRPr="00430D08">
              <w:rPr>
                <w:noProof/>
                <w:lang w:eastAsia="en-US" w:bidi="ar-SA"/>
              </w:rPr>
              <w:drawing>
                <wp:inline distT="0" distB="0" distL="0" distR="0" wp14:anchorId="5DF4F404" wp14:editId="1942278E">
                  <wp:extent cx="1992702" cy="1612374"/>
                  <wp:effectExtent l="0" t="0" r="7620" b="6985"/>
                  <wp:docPr id="19" name="Afbeelding 19" descr="http://www.kerrywong.com/blog/wp-content/uploads/2010/09/lis3lv02dl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rrywong.com/blog/wp-content/uploads/2010/09/lis3lv02dlaxis.jpg"/>
                          <pic:cNvPicPr>
                            <a:picLocks noChangeAspect="1" noChangeArrowheads="1"/>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1992791" cy="1612446"/>
                          </a:xfrm>
                          <a:prstGeom prst="rect">
                            <a:avLst/>
                          </a:prstGeom>
                          <a:noFill/>
                          <a:ln>
                            <a:noFill/>
                          </a:ln>
                          <a:extLst>
                            <a:ext uri="{53640926-AAD7-44D8-BBD7-CCE9431645EC}">
                              <a14:shadowObscured xmlns:a14="http://schemas.microsoft.com/office/drawing/2010/main"/>
                            </a:ext>
                          </a:extLst>
                        </pic:spPr>
                      </pic:pic>
                    </a:graphicData>
                  </a:graphic>
                </wp:inline>
              </w:drawing>
            </w:r>
          </w:p>
          <w:p w:rsidR="00A861E2" w:rsidRPr="00430D08" w:rsidRDefault="00A861E2" w:rsidP="005904C6">
            <w:pPr>
              <w:pStyle w:val="Caption"/>
              <w:framePr w:hSpace="0" w:wrap="auto" w:vAnchor="margin" w:hAnchor="text" w:xAlign="left" w:yAlign="inline"/>
              <w:rPr>
                <w:lang w:val="nl-NL"/>
              </w:rPr>
            </w:pPr>
            <w:bookmarkStart w:id="69" w:name="_Ref340132141"/>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2</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29</w:t>
            </w:r>
            <w:r w:rsidR="00B30B4B">
              <w:rPr>
                <w:lang w:val="nl-NL"/>
              </w:rPr>
              <w:fldChar w:fldCharType="end"/>
            </w:r>
            <w:bookmarkEnd w:id="69"/>
            <w:r w:rsidRPr="00430D08">
              <w:rPr>
                <w:lang w:val="nl-NL"/>
              </w:rPr>
              <w:t xml:space="preserve">: assenstelsel van een </w:t>
            </w:r>
          </w:p>
          <w:p w:rsidR="00A861E2" w:rsidRPr="00430D08" w:rsidRDefault="00A861E2" w:rsidP="005904C6">
            <w:pPr>
              <w:pStyle w:val="Caption"/>
              <w:framePr w:hSpace="0" w:wrap="auto" w:vAnchor="margin" w:hAnchor="text" w:xAlign="left" w:yAlign="inline"/>
              <w:rPr>
                <w:lang w:val="nl-NL"/>
              </w:rPr>
            </w:pPr>
            <w:r w:rsidRPr="00430D08">
              <w:rPr>
                <w:lang w:val="nl-NL"/>
              </w:rPr>
              <w:t>3D-accelerometer.</w:t>
            </w:r>
          </w:p>
        </w:tc>
      </w:tr>
    </w:tbl>
    <w:p w:rsidR="00A861E2" w:rsidRPr="00430D08" w:rsidRDefault="00EE531A" w:rsidP="00EE531A">
      <w:r w:rsidRPr="00430D08">
        <w:t xml:space="preserve">Daarnaast worden </w:t>
      </w:r>
      <w:proofErr w:type="spellStart"/>
      <w:r w:rsidRPr="00430D08">
        <w:t>accelerometers</w:t>
      </w:r>
      <w:proofErr w:type="spellEnd"/>
      <w:r w:rsidRPr="00430D08">
        <w:t xml:space="preserve"> in veel verschillende technische applicaties gebruikt van raketten tot </w:t>
      </w:r>
      <w:proofErr w:type="spellStart"/>
      <w:r w:rsidRPr="00430D08">
        <w:t>smartphones</w:t>
      </w:r>
      <w:proofErr w:type="spellEnd"/>
      <w:r w:rsidRPr="00430D08">
        <w:t xml:space="preserve">. Gyroscopen worden gebruikt omdat ze nauwkeurig hoeksnelheden kunnen meten. </w:t>
      </w:r>
      <w:hyperlink r:id="rId97" w:history="1">
        <w:proofErr w:type="spellStart"/>
        <w:r w:rsidRPr="00430D08">
          <w:rPr>
            <w:rStyle w:val="Hyperlink"/>
          </w:rPr>
          <w:t>Quadricopters</w:t>
        </w:r>
        <w:proofErr w:type="spellEnd"/>
      </w:hyperlink>
      <w:r w:rsidRPr="00430D08">
        <w:t xml:space="preserve"> kunnen</w:t>
      </w:r>
      <w:r w:rsidR="00BD623D">
        <w:t xml:space="preserve"> </w:t>
      </w:r>
      <w:r w:rsidRPr="00430D08">
        <w:t>met één</w:t>
      </w:r>
      <w:r w:rsidR="00CC677F" w:rsidRPr="00430D08">
        <w:t xml:space="preserve"> IMU</w:t>
      </w:r>
      <w:r w:rsidRPr="00430D08">
        <w:t xml:space="preserve"> al mooi recht in de lucht blijven hangen. Gyroscopen komen van origine uit vliegtuigen en s</w:t>
      </w:r>
      <w:r w:rsidR="00CC677F" w:rsidRPr="00430D08">
        <w:t>chepen en waren gro</w:t>
      </w:r>
      <w:r w:rsidRPr="00430D08">
        <w:t xml:space="preserve">te mechanische constructies die </w:t>
      </w:r>
      <w:r w:rsidR="00FE0BD0" w:rsidRPr="00430D08">
        <w:t xml:space="preserve">meestal </w:t>
      </w:r>
      <w:r w:rsidRPr="00430D08">
        <w:t xml:space="preserve">direct waren gekoppeld aan </w:t>
      </w:r>
      <w:r w:rsidR="008D0018">
        <w:t>een bepaald</w:t>
      </w:r>
      <w:r w:rsidRPr="00430D08">
        <w:t xml:space="preserve"> stabilisatiemechanisme. Tegenwoordig zijn gyroscopen net zo groot als </w:t>
      </w:r>
      <w:proofErr w:type="spellStart"/>
      <w:r w:rsidRPr="00430D08">
        <w:t>accelerometers</w:t>
      </w:r>
      <w:proofErr w:type="spellEnd"/>
      <w:r w:rsidRPr="00430D08">
        <w:t xml:space="preserve"> en zitten ze in verschillende apparaten geïntegreerd. </w:t>
      </w:r>
    </w:p>
    <w:p w:rsidR="00EE531A" w:rsidRPr="00430D08" w:rsidRDefault="00EE531A" w:rsidP="00EE531A"/>
    <w:p w:rsidR="00EE531A" w:rsidRPr="00430D08" w:rsidRDefault="00EE531A" w:rsidP="00EE531A">
      <w:r w:rsidRPr="00430D08">
        <w:t xml:space="preserve">Gyroscopen en </w:t>
      </w:r>
      <w:proofErr w:type="spellStart"/>
      <w:r w:rsidRPr="00430D08">
        <w:t>accelerometers</w:t>
      </w:r>
      <w:proofErr w:type="spellEnd"/>
      <w:r w:rsidRPr="00430D08">
        <w:t xml:space="preserve"> zijn deels complementair. </w:t>
      </w:r>
      <w:r w:rsidR="00A861E2" w:rsidRPr="00430D08">
        <w:t xml:space="preserve">Een 3D-accelerometer (zie </w:t>
      </w:r>
      <w:r w:rsidR="00A861E2" w:rsidRPr="00430D08">
        <w:fldChar w:fldCharType="begin"/>
      </w:r>
      <w:r w:rsidR="00470431" w:rsidRPr="00430D08">
        <w:instrText xml:space="preserve"> REF _Ref340132141 \h  \* lower </w:instrText>
      </w:r>
      <w:r w:rsidR="00A861E2" w:rsidRPr="00430D08">
        <w:fldChar w:fldCharType="separate"/>
      </w:r>
      <w:r w:rsidR="00BE5AC7" w:rsidRPr="00430D08">
        <w:t xml:space="preserve">afbeelding </w:t>
      </w:r>
      <w:r w:rsidR="00BE5AC7">
        <w:rPr>
          <w:noProof/>
        </w:rPr>
        <w:t>2</w:t>
      </w:r>
      <w:r w:rsidR="00BE5AC7">
        <w:noBreakHyphen/>
      </w:r>
      <w:r w:rsidR="00BE5AC7">
        <w:rPr>
          <w:noProof/>
        </w:rPr>
        <w:t>29</w:t>
      </w:r>
      <w:r w:rsidR="00A861E2" w:rsidRPr="00430D08">
        <w:fldChar w:fldCharType="end"/>
      </w:r>
      <w:r w:rsidR="00A861E2" w:rsidRPr="00430D08">
        <w:t xml:space="preserve">) meet versnellingen in drie richtingen. Maar als de </w:t>
      </w:r>
      <w:proofErr w:type="spellStart"/>
      <w:r w:rsidR="00A861E2" w:rsidRPr="00430D08">
        <w:t>accelerometer</w:t>
      </w:r>
      <w:proofErr w:type="spellEnd"/>
      <w:r w:rsidR="00A861E2" w:rsidRPr="00430D08">
        <w:t xml:space="preserve"> bijvoorbeeld </w:t>
      </w:r>
      <w:r w:rsidR="00FE0BD0" w:rsidRPr="00430D08">
        <w:t xml:space="preserve">precies </w:t>
      </w:r>
      <w:r w:rsidR="00A861E2" w:rsidRPr="00430D08">
        <w:t>om zijn Z-as</w:t>
      </w:r>
      <w:r w:rsidR="00FE0BD0" w:rsidRPr="00430D08">
        <w:t xml:space="preserve"> draait</w:t>
      </w:r>
      <w:r w:rsidR="00CC677F" w:rsidRPr="00430D08">
        <w:t>,</w:t>
      </w:r>
      <w:r w:rsidR="00A861E2" w:rsidRPr="00430D08">
        <w:t xml:space="preserve"> wordt dit niet waargenomen door de </w:t>
      </w:r>
      <w:proofErr w:type="spellStart"/>
      <w:r w:rsidR="00A861E2" w:rsidRPr="00430D08">
        <w:t>accelerometer</w:t>
      </w:r>
      <w:proofErr w:type="spellEnd"/>
      <w:r w:rsidR="00A861E2" w:rsidRPr="00430D08">
        <w:t xml:space="preserve">. De </w:t>
      </w:r>
      <w:proofErr w:type="spellStart"/>
      <w:r w:rsidR="00A861E2" w:rsidRPr="00430D08">
        <w:t>accelerometer</w:t>
      </w:r>
      <w:proofErr w:type="spellEnd"/>
      <w:r w:rsidR="00A861E2" w:rsidRPr="00430D08">
        <w:t xml:space="preserve"> is dan zijn oriëntatie kwijt. Deze situatie kan worden voorkomen als zowel een </w:t>
      </w:r>
      <w:proofErr w:type="spellStart"/>
      <w:r w:rsidR="00A861E2" w:rsidRPr="00430D08">
        <w:t>accelerometer</w:t>
      </w:r>
      <w:proofErr w:type="spellEnd"/>
      <w:r w:rsidR="00A861E2" w:rsidRPr="00430D08">
        <w:t xml:space="preserve"> als een gyros</w:t>
      </w:r>
      <w:r w:rsidR="00153061" w:rsidRPr="00430D08">
        <w:t>coop wordt gebruikt. Stel, dat e</w:t>
      </w:r>
      <w:r w:rsidR="00A861E2" w:rsidRPr="00430D08">
        <w:t>e</w:t>
      </w:r>
      <w:r w:rsidR="00153061" w:rsidRPr="00430D08">
        <w:t xml:space="preserve">n </w:t>
      </w:r>
      <w:proofErr w:type="spellStart"/>
      <w:r w:rsidR="00153061" w:rsidRPr="00430D08">
        <w:t>accelerometer</w:t>
      </w:r>
      <w:proofErr w:type="spellEnd"/>
      <w:r w:rsidR="00153061" w:rsidRPr="00430D08">
        <w:t xml:space="preserve"> en e</w:t>
      </w:r>
      <w:r w:rsidR="00A861E2" w:rsidRPr="00430D08">
        <w:t>e</w:t>
      </w:r>
      <w:r w:rsidR="00153061" w:rsidRPr="00430D08">
        <w:t>n</w:t>
      </w:r>
      <w:r w:rsidR="00A861E2" w:rsidRPr="00430D08">
        <w:t xml:space="preserve"> gyroscoop op precies dezelfde wijze</w:t>
      </w:r>
      <w:r w:rsidR="00A861E2" w:rsidRPr="00430D08">
        <w:rPr>
          <w:rStyle w:val="FootnoteReference"/>
        </w:rPr>
        <w:footnoteReference w:id="20"/>
      </w:r>
      <w:r w:rsidR="00A861E2" w:rsidRPr="00430D08">
        <w:t xml:space="preserve"> in een systeem zijn geïntegreerd, dan zal een rotatie om de Z-as </w:t>
      </w:r>
      <w:r w:rsidR="00153061" w:rsidRPr="00430D08">
        <w:t xml:space="preserve">wél </w:t>
      </w:r>
      <w:r w:rsidR="00A861E2" w:rsidRPr="00430D08">
        <w:t xml:space="preserve">worden waargenomen door de gyroscoop. </w:t>
      </w:r>
      <w:r w:rsidR="006E5687" w:rsidRPr="00430D08">
        <w:t>De oriëntatie van de IMU wordt op deze manier bewaakt.</w:t>
      </w:r>
    </w:p>
    <w:p w:rsidR="006E5687" w:rsidRPr="00430D08" w:rsidRDefault="006E5687" w:rsidP="008D0018">
      <w:pPr>
        <w:pStyle w:val="Heading3"/>
      </w:pPr>
      <w:bookmarkStart w:id="70" w:name="_Toc343724203"/>
      <w:r w:rsidRPr="00430D08">
        <w:t>Magnetometer</w:t>
      </w:r>
      <w:bookmarkEnd w:id="70"/>
    </w:p>
    <w:p w:rsidR="00FE0BD0" w:rsidRPr="00430D08" w:rsidRDefault="006E5687" w:rsidP="00EE531A">
      <w:r w:rsidRPr="00430D08">
        <w:t>Een veel voorkomende aanvulling op een IMU is een mag</w:t>
      </w:r>
      <w:r w:rsidR="00FE0BD0" w:rsidRPr="00430D08">
        <w:t>netometer. Hoewel met een IMU d</w:t>
      </w:r>
      <w:r w:rsidRPr="00430D08">
        <w:t>e oriëntatie van een apparaat goed in de gaten kan worden gehouden</w:t>
      </w:r>
      <w:r w:rsidR="00506343" w:rsidRPr="00430D08">
        <w:t>,</w:t>
      </w:r>
      <w:r w:rsidRPr="00430D08">
        <w:t xml:space="preserve"> is dit slechts een relatieve maat. Een voorbeeld om dit te verduidelijken. Stel dat op tijdstip nul een IMU wordt gebruikt </w:t>
      </w:r>
      <w:r w:rsidR="008D0018">
        <w:t>om een bepaalde</w:t>
      </w:r>
      <w:r w:rsidRPr="00430D08">
        <w:t xml:space="preserve"> beweging te registreren, maar het </w:t>
      </w:r>
      <w:r w:rsidR="00153061" w:rsidRPr="00430D08">
        <w:t xml:space="preserve">is </w:t>
      </w:r>
      <w:r w:rsidRPr="00430D08">
        <w:t>onbekend wat de startpositie is van de beweging. Dan zal nooit duidelijk worden wat de absolute oriëntatie is in de ruimte. Daarom</w:t>
      </w:r>
      <w:r w:rsidR="00506343" w:rsidRPr="00430D08">
        <w:t xml:space="preserve"> wordt er vaak een magnetometer aan een IMU toegevoegd. Een 3D-magnetometer geeft een oriëntatie t.o.v. het magneetveld van de aarde. Dit is een absolute maat voor oriëntatie. </w:t>
      </w:r>
    </w:p>
    <w:p w:rsidR="00FE0BD0" w:rsidRPr="00430D08" w:rsidRDefault="00FE0BD0" w:rsidP="00003E7B">
      <w:pPr>
        <w:pStyle w:val="Heading4"/>
      </w:pPr>
      <w:r w:rsidRPr="00430D08">
        <w:t>Locatiebepaling</w:t>
      </w:r>
    </w:p>
    <w:p w:rsidR="00FE0BD0" w:rsidRPr="00430D08" w:rsidRDefault="00FE0BD0" w:rsidP="00FE0BD0">
      <w:r w:rsidRPr="00430D08">
        <w:t>Er is een verschil tussen locatie en oriëntatie. Locatie geeft aan ‘waar’, op welke locatie</w:t>
      </w:r>
      <w:r w:rsidR="00003E7B" w:rsidRPr="00430D08">
        <w:t>,</w:t>
      </w:r>
      <w:r w:rsidRPr="00430D08">
        <w:t xml:space="preserve"> iets of iemand zich bevindt. Oriëntatie is de stand van iets of iemand in een bepaalde </w:t>
      </w:r>
      <w:r w:rsidR="00003E7B" w:rsidRPr="00430D08">
        <w:t>ruimte</w:t>
      </w:r>
      <w:r w:rsidRPr="00430D08">
        <w:t>. Met een IMU en magnetometer kan de oriëntatie worden bepaald maar niet de locatie</w:t>
      </w:r>
      <w:r w:rsidRPr="00430D08">
        <w:rPr>
          <w:rStyle w:val="FootnoteReference"/>
        </w:rPr>
        <w:footnoteReference w:id="21"/>
      </w:r>
      <w:r w:rsidRPr="00430D08">
        <w:t xml:space="preserve">. </w:t>
      </w:r>
      <w:r w:rsidR="00003E7B" w:rsidRPr="00430D08">
        <w:t>Voor een toekomstig ontwerp zou het interessant zijn om die reden GPS te implementeren.</w:t>
      </w:r>
    </w:p>
    <w:p w:rsidR="00506343" w:rsidRPr="00430D08" w:rsidRDefault="00506343" w:rsidP="00E44998">
      <w:pPr>
        <w:pStyle w:val="Heading2"/>
      </w:pPr>
      <w:bookmarkStart w:id="71" w:name="_Toc343724204"/>
      <w:r w:rsidRPr="00430D08">
        <w:t>Gekozen componenten</w:t>
      </w:r>
      <w:bookmarkEnd w:id="71"/>
    </w:p>
    <w:p w:rsidR="00506343" w:rsidRPr="00430D08" w:rsidRDefault="00B45CAA" w:rsidP="00506343">
      <w:r w:rsidRPr="00430D08">
        <w:t xml:space="preserve">Er zijn veel verschillende fabrikanten van </w:t>
      </w:r>
      <w:proofErr w:type="spellStart"/>
      <w:r w:rsidRPr="00430D08">
        <w:t>accelerometers</w:t>
      </w:r>
      <w:proofErr w:type="spellEnd"/>
      <w:r w:rsidRPr="00430D08">
        <w:t xml:space="preserve"> en gyroscopen. Er zijn dan ook veel verschillende typen van deze sensoren. In de totstandkoming van de keuze is gekeken naar enkele eigenschappen van reeds bestaande </w:t>
      </w:r>
      <w:proofErr w:type="spellStart"/>
      <w:r w:rsidRPr="00430D08">
        <w:t>accelerometers</w:t>
      </w:r>
      <w:proofErr w:type="spellEnd"/>
      <w:r w:rsidRPr="00430D08">
        <w:t xml:space="preserve"> of </w:t>
      </w:r>
      <w:proofErr w:type="spellStart"/>
      <w:r w:rsidRPr="00430D08">
        <w:t>IMU’s</w:t>
      </w:r>
      <w:proofErr w:type="spellEnd"/>
      <w:r w:rsidRPr="00430D08">
        <w:t>, te weten:</w:t>
      </w:r>
    </w:p>
    <w:p w:rsidR="00B45CAA" w:rsidRPr="00430D08" w:rsidRDefault="00B45CAA" w:rsidP="00F138AE">
      <w:pPr>
        <w:pStyle w:val="ListParagraph"/>
        <w:numPr>
          <w:ilvl w:val="0"/>
          <w:numId w:val="18"/>
        </w:numPr>
      </w:pPr>
      <w:r w:rsidRPr="00430D08">
        <w:t>Zijn ze energiezuinig</w:t>
      </w:r>
    </w:p>
    <w:p w:rsidR="00B45CAA" w:rsidRPr="00430D08" w:rsidRDefault="00B45CAA" w:rsidP="00F138AE">
      <w:pPr>
        <w:pStyle w:val="ListParagraph"/>
        <w:numPr>
          <w:ilvl w:val="0"/>
          <w:numId w:val="18"/>
        </w:numPr>
      </w:pPr>
      <w:r w:rsidRPr="00430D08">
        <w:t>Zijn ze nauwkeurig</w:t>
      </w:r>
    </w:p>
    <w:p w:rsidR="00B45CAA" w:rsidRPr="00430D08" w:rsidRDefault="00B45CAA" w:rsidP="00F138AE">
      <w:pPr>
        <w:pStyle w:val="ListParagraph"/>
        <w:numPr>
          <w:ilvl w:val="0"/>
          <w:numId w:val="18"/>
        </w:numPr>
      </w:pPr>
      <w:r w:rsidRPr="00430D08">
        <w:t>Kunnen ze snel worden uitgelezen</w:t>
      </w:r>
    </w:p>
    <w:p w:rsidR="00B45CAA" w:rsidRDefault="00B45CAA" w:rsidP="00B45CAA"/>
    <w:p w:rsidR="00812A33" w:rsidRPr="00430D08" w:rsidRDefault="00812A33" w:rsidP="00B45CAA"/>
    <w:p w:rsidR="00B45CAA" w:rsidRPr="00430D08" w:rsidRDefault="00B45CAA" w:rsidP="00B45CAA">
      <w:r w:rsidRPr="00430D08">
        <w:lastRenderedPageBreak/>
        <w:t xml:space="preserve">Met betrekking tot de energiezuinigheid zijn </w:t>
      </w:r>
      <w:proofErr w:type="spellStart"/>
      <w:r w:rsidRPr="00430D08">
        <w:t>accelerometers</w:t>
      </w:r>
      <w:proofErr w:type="spellEnd"/>
      <w:r w:rsidRPr="00430D08">
        <w:t xml:space="preserve"> nooit een probleem. </w:t>
      </w:r>
      <w:r w:rsidR="00CC677F" w:rsidRPr="00430D08">
        <w:t xml:space="preserve">Het stroomverbruik van de meeste </w:t>
      </w:r>
      <w:proofErr w:type="spellStart"/>
      <w:r w:rsidR="00CC677F" w:rsidRPr="00430D08">
        <w:t>accelerometers</w:t>
      </w:r>
      <w:proofErr w:type="spellEnd"/>
      <w:r w:rsidR="00CC677F" w:rsidRPr="00430D08">
        <w:t xml:space="preserve"> </w:t>
      </w:r>
      <w:r w:rsidR="00812A33">
        <w:t>ligt</w:t>
      </w:r>
      <w:r w:rsidRPr="00430D08">
        <w:t xml:space="preserve"> tussen de 11 en 360 µA. Gyroscopen daarentegen verbruiken meer energie omdat er</w:t>
      </w:r>
      <w:r w:rsidR="00003E7B" w:rsidRPr="00430D08">
        <w:t xml:space="preserve"> bewegende onderdelen inzitten. De meeste huidig verkrijgbare </w:t>
      </w:r>
      <w:proofErr w:type="spellStart"/>
      <w:r w:rsidR="00003E7B" w:rsidRPr="00430D08">
        <w:t>accelerometers</w:t>
      </w:r>
      <w:proofErr w:type="spellEnd"/>
      <w:r w:rsidR="00003E7B" w:rsidRPr="00430D08">
        <w:t xml:space="preserve"> en gyroscopen zijn MEMS-sensoren. Dat staat voor </w:t>
      </w:r>
      <w:proofErr w:type="spellStart"/>
      <w:r w:rsidR="00003E7B" w:rsidRPr="00430D08">
        <w:rPr>
          <w:i/>
        </w:rPr>
        <w:t>microelectromechanical</w:t>
      </w:r>
      <w:proofErr w:type="spellEnd"/>
      <w:r w:rsidR="00003E7B" w:rsidRPr="00430D08">
        <w:rPr>
          <w:i/>
        </w:rPr>
        <w:t xml:space="preserve"> systems</w:t>
      </w:r>
      <w:r w:rsidR="00003E7B" w:rsidRPr="00430D08">
        <w:t xml:space="preserve">. </w:t>
      </w:r>
      <w:r w:rsidRPr="00430D08">
        <w:t xml:space="preserve">Het stroomverbruik </w:t>
      </w:r>
      <w:r w:rsidR="003C7F58">
        <w:t>ligt</w:t>
      </w:r>
      <w:r w:rsidRPr="00430D08">
        <w:t xml:space="preserve"> bij gyroscopen tussen de 3,6 mA en 18 </w:t>
      </w:r>
      <w:proofErr w:type="spellStart"/>
      <w:r w:rsidRPr="00430D08">
        <w:t>mA.</w:t>
      </w:r>
      <w:proofErr w:type="spellEnd"/>
      <w:r w:rsidRPr="00430D08">
        <w:t xml:space="preserve"> </w:t>
      </w:r>
    </w:p>
    <w:p w:rsidR="00B45CAA" w:rsidRPr="00430D08" w:rsidRDefault="00B45CAA" w:rsidP="00B45CAA"/>
    <w:p w:rsidR="00B45CAA" w:rsidRPr="00430D08" w:rsidRDefault="00B45CAA" w:rsidP="00B45CAA">
      <w:r w:rsidRPr="00430D08">
        <w:t xml:space="preserve">De nauwkeurigheid van de meeste gyroscopen zit rond de 8,75 </w:t>
      </w:r>
      <w:proofErr w:type="spellStart"/>
      <w:r w:rsidRPr="00430D08">
        <w:t>mdps</w:t>
      </w:r>
      <w:proofErr w:type="spellEnd"/>
      <w:r w:rsidRPr="00430D08">
        <w:t xml:space="preserve"> (</w:t>
      </w:r>
      <w:proofErr w:type="spellStart"/>
      <w:r w:rsidRPr="00430D08">
        <w:t>milli</w:t>
      </w:r>
      <w:proofErr w:type="spellEnd"/>
      <w:r w:rsidRPr="00430D08">
        <w:t>-</w:t>
      </w:r>
      <w:proofErr w:type="spellStart"/>
      <w:r w:rsidRPr="00430D08">
        <w:t>degree</w:t>
      </w:r>
      <w:proofErr w:type="spellEnd"/>
      <w:r w:rsidRPr="00430D08">
        <w:t xml:space="preserve">-per-second) en is ruim voldoende voor bijna alle toepassingen. De nauwkeurigheid van de meeste digitale </w:t>
      </w:r>
      <w:proofErr w:type="spellStart"/>
      <w:r w:rsidRPr="00430D08">
        <w:t>accelerometers</w:t>
      </w:r>
      <w:proofErr w:type="spellEnd"/>
      <w:r w:rsidRPr="00430D08">
        <w:t xml:space="preserve"> is, net als bij de meeste digitale gyroscopen, instelbaar, waarbij de maximale nauwkeurigheid rond de 40 </w:t>
      </w:r>
      <w:proofErr w:type="spellStart"/>
      <w:r w:rsidRPr="00430D08">
        <w:t>mG</w:t>
      </w:r>
      <w:proofErr w:type="spellEnd"/>
      <w:r w:rsidRPr="00430D08">
        <w:t xml:space="preserve"> zit. </w:t>
      </w:r>
      <w:r w:rsidR="00F84C87" w:rsidRPr="00430D08">
        <w:t>Dit is ruim voldoende voor de meeste toepassingen.</w:t>
      </w:r>
    </w:p>
    <w:p w:rsidR="00B45CAA" w:rsidRPr="00430D08" w:rsidRDefault="00B45CAA" w:rsidP="00B45CAA">
      <w:pPr>
        <w:pStyle w:val="Heading4"/>
      </w:pPr>
      <w:r w:rsidRPr="00430D08">
        <w:t>Snel uitlezen</w:t>
      </w:r>
    </w:p>
    <w:p w:rsidR="00543867" w:rsidRDefault="00B45CAA" w:rsidP="00506343">
      <w:r w:rsidRPr="00430D08">
        <w:t xml:space="preserve">Omdat er op het MORE systeem veel verschillende zaken moeten worden uitgelezen en/of berekend is het belangrijk rekening te houden met de snelheid </w:t>
      </w:r>
      <w:r w:rsidR="00812A33">
        <w:t>waarmee</w:t>
      </w:r>
      <w:r w:rsidRPr="00430D08">
        <w:t xml:space="preserve"> digitale componenten kunnen worden uitgelezen. </w:t>
      </w:r>
      <w:r w:rsidR="00003E7B" w:rsidRPr="00430D08">
        <w:t xml:space="preserve">De </w:t>
      </w:r>
      <w:r w:rsidR="00543867">
        <w:t>digitale communicatie in het MORE meetsysteem is op basis van</w:t>
      </w:r>
      <w:r w:rsidR="00060281">
        <w:t xml:space="preserve"> SPI, I2C en UART.</w:t>
      </w:r>
      <w:r w:rsidR="00BD623D">
        <w:t xml:space="preserve"> </w:t>
      </w:r>
      <w:r w:rsidR="00543867">
        <w:t>UART wordt gebruikt voor het verzenden/ontvangen van data, en de SPI en I2C bussen worden gebruikte voor communicatie tussen componenten.</w:t>
      </w:r>
    </w:p>
    <w:p w:rsidR="00543867" w:rsidRDefault="00543867" w:rsidP="00506343"/>
    <w:p w:rsidR="00543867" w:rsidRDefault="00B45CAA" w:rsidP="00506343">
      <w:r w:rsidRPr="00430D08">
        <w:t xml:space="preserve">De meest </w:t>
      </w:r>
      <w:r w:rsidR="00543867">
        <w:t>gebruikte</w:t>
      </w:r>
      <w:r w:rsidRPr="00430D08">
        <w:t xml:space="preserve"> I2C</w:t>
      </w:r>
      <w:r w:rsidR="00F84C87" w:rsidRPr="00430D08">
        <w:t>-</w:t>
      </w:r>
      <w:r w:rsidRPr="00430D08">
        <w:t xml:space="preserve">snelheid is 400kHz. Nu zijn er al </w:t>
      </w:r>
      <w:r w:rsidR="00F84C87" w:rsidRPr="00430D08">
        <w:t>I2C-</w:t>
      </w:r>
      <w:r w:rsidRPr="00430D08">
        <w:t xml:space="preserve">componenten die op 1MHz werken, maar dat is nog verre van een standaard. </w:t>
      </w:r>
      <w:r w:rsidR="00307A64" w:rsidRPr="00430D08">
        <w:t xml:space="preserve">De SPI-bus daarentegen is een stuk sneller, de </w:t>
      </w:r>
      <w:proofErr w:type="spellStart"/>
      <w:r w:rsidR="00307A64" w:rsidRPr="00430D08">
        <w:t>bussnelheid</w:t>
      </w:r>
      <w:proofErr w:type="spellEnd"/>
      <w:r w:rsidR="00307A64" w:rsidRPr="00430D08">
        <w:t xml:space="preserve"> zit voor de meeste toepassingen tussen de 1 MHz en 20 MHz. </w:t>
      </w:r>
      <w:r w:rsidR="00F84C87" w:rsidRPr="00430D08">
        <w:t>De minimale frequentie waarmee het</w:t>
      </w:r>
      <w:r w:rsidR="00BD623D">
        <w:t xml:space="preserve"> </w:t>
      </w:r>
      <w:r w:rsidR="00307A64" w:rsidRPr="00430D08">
        <w:t xml:space="preserve">MORE systeem </w:t>
      </w:r>
      <w:r w:rsidR="00F84C87" w:rsidRPr="00430D08">
        <w:t>data moet</w:t>
      </w:r>
      <w:r w:rsidR="00307A64" w:rsidRPr="00430D08">
        <w:t xml:space="preserve"> verwerken, uitlezen, opslaan en versturen </w:t>
      </w:r>
      <w:r w:rsidR="00F84C87" w:rsidRPr="00430D08">
        <w:t xml:space="preserve">is 100 Hz. </w:t>
      </w:r>
      <w:r w:rsidR="00543867">
        <w:t>De hoeveelheid tijd v</w:t>
      </w:r>
      <w:r w:rsidR="00F84C87" w:rsidRPr="00430D08">
        <w:t xml:space="preserve">oor het uitvoeren van </w:t>
      </w:r>
      <w:r w:rsidR="00812A33">
        <w:t>alle</w:t>
      </w:r>
      <w:r w:rsidR="00F84C87" w:rsidRPr="00430D08">
        <w:t xml:space="preserve"> handel</w:t>
      </w:r>
      <w:r w:rsidR="00812A33">
        <w:t>ingen</w:t>
      </w:r>
      <w:r w:rsidR="00F84C87" w:rsidRPr="00430D08">
        <w:t xml:space="preserve"> is dan</w:t>
      </w:r>
      <w:r w:rsidR="00307A64" w:rsidRPr="00430D08">
        <w:t xml:space="preserve">: </w:t>
      </w:r>
      <m:oMath>
        <m:r>
          <w:rPr>
            <w:rFonts w:ascii="Cambria Math" w:hAnsi="Cambria Math"/>
          </w:rPr>
          <m:t xml:space="preserve">T= </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=10 ms</m:t>
        </m:r>
      </m:oMath>
      <w:r w:rsidR="00307A64" w:rsidRPr="00430D08">
        <w:t xml:space="preserve">. </w:t>
      </w:r>
    </w:p>
    <w:p w:rsidR="00543867" w:rsidRDefault="00543867" w:rsidP="00506343"/>
    <w:p w:rsidR="00307A64" w:rsidRPr="00430D08" w:rsidRDefault="00307A64" w:rsidP="00506343">
      <w:r w:rsidRPr="00430D08">
        <w:t>Voor het opvragen van 16bits-sensordata van een I2C-IC zijn in het</w:t>
      </w:r>
      <w:r w:rsidR="00E44998">
        <w:t xml:space="preserve"> beste</w:t>
      </w:r>
      <w:r w:rsidRPr="00430D08">
        <w:t xml:space="preserve"> geval 6 bytes nodig. De snelheid van I2C is 400kHz en </w:t>
      </w:r>
      <m:oMath>
        <m:sSub>
          <m:sSubPr>
            <m:ctrlPr>
              <w:rPr>
                <w:rFonts w:ascii="Cambria Math" w:hAnsi="Cambria Math"/>
                <w:i/>
              </w:rPr>
            </m:ctrlPr>
          </m:sSubPr>
          <m:e>
            <m:r>
              <w:rPr>
                <w:rFonts w:ascii="Cambria Math" w:hAnsi="Cambria Math"/>
              </w:rPr>
              <m:t>T</m:t>
            </m:r>
          </m:e>
          <m:sub>
            <m:r>
              <w:rPr>
                <w:rFonts w:ascii="Cambria Math" w:hAnsi="Cambria Math"/>
              </w:rPr>
              <m:t>I2C</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400000</m:t>
            </m:r>
          </m:den>
        </m:f>
        <m:r>
          <w:rPr>
            <w:rFonts w:ascii="Cambria Math" w:hAnsi="Cambria Math"/>
          </w:rPr>
          <m:t>=2.5 µs</m:t>
        </m:r>
      </m:oMath>
      <w:r w:rsidRPr="00430D08">
        <w:t>. Dat betekent dat het opvragen van meetdata van een I2C-sensor</w:t>
      </w:r>
      <w:r w:rsidR="00BD623D">
        <w:t xml:space="preserve"> </w:t>
      </w:r>
      <m:oMath>
        <m:r>
          <w:rPr>
            <w:rFonts w:ascii="Cambria Math" w:hAnsi="Cambria Math"/>
          </w:rPr>
          <m:t>6*8*2.5 µs=0.12 ms</m:t>
        </m:r>
      </m:oMath>
      <w:r w:rsidRPr="00430D08">
        <w:t xml:space="preserve"> bedraagt. Dit geldt voor een I2C-sensor met efficiënte communicatie mog</w:t>
      </w:r>
      <w:proofErr w:type="spellStart"/>
      <w:r w:rsidRPr="00430D08">
        <w:t>elijkheden</w:t>
      </w:r>
      <w:proofErr w:type="spellEnd"/>
      <w:r w:rsidRPr="00430D08">
        <w:t xml:space="preserve">. Echter moet voor sommige I2C-sensoren per </w:t>
      </w:r>
      <w:proofErr w:type="spellStart"/>
      <w:r w:rsidRPr="00430D08">
        <w:t>databyte</w:t>
      </w:r>
      <w:proofErr w:type="spellEnd"/>
      <w:r w:rsidRPr="00430D08">
        <w:t xml:space="preserve"> een adresbyte worden meegestuurd en vervolgens de I2C-communicatie, volgens het protocol, worden afgerond om vervolgens weer te worden gestart</w:t>
      </w:r>
      <w:r w:rsidR="00847E46" w:rsidRPr="00430D08">
        <w:t xml:space="preserve"> </w:t>
      </w:r>
      <w:r w:rsidR="00F84C87" w:rsidRPr="00430D08">
        <w:t>voor het uitlezen van e</w:t>
      </w:r>
      <w:r w:rsidR="00847E46" w:rsidRPr="00430D08">
        <w:t>e</w:t>
      </w:r>
      <w:r w:rsidR="00F84C87" w:rsidRPr="00430D08">
        <w:t>n</w:t>
      </w:r>
      <w:r w:rsidR="00847E46" w:rsidRPr="00430D08">
        <w:t xml:space="preserve"> nieuwe </w:t>
      </w:r>
      <w:proofErr w:type="spellStart"/>
      <w:r w:rsidR="00847E46" w:rsidRPr="00430D08">
        <w:t>databyte</w:t>
      </w:r>
      <w:proofErr w:type="spellEnd"/>
      <w:r w:rsidRPr="00430D08">
        <w:t>. De overhead is dan groot en kan oplopen tot meer dan 0.5 milliseconde (</w:t>
      </w:r>
      <w:proofErr w:type="spellStart"/>
      <w:r w:rsidRPr="00430D08">
        <w:t>ms</w:t>
      </w:r>
      <w:proofErr w:type="spellEnd"/>
      <w:r w:rsidR="00847E46" w:rsidRPr="00430D08">
        <w:t>) en</w:t>
      </w:r>
      <w:r w:rsidRPr="00430D08">
        <w:t xml:space="preserve"> </w:t>
      </w:r>
      <w:r w:rsidR="00847E46" w:rsidRPr="00430D08">
        <w:t>d</w:t>
      </w:r>
      <w:r w:rsidRPr="00430D08">
        <w:t>an is er nog maar één sensor uitgelezen.</w:t>
      </w:r>
      <w:r w:rsidR="00847E46" w:rsidRPr="00430D08">
        <w:t xml:space="preserve"> Om die reden is gekeken naar een IMU (of één losse </w:t>
      </w:r>
      <w:proofErr w:type="spellStart"/>
      <w:r w:rsidR="00847E46" w:rsidRPr="00430D08">
        <w:t>accelerometer</w:t>
      </w:r>
      <w:proofErr w:type="spellEnd"/>
      <w:r w:rsidR="00847E46" w:rsidRPr="00430D08">
        <w:t xml:space="preserve"> en één losse gyroscoop) die werken met een SPI-bus.</w:t>
      </w:r>
    </w:p>
    <w:p w:rsidR="00541200" w:rsidRPr="00430D08" w:rsidRDefault="00460E54" w:rsidP="00460E54">
      <w:pPr>
        <w:pStyle w:val="Heading4"/>
      </w:pPr>
      <w:r w:rsidRPr="00430D08">
        <w:t>Keuze</w:t>
      </w:r>
    </w:p>
    <w:p w:rsidR="00460E54" w:rsidRPr="00430D08" w:rsidRDefault="00460E54" w:rsidP="00460E54">
      <w:pPr>
        <w:rPr>
          <w:rFonts w:ascii="Calibri" w:eastAsia="Times New Roman" w:hAnsi="Calibri" w:cs="Calibri"/>
          <w:kern w:val="0"/>
          <w:szCs w:val="20"/>
          <w:lang w:eastAsia="nl-NL" w:bidi="ar-SA"/>
        </w:rPr>
      </w:pPr>
      <w:r w:rsidRPr="00430D08">
        <w:rPr>
          <w:szCs w:val="20"/>
        </w:rPr>
        <w:t xml:space="preserve">Er is één sensor gevonden die aan die </w:t>
      </w:r>
      <w:r w:rsidR="001B07FC" w:rsidRPr="00430D08">
        <w:rPr>
          <w:szCs w:val="20"/>
        </w:rPr>
        <w:t xml:space="preserve">aan alle </w:t>
      </w:r>
      <w:r w:rsidRPr="00430D08">
        <w:rPr>
          <w:szCs w:val="20"/>
        </w:rPr>
        <w:t xml:space="preserve">voorwaardes voldeed namelijk de </w:t>
      </w:r>
      <w:hyperlink r:id="rId98" w:history="1">
        <w:r w:rsidRPr="00430D08">
          <w:rPr>
            <w:rFonts w:ascii="Calibri" w:eastAsia="Times New Roman" w:hAnsi="Calibri" w:cs="Calibri"/>
            <w:color w:val="0000FF"/>
            <w:kern w:val="0"/>
            <w:szCs w:val="20"/>
            <w:u w:val="single"/>
            <w:lang w:eastAsia="nl-NL" w:bidi="ar-SA"/>
          </w:rPr>
          <w:t>MPU-6000</w:t>
        </w:r>
      </w:hyperlink>
      <w:r w:rsidRPr="00430D08">
        <w:rPr>
          <w:rFonts w:ascii="Calibri" w:eastAsia="Times New Roman" w:hAnsi="Calibri" w:cs="Calibri"/>
          <w:color w:val="0000FF"/>
          <w:kern w:val="0"/>
          <w:szCs w:val="20"/>
          <w:lang w:eastAsia="nl-NL" w:bidi="ar-SA"/>
        </w:rPr>
        <w:t xml:space="preserve">. </w:t>
      </w:r>
      <w:r w:rsidRPr="00430D08">
        <w:rPr>
          <w:rFonts w:ascii="Calibri" w:eastAsia="Times New Roman" w:hAnsi="Calibri" w:cs="Calibri"/>
          <w:kern w:val="0"/>
          <w:szCs w:val="20"/>
          <w:lang w:eastAsia="nl-NL" w:bidi="ar-SA"/>
        </w:rPr>
        <w:t xml:space="preserve">Dit is een IMU die uit te lezen is m.b.v. de SPI-bus, hij verbruikt relatief weinig stroom 3,6 mA en heeft een uitstekende nauwkeurigheid voor zowel de gyroscoop als </w:t>
      </w:r>
      <w:proofErr w:type="spellStart"/>
      <w:r w:rsidRPr="00430D08">
        <w:rPr>
          <w:rFonts w:ascii="Calibri" w:eastAsia="Times New Roman" w:hAnsi="Calibri" w:cs="Calibri"/>
          <w:kern w:val="0"/>
          <w:szCs w:val="20"/>
          <w:lang w:eastAsia="nl-NL" w:bidi="ar-SA"/>
        </w:rPr>
        <w:t>accelerometer</w:t>
      </w:r>
      <w:proofErr w:type="spellEnd"/>
      <w:r w:rsidRPr="00430D08">
        <w:rPr>
          <w:rFonts w:ascii="Calibri" w:eastAsia="Times New Roman" w:hAnsi="Calibri" w:cs="Calibri"/>
          <w:kern w:val="0"/>
          <w:szCs w:val="20"/>
          <w:lang w:eastAsia="nl-NL" w:bidi="ar-SA"/>
        </w:rPr>
        <w:t xml:space="preserve">. De sensor kan zowel via SPI als via I2C worden uitgelezen. In de I2C-modus beschikt de sensor </w:t>
      </w:r>
      <w:r w:rsidR="001B07FC" w:rsidRPr="00430D08">
        <w:rPr>
          <w:rFonts w:ascii="Calibri" w:eastAsia="Times New Roman" w:hAnsi="Calibri" w:cs="Calibri"/>
          <w:kern w:val="0"/>
          <w:szCs w:val="20"/>
          <w:lang w:eastAsia="nl-NL" w:bidi="ar-SA"/>
        </w:rPr>
        <w:t>tevens</w:t>
      </w:r>
      <w:r w:rsidRPr="00430D08">
        <w:rPr>
          <w:rFonts w:ascii="Calibri" w:eastAsia="Times New Roman" w:hAnsi="Calibri" w:cs="Calibri"/>
          <w:kern w:val="0"/>
          <w:szCs w:val="20"/>
          <w:lang w:eastAsia="nl-NL" w:bidi="ar-SA"/>
        </w:rPr>
        <w:t xml:space="preserve"> de mogelijkheid om een magnetometer uit te lezen. De MPU-6000 wordt dan een echte MPU of ‘Motion Processing Unit’. Wellicht dat voor een toekomstige versie van het MORE meetsysteem dit een interessante optie is, zodat magnetometer niet meer via de </w:t>
      </w:r>
      <w:r w:rsidR="00FC6EAC" w:rsidRPr="00430D08">
        <w:rPr>
          <w:rFonts w:ascii="Calibri" w:eastAsia="Times New Roman" w:hAnsi="Calibri" w:cs="Calibri"/>
          <w:kern w:val="0"/>
          <w:szCs w:val="20"/>
          <w:lang w:eastAsia="nl-NL" w:bidi="ar-SA"/>
        </w:rPr>
        <w:t>µC</w:t>
      </w:r>
      <w:r w:rsidRPr="00430D08">
        <w:rPr>
          <w:rFonts w:ascii="Calibri" w:eastAsia="Times New Roman" w:hAnsi="Calibri" w:cs="Calibri"/>
          <w:kern w:val="0"/>
          <w:szCs w:val="20"/>
          <w:lang w:eastAsia="nl-NL" w:bidi="ar-SA"/>
        </w:rPr>
        <w:t xml:space="preserve"> wordt uitgelezen</w:t>
      </w:r>
      <w:r w:rsidR="004611C4" w:rsidRPr="00430D08">
        <w:rPr>
          <w:rFonts w:ascii="Calibri" w:eastAsia="Times New Roman" w:hAnsi="Calibri" w:cs="Calibri"/>
          <w:kern w:val="0"/>
          <w:szCs w:val="20"/>
          <w:lang w:eastAsia="nl-NL" w:bidi="ar-SA"/>
        </w:rPr>
        <w:t xml:space="preserve"> maar indirect via de MPU-6000.</w:t>
      </w:r>
    </w:p>
    <w:p w:rsidR="00187D8B" w:rsidRPr="00430D08" w:rsidRDefault="00187D8B" w:rsidP="00187D8B">
      <w:pPr>
        <w:pStyle w:val="Heading4"/>
        <w:rPr>
          <w:rFonts w:eastAsia="Times New Roman"/>
          <w:lang w:eastAsia="nl-NL" w:bidi="ar-SA"/>
        </w:rPr>
      </w:pPr>
      <w:r w:rsidRPr="00430D08">
        <w:rPr>
          <w:rFonts w:eastAsia="Times New Roman"/>
          <w:lang w:eastAsia="nl-NL" w:bidi="ar-SA"/>
        </w:rPr>
        <w:t>Aanbev</w:t>
      </w:r>
      <w:r w:rsidR="004A77BF" w:rsidRPr="00430D08">
        <w:rPr>
          <w:rFonts w:eastAsia="Times New Roman"/>
          <w:lang w:eastAsia="nl-NL" w:bidi="ar-SA"/>
        </w:rPr>
        <w:t>e</w:t>
      </w:r>
      <w:r w:rsidRPr="00430D08">
        <w:rPr>
          <w:rFonts w:eastAsia="Times New Roman"/>
          <w:lang w:eastAsia="nl-NL" w:bidi="ar-SA"/>
        </w:rPr>
        <w:t>lingen</w:t>
      </w:r>
    </w:p>
    <w:p w:rsidR="00460E54" w:rsidRPr="00430D08" w:rsidRDefault="00460E54" w:rsidP="00460E54">
      <w:pPr>
        <w:rPr>
          <w:rFonts w:ascii="Calibri" w:eastAsia="Times New Roman" w:hAnsi="Calibri" w:cs="Calibri"/>
          <w:kern w:val="0"/>
          <w:szCs w:val="20"/>
          <w:lang w:eastAsia="nl-NL" w:bidi="ar-SA"/>
        </w:rPr>
      </w:pPr>
      <w:r w:rsidRPr="00430D08">
        <w:rPr>
          <w:rFonts w:ascii="Calibri" w:eastAsia="Times New Roman" w:hAnsi="Calibri" w:cs="Calibri"/>
          <w:kern w:val="0"/>
          <w:szCs w:val="20"/>
          <w:lang w:eastAsia="nl-NL" w:bidi="ar-SA"/>
        </w:rPr>
        <w:t xml:space="preserve">Een andere voor de toekomst interessante optie is de </w:t>
      </w:r>
      <w:hyperlink r:id="rId99" w:history="1">
        <w:r w:rsidRPr="00430D08">
          <w:rPr>
            <w:rStyle w:val="Hyperlink"/>
            <w:rFonts w:ascii="Calibri" w:eastAsia="Times New Roman" w:hAnsi="Calibri" w:cs="Calibri"/>
            <w:kern w:val="0"/>
            <w:szCs w:val="20"/>
            <w:lang w:eastAsia="nl-NL" w:bidi="ar-SA"/>
          </w:rPr>
          <w:t>MPU-9150</w:t>
        </w:r>
      </w:hyperlink>
      <w:r w:rsidRPr="00430D08">
        <w:rPr>
          <w:rFonts w:ascii="Calibri" w:eastAsia="Times New Roman" w:hAnsi="Calibri" w:cs="Calibri"/>
          <w:kern w:val="0"/>
          <w:szCs w:val="20"/>
          <w:lang w:eastAsia="nl-NL" w:bidi="ar-SA"/>
        </w:rPr>
        <w:t xml:space="preserve"> deze sensor is een IMU plus magnetometer in één package. </w:t>
      </w:r>
      <w:r w:rsidR="00187D8B" w:rsidRPr="00430D08">
        <w:rPr>
          <w:rFonts w:ascii="Calibri" w:eastAsia="Times New Roman" w:hAnsi="Calibri" w:cs="Calibri"/>
          <w:kern w:val="0"/>
          <w:szCs w:val="20"/>
          <w:lang w:eastAsia="nl-NL" w:bidi="ar-SA"/>
        </w:rPr>
        <w:t xml:space="preserve">Daarnaast zitten er motion </w:t>
      </w:r>
      <w:proofErr w:type="spellStart"/>
      <w:r w:rsidR="00187D8B" w:rsidRPr="00430D08">
        <w:rPr>
          <w:rFonts w:ascii="Calibri" w:eastAsia="Times New Roman" w:hAnsi="Calibri" w:cs="Calibri"/>
          <w:kern w:val="0"/>
          <w:szCs w:val="20"/>
          <w:lang w:eastAsia="nl-NL" w:bidi="ar-SA"/>
        </w:rPr>
        <w:t>fusion</w:t>
      </w:r>
      <w:proofErr w:type="spellEnd"/>
      <w:r w:rsidR="00187D8B" w:rsidRPr="00430D08">
        <w:rPr>
          <w:rFonts w:ascii="Calibri" w:eastAsia="Times New Roman" w:hAnsi="Calibri" w:cs="Calibri"/>
          <w:kern w:val="0"/>
          <w:szCs w:val="20"/>
          <w:lang w:eastAsia="nl-NL" w:bidi="ar-SA"/>
        </w:rPr>
        <w:t xml:space="preserve"> algoritmes (MFA) in het IC </w:t>
      </w:r>
      <w:r w:rsidR="00812A33">
        <w:rPr>
          <w:rFonts w:ascii="Calibri" w:eastAsia="Times New Roman" w:hAnsi="Calibri" w:cs="Calibri"/>
          <w:kern w:val="0"/>
          <w:szCs w:val="20"/>
          <w:lang w:eastAsia="nl-NL" w:bidi="ar-SA"/>
        </w:rPr>
        <w:t>geïmplementeerd</w:t>
      </w:r>
      <w:r w:rsidR="00187D8B" w:rsidRPr="00430D08">
        <w:rPr>
          <w:rFonts w:ascii="Calibri" w:eastAsia="Times New Roman" w:hAnsi="Calibri" w:cs="Calibri"/>
          <w:kern w:val="0"/>
          <w:szCs w:val="20"/>
          <w:lang w:eastAsia="nl-NL" w:bidi="ar-SA"/>
        </w:rPr>
        <w:t xml:space="preserve">. Dergelijke algoritmes worden gebruikt om betrouwbaardere data te verkrijgen. Stel, het signaal van een gyroscoop wordt geïntegreerd om een hoekverdraaiing (i.p.v. een hoeksnelheid) te verkrijgen. Dit bewerkte signaal is ernstig onderhevig aan drift wat metingen langer dan een paar seconde onbetrouwbaar maken. Met MFA wordt de data beter en betrouwbaarder doordat deze bijvoorbeeld op een slimme manier is gefilterd. </w:t>
      </w:r>
    </w:p>
    <w:p w:rsidR="00187D8B" w:rsidRPr="00430D08" w:rsidRDefault="00187D8B" w:rsidP="00460E54">
      <w:pPr>
        <w:rPr>
          <w:rFonts w:ascii="Calibri" w:eastAsia="Times New Roman" w:hAnsi="Calibri" w:cs="Calibri"/>
          <w:kern w:val="0"/>
          <w:szCs w:val="20"/>
          <w:lang w:eastAsia="nl-NL" w:bidi="ar-SA"/>
        </w:rPr>
      </w:pPr>
    </w:p>
    <w:p w:rsidR="00187D8B" w:rsidRPr="00430D08" w:rsidRDefault="00187D8B" w:rsidP="00460E54">
      <w:pPr>
        <w:rPr>
          <w:rFonts w:ascii="Calibri" w:eastAsia="Times New Roman" w:hAnsi="Calibri" w:cs="Calibri"/>
          <w:color w:val="0000FF"/>
          <w:kern w:val="0"/>
          <w:szCs w:val="20"/>
          <w:lang w:eastAsia="nl-NL" w:bidi="ar-SA"/>
        </w:rPr>
      </w:pPr>
      <w:r w:rsidRPr="00430D08">
        <w:rPr>
          <w:rFonts w:ascii="Calibri" w:eastAsia="Times New Roman" w:hAnsi="Calibri" w:cs="Calibri"/>
          <w:kern w:val="0"/>
          <w:szCs w:val="20"/>
          <w:lang w:eastAsia="nl-NL" w:bidi="ar-SA"/>
        </w:rPr>
        <w:t xml:space="preserve">Een </w:t>
      </w:r>
      <w:hyperlink r:id="rId100" w:history="1">
        <w:r w:rsidRPr="00430D08">
          <w:rPr>
            <w:rStyle w:val="Hyperlink"/>
            <w:rFonts w:ascii="Calibri" w:eastAsia="Times New Roman" w:hAnsi="Calibri" w:cs="Calibri"/>
            <w:kern w:val="0"/>
            <w:szCs w:val="20"/>
            <w:lang w:eastAsia="nl-NL" w:bidi="ar-SA"/>
          </w:rPr>
          <w:t>opensource MFA</w:t>
        </w:r>
      </w:hyperlink>
      <w:r w:rsidRPr="00430D08">
        <w:rPr>
          <w:rFonts w:ascii="Calibri" w:eastAsia="Times New Roman" w:hAnsi="Calibri" w:cs="Calibri"/>
          <w:kern w:val="0"/>
          <w:szCs w:val="20"/>
          <w:lang w:eastAsia="nl-NL" w:bidi="ar-SA"/>
        </w:rPr>
        <w:t xml:space="preserve"> is die van Sebastian </w:t>
      </w:r>
      <w:proofErr w:type="spellStart"/>
      <w:r w:rsidRPr="00430D08">
        <w:rPr>
          <w:rFonts w:ascii="Calibri" w:eastAsia="Times New Roman" w:hAnsi="Calibri" w:cs="Calibri"/>
          <w:kern w:val="0"/>
          <w:szCs w:val="20"/>
          <w:lang w:eastAsia="nl-NL" w:bidi="ar-SA"/>
        </w:rPr>
        <w:t>Madgwick</w:t>
      </w:r>
      <w:proofErr w:type="spellEnd"/>
      <w:r w:rsidRPr="00430D08">
        <w:rPr>
          <w:rFonts w:ascii="Calibri" w:eastAsia="Times New Roman" w:hAnsi="Calibri" w:cs="Calibri"/>
          <w:kern w:val="0"/>
          <w:szCs w:val="20"/>
          <w:lang w:eastAsia="nl-NL" w:bidi="ar-SA"/>
        </w:rPr>
        <w:t xml:space="preserve">. Dit algoritme is efficiënter op microcontrollers dan andere </w:t>
      </w:r>
      <w:proofErr w:type="spellStart"/>
      <w:r w:rsidRPr="00430D08">
        <w:rPr>
          <w:rFonts w:ascii="Calibri" w:eastAsia="Times New Roman" w:hAnsi="Calibri" w:cs="Calibri"/>
          <w:kern w:val="0"/>
          <w:szCs w:val="20"/>
          <w:lang w:eastAsia="nl-NL" w:bidi="ar-SA"/>
        </w:rPr>
        <w:t>MFA’s</w:t>
      </w:r>
      <w:proofErr w:type="spellEnd"/>
      <w:r w:rsidRPr="00430D08">
        <w:rPr>
          <w:rFonts w:ascii="Calibri" w:eastAsia="Times New Roman" w:hAnsi="Calibri" w:cs="Calibri"/>
          <w:kern w:val="0"/>
          <w:szCs w:val="20"/>
          <w:lang w:eastAsia="nl-NL" w:bidi="ar-SA"/>
        </w:rPr>
        <w:t xml:space="preserve"> en geeft goede resultaten. Indien de MPU-9150 toch een ongeschikte keuze blijkt te zijn</w:t>
      </w:r>
      <w:r w:rsidR="004A77BF" w:rsidRPr="00430D08">
        <w:rPr>
          <w:rFonts w:ascii="Calibri" w:eastAsia="Times New Roman" w:hAnsi="Calibri" w:cs="Calibri"/>
          <w:kern w:val="0"/>
          <w:szCs w:val="20"/>
          <w:lang w:eastAsia="nl-NL" w:bidi="ar-SA"/>
        </w:rPr>
        <w:t>,</w:t>
      </w:r>
      <w:r w:rsidRPr="00430D08">
        <w:rPr>
          <w:rFonts w:ascii="Calibri" w:eastAsia="Times New Roman" w:hAnsi="Calibri" w:cs="Calibri"/>
          <w:kern w:val="0"/>
          <w:szCs w:val="20"/>
          <w:lang w:eastAsia="nl-NL" w:bidi="ar-SA"/>
        </w:rPr>
        <w:t xml:space="preserve"> kunnen </w:t>
      </w:r>
      <w:proofErr w:type="spellStart"/>
      <w:r w:rsidRPr="00430D08">
        <w:rPr>
          <w:rFonts w:ascii="Calibri" w:eastAsia="Times New Roman" w:hAnsi="Calibri" w:cs="Calibri"/>
          <w:kern w:val="0"/>
          <w:szCs w:val="20"/>
          <w:lang w:eastAsia="nl-NL" w:bidi="ar-SA"/>
        </w:rPr>
        <w:t>MFA’s</w:t>
      </w:r>
      <w:proofErr w:type="spellEnd"/>
      <w:r w:rsidRPr="00430D08">
        <w:rPr>
          <w:rFonts w:ascii="Calibri" w:eastAsia="Times New Roman" w:hAnsi="Calibri" w:cs="Calibri"/>
          <w:kern w:val="0"/>
          <w:szCs w:val="20"/>
          <w:lang w:eastAsia="nl-NL" w:bidi="ar-SA"/>
        </w:rPr>
        <w:t xml:space="preserve"> door de </w:t>
      </w:r>
      <w:r w:rsidR="00FC6EAC" w:rsidRPr="00430D08">
        <w:rPr>
          <w:rFonts w:ascii="Calibri" w:eastAsia="Times New Roman" w:hAnsi="Calibri" w:cs="Calibri"/>
          <w:kern w:val="0"/>
          <w:szCs w:val="20"/>
          <w:lang w:eastAsia="nl-NL" w:bidi="ar-SA"/>
        </w:rPr>
        <w:t>µC</w:t>
      </w:r>
      <w:r w:rsidRPr="00430D08">
        <w:rPr>
          <w:rFonts w:ascii="Calibri" w:eastAsia="Times New Roman" w:hAnsi="Calibri" w:cs="Calibri"/>
          <w:kern w:val="0"/>
          <w:szCs w:val="20"/>
          <w:lang w:eastAsia="nl-NL" w:bidi="ar-SA"/>
        </w:rPr>
        <w:t xml:space="preserve"> worden afgehande</w:t>
      </w:r>
      <w:r w:rsidR="004A77BF" w:rsidRPr="00430D08">
        <w:rPr>
          <w:rFonts w:ascii="Calibri" w:eastAsia="Times New Roman" w:hAnsi="Calibri" w:cs="Calibri"/>
          <w:kern w:val="0"/>
          <w:szCs w:val="20"/>
          <w:lang w:eastAsia="nl-NL" w:bidi="ar-SA"/>
        </w:rPr>
        <w:t>ld, nadat de data is opgehaald van de afzonderlijke sensoren.</w:t>
      </w:r>
    </w:p>
    <w:p w:rsidR="00E668DF" w:rsidRPr="00430D08" w:rsidRDefault="00E668DF" w:rsidP="00E73DBE">
      <w:pPr>
        <w:pStyle w:val="Heading2"/>
      </w:pPr>
      <w:bookmarkStart w:id="72" w:name="_Toc343724205"/>
      <w:r w:rsidRPr="00430D08">
        <w:t>Overige componenten</w:t>
      </w:r>
      <w:bookmarkEnd w:id="72"/>
    </w:p>
    <w:p w:rsidR="00B025C7" w:rsidRPr="00430D08" w:rsidRDefault="00B025C7" w:rsidP="00B025C7">
      <w:r w:rsidRPr="00430D08">
        <w:t xml:space="preserve">De andere sensoren van het MORE systeem zijn de </w:t>
      </w:r>
      <w:hyperlink r:id="rId101" w:history="1">
        <w:r w:rsidRPr="00430D08">
          <w:rPr>
            <w:rStyle w:val="Hyperlink"/>
          </w:rPr>
          <w:t>HMC5883L</w:t>
        </w:r>
      </w:hyperlink>
      <w:r w:rsidRPr="00430D08">
        <w:t xml:space="preserve"> (magnetometer), </w:t>
      </w:r>
      <w:hyperlink r:id="rId102" w:history="1">
        <w:r w:rsidRPr="00430D08">
          <w:rPr>
            <w:rStyle w:val="Hyperlink"/>
          </w:rPr>
          <w:t>MPL115A1</w:t>
        </w:r>
      </w:hyperlink>
      <w:r w:rsidRPr="00430D08">
        <w:t xml:space="preserve"> (barometer, temperatuursensor), </w:t>
      </w:r>
      <w:hyperlink r:id="rId103" w:history="1">
        <w:r w:rsidRPr="00430D08">
          <w:rPr>
            <w:rStyle w:val="Hyperlink"/>
          </w:rPr>
          <w:t>HIH6131</w:t>
        </w:r>
      </w:hyperlink>
      <w:r w:rsidRPr="00430D08">
        <w:t xml:space="preserve"> (luchtvochtigheid en temperatuursensor). Deze </w:t>
      </w:r>
      <w:hyperlink r:id="rId104" w:history="1">
        <w:r w:rsidRPr="00430D08">
          <w:rPr>
            <w:rStyle w:val="Hyperlink"/>
          </w:rPr>
          <w:t>HMC5883L</w:t>
        </w:r>
      </w:hyperlink>
      <w:r w:rsidRPr="00430D08">
        <w:t xml:space="preserve"> en </w:t>
      </w:r>
      <w:hyperlink r:id="rId105" w:history="1">
        <w:r w:rsidRPr="00430D08">
          <w:rPr>
            <w:rStyle w:val="Hyperlink"/>
          </w:rPr>
          <w:t>HIH6131</w:t>
        </w:r>
      </w:hyperlink>
      <w:r w:rsidRPr="00430D08">
        <w:t xml:space="preserve"> werken via I2C en de </w:t>
      </w:r>
      <w:hyperlink r:id="rId106" w:history="1">
        <w:r w:rsidRPr="00430D08">
          <w:rPr>
            <w:rStyle w:val="Hyperlink"/>
          </w:rPr>
          <w:t>MPL115A1</w:t>
        </w:r>
      </w:hyperlink>
      <w:r w:rsidRPr="00430D08">
        <w:t xml:space="preserve"> via de SPI-bus. Deze keuzes zijn gebaseerd op prijs, nauwkeurigheid en populariteit. </w:t>
      </w:r>
    </w:p>
    <w:p w:rsidR="00F84C87" w:rsidRPr="00430D08" w:rsidRDefault="00F84C87" w:rsidP="00B025C7"/>
    <w:p w:rsidR="00EB0F30" w:rsidRPr="00430D08" w:rsidRDefault="00F84C87" w:rsidP="0054252A">
      <w:r w:rsidRPr="00430D08">
        <w:t xml:space="preserve">Op de magnetometer na, zijn de overige sensoren niet-fysiologische sensoren die informatie geven over de </w:t>
      </w:r>
      <w:r w:rsidRPr="00430D08">
        <w:lastRenderedPageBreak/>
        <w:t xml:space="preserve">omgeving. De barometer geeft informatie over de luchtdruk en de temperatuur. De </w:t>
      </w:r>
      <w:hyperlink r:id="rId107" w:history="1">
        <w:r w:rsidRPr="00430D08">
          <w:rPr>
            <w:rStyle w:val="Hyperlink"/>
          </w:rPr>
          <w:t>HIH6131</w:t>
        </w:r>
      </w:hyperlink>
      <w:r w:rsidRPr="00430D08">
        <w:t xml:space="preserve"> geeft informatie over de luchtvochtigheid en omgevingstemperatuur. Dit kunnen voor sporters of onderzoekers interessante parameters zijn om mee te nemen. </w:t>
      </w:r>
    </w:p>
    <w:p w:rsidR="00F84C87" w:rsidRPr="00430D08" w:rsidRDefault="00F84C87" w:rsidP="0054252A"/>
    <w:p w:rsidR="00F84C87" w:rsidRPr="00430D08" w:rsidRDefault="00F84C87" w:rsidP="0054252A">
      <w:r w:rsidRPr="00430D08">
        <w:t xml:space="preserve">Op </w:t>
      </w:r>
      <w:r w:rsidR="00812A33">
        <w:t>het</w:t>
      </w:r>
      <w:r w:rsidRPr="00430D08">
        <w:t xml:space="preserve"> prototype zitten niet alle beoogde sensoren of meetsystemen. Zo zou het mooi zijn als in de toekomst nog een:</w:t>
      </w:r>
    </w:p>
    <w:p w:rsidR="00F84C87" w:rsidRPr="00430D08" w:rsidRDefault="00F84C87" w:rsidP="00F138AE">
      <w:pPr>
        <w:pStyle w:val="ListParagraph"/>
        <w:numPr>
          <w:ilvl w:val="0"/>
          <w:numId w:val="18"/>
        </w:numPr>
      </w:pPr>
      <w:r w:rsidRPr="00430D08">
        <w:t>GPS-sensor wordt toegevoegd</w:t>
      </w:r>
    </w:p>
    <w:p w:rsidR="00F84C87" w:rsidRPr="00430D08" w:rsidRDefault="00F84C87" w:rsidP="00F138AE">
      <w:pPr>
        <w:pStyle w:val="ListParagraph"/>
        <w:numPr>
          <w:ilvl w:val="0"/>
          <w:numId w:val="18"/>
        </w:numPr>
      </w:pPr>
      <w:proofErr w:type="spellStart"/>
      <w:r w:rsidRPr="00430D08">
        <w:t>Zigbee</w:t>
      </w:r>
      <w:proofErr w:type="spellEnd"/>
      <w:r w:rsidRPr="00430D08">
        <w:t xml:space="preserve"> communicatie mogelijkheden (voor draadloze sensoren)</w:t>
      </w:r>
      <w:r w:rsidR="00E55F7E" w:rsidRPr="00430D08">
        <w:t xml:space="preserve"> worden toegevoegd</w:t>
      </w:r>
    </w:p>
    <w:p w:rsidR="00470431" w:rsidRPr="00430D08" w:rsidRDefault="00E55F7E" w:rsidP="00F138AE">
      <w:pPr>
        <w:pStyle w:val="ListParagraph"/>
        <w:numPr>
          <w:ilvl w:val="0"/>
          <w:numId w:val="18"/>
        </w:numPr>
      </w:pPr>
      <w:r w:rsidRPr="00430D08">
        <w:t>Een vorm van gasmeting (O2 of CO</w:t>
      </w:r>
      <w:r w:rsidR="00812A33">
        <w:t>2</w:t>
      </w:r>
      <w:r w:rsidRPr="00430D08">
        <w:t xml:space="preserve"> uitgifte en inname) zou plaatsvinden</w:t>
      </w:r>
    </w:p>
    <w:p w:rsidR="00E668DF" w:rsidRPr="00430D08" w:rsidRDefault="00E668DF" w:rsidP="00E73DBE">
      <w:pPr>
        <w:pStyle w:val="Heading2"/>
      </w:pPr>
      <w:r w:rsidRPr="00430D08">
        <w:br w:type="page"/>
      </w:r>
    </w:p>
    <w:p w:rsidR="00E668DF" w:rsidRPr="00430D08" w:rsidRDefault="00E668DF" w:rsidP="00CC1EE3">
      <w:pPr>
        <w:pStyle w:val="Heading1"/>
      </w:pPr>
      <w:bookmarkStart w:id="73" w:name="_Ref335216649"/>
      <w:bookmarkStart w:id="74" w:name="_Toc343724206"/>
      <w:r w:rsidRPr="00430D08">
        <w:lastRenderedPageBreak/>
        <w:t>Ontwerp Software</w:t>
      </w:r>
      <w:bookmarkEnd w:id="73"/>
      <w:bookmarkEnd w:id="74"/>
    </w:p>
    <w:p w:rsidR="00E0447E" w:rsidRPr="00430D08" w:rsidRDefault="00E668DF" w:rsidP="0054252A">
      <w:r w:rsidRPr="00430D08">
        <w:t xml:space="preserve">In dit hoofdstuk wordt in hoofdlijnen aangegeven hoe de </w:t>
      </w:r>
      <w:proofErr w:type="spellStart"/>
      <w:r w:rsidRPr="00430D08">
        <w:t>embedded</w:t>
      </w:r>
      <w:proofErr w:type="spellEnd"/>
      <w:r w:rsidRPr="00430D08">
        <w:t xml:space="preserve"> software</w:t>
      </w:r>
      <w:r w:rsidR="00E0447E" w:rsidRPr="00430D08">
        <w:rPr>
          <w:rStyle w:val="FootnoteReference"/>
        </w:rPr>
        <w:footnoteReference w:id="22"/>
      </w:r>
      <w:r w:rsidR="00BD623D">
        <w:t xml:space="preserve"> </w:t>
      </w:r>
      <w:r w:rsidR="00797622" w:rsidRPr="00430D08">
        <w:t xml:space="preserve">is </w:t>
      </w:r>
      <w:r w:rsidR="00A11E8A" w:rsidRPr="00430D08">
        <w:t>opgebouwd</w:t>
      </w:r>
      <w:r w:rsidR="00797622" w:rsidRPr="00430D08">
        <w:t xml:space="preserve"> en </w:t>
      </w:r>
      <w:r w:rsidR="00F376F3">
        <w:t xml:space="preserve">er wordt kort ingegaan op </w:t>
      </w:r>
      <w:r w:rsidR="00797622" w:rsidRPr="00430D08">
        <w:t>de PC software</w:t>
      </w:r>
      <w:r w:rsidR="00A11E8A" w:rsidRPr="00430D08">
        <w:t xml:space="preserve">. </w:t>
      </w:r>
      <w:r w:rsidR="00DF0421" w:rsidRPr="00430D08">
        <w:t xml:space="preserve">Het ontwerp van de </w:t>
      </w:r>
      <w:proofErr w:type="spellStart"/>
      <w:r w:rsidR="002069F1">
        <w:t>embedded</w:t>
      </w:r>
      <w:proofErr w:type="spellEnd"/>
      <w:r w:rsidR="002069F1">
        <w:t xml:space="preserve"> software is gebaseerd op </w:t>
      </w:r>
      <w:r w:rsidR="00E72765">
        <w:t>de</w:t>
      </w:r>
      <w:r w:rsidR="002069F1">
        <w:t xml:space="preserve"> globale </w:t>
      </w:r>
      <w:r w:rsidR="00812A33">
        <w:t>firmware</w:t>
      </w:r>
      <w:r w:rsidR="002069F1">
        <w:t xml:space="preserve"> gedragsbeschrijving, te zien in bijlagen </w:t>
      </w:r>
      <w:r w:rsidR="002069F1">
        <w:fldChar w:fldCharType="begin"/>
      </w:r>
      <w:r w:rsidR="003B105E">
        <w:instrText xml:space="preserve"> REF _Ref340583161 \r \h  \* lower </w:instrText>
      </w:r>
      <w:r w:rsidR="002069F1">
        <w:fldChar w:fldCharType="separate"/>
      </w:r>
      <w:r w:rsidR="00BE5AC7">
        <w:t>5.4.4</w:t>
      </w:r>
      <w:r w:rsidR="002069F1">
        <w:fldChar w:fldCharType="end"/>
      </w:r>
      <w:r w:rsidR="002069F1">
        <w:t>.</w:t>
      </w:r>
    </w:p>
    <w:p w:rsidR="00E0447E" w:rsidRPr="00430D08" w:rsidRDefault="00E0447E" w:rsidP="0054252A"/>
    <w:p w:rsidR="00E668DF" w:rsidRPr="00430D08" w:rsidRDefault="00A11E8A" w:rsidP="0054252A">
      <w:r w:rsidRPr="00430D08">
        <w:t xml:space="preserve">De firmware verricht zo min mogelijk bewerkingen op de </w:t>
      </w:r>
      <w:r w:rsidR="00E0447E" w:rsidRPr="00430D08">
        <w:t xml:space="preserve">opgehaalde </w:t>
      </w:r>
      <w:r w:rsidRPr="00430D08">
        <w:t>data van de sensoren en meetsy</w:t>
      </w:r>
      <w:r w:rsidR="003C7F58">
        <w:t>s</w:t>
      </w:r>
      <w:r w:rsidRPr="00430D08">
        <w:t xml:space="preserve">temen. </w:t>
      </w:r>
      <w:r w:rsidR="00E0447E" w:rsidRPr="00430D08">
        <w:t>Het MORE systeem is</w:t>
      </w:r>
      <w:r w:rsidRPr="00430D08">
        <w:t xml:space="preserve"> een tijd-kritisch syst</w:t>
      </w:r>
      <w:r w:rsidR="00E0447E" w:rsidRPr="00430D08">
        <w:t xml:space="preserve">eem en </w:t>
      </w:r>
      <w:r w:rsidRPr="00430D08">
        <w:t xml:space="preserve">de focus </w:t>
      </w:r>
      <w:r w:rsidR="00812A33">
        <w:t xml:space="preserve">moet </w:t>
      </w:r>
      <w:r w:rsidRPr="00430D08">
        <w:t>liggen op het ophalen, loggen en verzenden van data. Tijdens het gebruik van</w:t>
      </w:r>
      <w:r w:rsidR="00E0447E" w:rsidRPr="00430D08">
        <w:t xml:space="preserve"> het MORE systeem wordt de </w:t>
      </w:r>
      <w:r w:rsidR="00E0447E" w:rsidRPr="00430D08">
        <w:rPr>
          <w:i/>
        </w:rPr>
        <w:t>data</w:t>
      </w:r>
      <w:r w:rsidRPr="00430D08">
        <w:rPr>
          <w:i/>
        </w:rPr>
        <w:t>verwerking</w:t>
      </w:r>
      <w:r w:rsidRPr="00430D08">
        <w:t xml:space="preserve"> door bijvoorbeeld een </w:t>
      </w:r>
      <w:proofErr w:type="spellStart"/>
      <w:r w:rsidRPr="00430D08">
        <w:t>smartphone</w:t>
      </w:r>
      <w:proofErr w:type="spellEnd"/>
      <w:r w:rsidRPr="00430D08">
        <w:t xml:space="preserve"> of PC afgehandeld. Er is één uitzondering gemaakt, namelijk de hartslag. Uit het door de </w:t>
      </w:r>
      <w:r w:rsidR="005812FC">
        <w:t>µC</w:t>
      </w:r>
      <w:r w:rsidRPr="00430D08">
        <w:t xml:space="preserve"> g</w:t>
      </w:r>
      <w:r w:rsidR="002069F1">
        <w:t>eregistreerde ECG-signaal wordt</w:t>
      </w:r>
      <w:r w:rsidRPr="00430D08">
        <w:t xml:space="preserve"> met </w:t>
      </w:r>
      <w:r w:rsidR="00812A33">
        <w:t xml:space="preserve">een paar eenvoudige </w:t>
      </w:r>
      <w:r w:rsidRPr="00430D08">
        <w:t xml:space="preserve">stappen (zie paragraaf </w:t>
      </w:r>
      <w:r w:rsidRPr="00430D08">
        <w:fldChar w:fldCharType="begin"/>
      </w:r>
      <w:r w:rsidR="00470431" w:rsidRPr="00430D08">
        <w:instrText xml:space="preserve"> REF _Ref340224182 \r \h  \* lower </w:instrText>
      </w:r>
      <w:r w:rsidRPr="00430D08">
        <w:fldChar w:fldCharType="separate"/>
      </w:r>
      <w:r w:rsidR="00BE5AC7">
        <w:t>3.1.3.1</w:t>
      </w:r>
      <w:r w:rsidRPr="00430D08">
        <w:fldChar w:fldCharType="end"/>
      </w:r>
      <w:r w:rsidRPr="00430D08">
        <w:t xml:space="preserve">) een hartslag bepaald in </w:t>
      </w:r>
      <w:r w:rsidR="00797622" w:rsidRPr="00430D08">
        <w:t xml:space="preserve">de eenheid </w:t>
      </w:r>
      <w:r w:rsidRPr="00430D08">
        <w:t>beats-per-minute</w:t>
      </w:r>
      <w:r w:rsidR="002069F1">
        <w:t xml:space="preserve"> (</w:t>
      </w:r>
      <w:proofErr w:type="spellStart"/>
      <w:r w:rsidR="002069F1">
        <w:t>bpm</w:t>
      </w:r>
      <w:proofErr w:type="spellEnd"/>
      <w:r w:rsidR="002069F1">
        <w:t>)</w:t>
      </w:r>
      <w:r w:rsidRPr="00430D08">
        <w:t xml:space="preserve">. </w:t>
      </w:r>
      <w:r w:rsidR="00E0447E" w:rsidRPr="00430D08">
        <w:t>Deze uitzondering is gemaakt omdat uit het bepalen van de hartslag kan worden gedetecteerd of een persoon geregistreerd wordt. Deze informatie (of een proefpersoon gekoppeld is aan het systeem óf niet) is nodig voor het verdere verloop van het programma.</w:t>
      </w:r>
    </w:p>
    <w:p w:rsidR="00E668DF" w:rsidRPr="00430D08" w:rsidRDefault="009B4300" w:rsidP="00E73DBE">
      <w:pPr>
        <w:pStyle w:val="Heading2"/>
      </w:pPr>
      <w:bookmarkStart w:id="75" w:name="_Toc343724207"/>
      <w:r w:rsidRPr="00430D08">
        <w:t>Firmware</w:t>
      </w:r>
      <w:bookmarkEnd w:id="75"/>
    </w:p>
    <w:p w:rsidR="00DF0421" w:rsidRPr="00430D08" w:rsidRDefault="00D23C6F" w:rsidP="00A27924">
      <w:pPr>
        <w:jc w:val="left"/>
      </w:pPr>
      <w:r w:rsidRPr="00430D08">
        <w:t xml:space="preserve">De </w:t>
      </w:r>
      <w:r w:rsidR="009B4300" w:rsidRPr="00430D08">
        <w:t xml:space="preserve">firmware of </w:t>
      </w:r>
      <w:proofErr w:type="spellStart"/>
      <w:r w:rsidRPr="00430D08">
        <w:t>embedded</w:t>
      </w:r>
      <w:proofErr w:type="spellEnd"/>
      <w:r w:rsidRPr="00430D08">
        <w:t xml:space="preserve"> software</w:t>
      </w:r>
      <w:r w:rsidR="00E0447E" w:rsidRPr="00430D08">
        <w:t xml:space="preserve"> </w:t>
      </w:r>
      <w:r w:rsidRPr="00430D08">
        <w:t xml:space="preserve">is opgebouwd met </w:t>
      </w:r>
      <w:hyperlink r:id="rId108" w:history="1">
        <w:r w:rsidRPr="00430D08">
          <w:rPr>
            <w:rStyle w:val="Hyperlink"/>
          </w:rPr>
          <w:t>MPLABX</w:t>
        </w:r>
      </w:hyperlink>
      <w:r w:rsidRPr="00430D08">
        <w:t xml:space="preserve"> en de </w:t>
      </w:r>
      <w:hyperlink r:id="rId109" w:history="1">
        <w:r w:rsidRPr="00430D08">
          <w:rPr>
            <w:rStyle w:val="Hyperlink"/>
          </w:rPr>
          <w:t>XC16</w:t>
        </w:r>
      </w:hyperlink>
      <w:r w:rsidRPr="00430D08">
        <w:t xml:space="preserve"> (v 1.10) compiler van Microchip.</w:t>
      </w:r>
      <w:r w:rsidR="00A27924" w:rsidRPr="00430D08">
        <w:t xml:space="preserve"> Dit is een moderne ANSI C compiler.</w:t>
      </w:r>
      <w:r w:rsidR="00BD623D">
        <w:t xml:space="preserve"> </w:t>
      </w:r>
      <w:r w:rsidR="00A27924" w:rsidRPr="00430D08">
        <w:t xml:space="preserve">De code kan worden bekeken via deze weblink: </w:t>
      </w:r>
      <w:hyperlink r:id="rId110" w:history="1">
        <w:r w:rsidR="00A27924" w:rsidRPr="00430D08">
          <w:rPr>
            <w:rStyle w:val="Hyperlink"/>
          </w:rPr>
          <w:t>https://bitbucket.org/yflippo/afstuderenymifms/src</w:t>
        </w:r>
      </w:hyperlink>
      <w:r w:rsidR="00A27924" w:rsidRPr="00430D08">
        <w:t xml:space="preserve">, met als accountnaam </w:t>
      </w:r>
      <w:proofErr w:type="spellStart"/>
      <w:r w:rsidR="00A27924" w:rsidRPr="00430D08">
        <w:rPr>
          <w:i/>
        </w:rPr>
        <w:t>ggast</w:t>
      </w:r>
      <w:proofErr w:type="spellEnd"/>
      <w:r w:rsidR="00A27924" w:rsidRPr="00430D08">
        <w:t xml:space="preserve"> en wachtwoord </w:t>
      </w:r>
      <w:proofErr w:type="spellStart"/>
      <w:r w:rsidR="00A27924" w:rsidRPr="00430D08">
        <w:rPr>
          <w:i/>
        </w:rPr>
        <w:t>ikbeneengast</w:t>
      </w:r>
      <w:proofErr w:type="spellEnd"/>
      <w:r w:rsidR="00A27924" w:rsidRPr="00430D08">
        <w:t xml:space="preserve">. </w:t>
      </w:r>
      <w:r w:rsidR="003C7F58">
        <w:t>Daarnaast staat de code op de bijgeleverde DVD.</w:t>
      </w:r>
    </w:p>
    <w:p w:rsidR="00A27924" w:rsidRPr="00430D08" w:rsidRDefault="00A27924" w:rsidP="00A27924">
      <w:pPr>
        <w:jc w:val="left"/>
      </w:pPr>
    </w:p>
    <w:p w:rsidR="001955AE" w:rsidRPr="00430D08" w:rsidRDefault="00EB3FF7" w:rsidP="00E0447E">
      <w:r w:rsidRPr="00430D08">
        <w:t xml:space="preserve">In het begin van het project is </w:t>
      </w:r>
      <w:r w:rsidR="001955AE" w:rsidRPr="00430D08">
        <w:t xml:space="preserve">met YMIF </w:t>
      </w:r>
      <w:r w:rsidRPr="00430D08">
        <w:t>besproken hoe de firmware zou moeten worden opgebouwd. Er is gekeken naar twee opties: een real-</w:t>
      </w:r>
      <w:r w:rsidR="001955AE" w:rsidRPr="00430D08">
        <w:t xml:space="preserve">time OS of een simpele opbouw m.b.v. één systeemtimer. Er is gekozen voor de laatste optie. Het nadeel van deze keuze is dat als één onderdeel (bijvoorbeeld het schrijven van data naar de SDCARD) te lang duurt het hele systeem daar last van heeft. Een voordeel van deze opbouw is de eenvoud en er hoeft geen tijd te worden besteed aan het </w:t>
      </w:r>
      <w:r w:rsidR="00AF53AA" w:rsidRPr="00430D08">
        <w:t xml:space="preserve">vinden, onderzoeken en </w:t>
      </w:r>
      <w:r w:rsidR="001955AE" w:rsidRPr="00430D08">
        <w:t xml:space="preserve">implementeren van een real-time OS. </w:t>
      </w:r>
    </w:p>
    <w:p w:rsidR="001955AE" w:rsidRPr="00430D08" w:rsidRDefault="008D1331" w:rsidP="001955AE">
      <w:pPr>
        <w:pStyle w:val="Heading3"/>
      </w:pPr>
      <w:bookmarkStart w:id="76" w:name="_Toc343724208"/>
      <w:r w:rsidRPr="00430D08">
        <w:t>O</w:t>
      </w:r>
      <w:r w:rsidR="001955AE" w:rsidRPr="00430D08">
        <w:t>pbouw</w:t>
      </w:r>
      <w:bookmarkEnd w:id="76"/>
    </w:p>
    <w:p w:rsidR="009B4300" w:rsidRPr="00430D08" w:rsidRDefault="009B4300" w:rsidP="00E0447E">
      <w:r w:rsidRPr="00430D08">
        <w:t xml:space="preserve">De </w:t>
      </w:r>
      <w:proofErr w:type="spellStart"/>
      <w:r w:rsidRPr="00430D08">
        <w:t>embedded</w:t>
      </w:r>
      <w:proofErr w:type="spellEnd"/>
      <w:r w:rsidRPr="00430D08">
        <w:t xml:space="preserve"> software </w:t>
      </w:r>
      <w:r w:rsidR="00A1210F" w:rsidRPr="00430D08">
        <w:t>is van de ‘</w:t>
      </w:r>
      <w:proofErr w:type="spellStart"/>
      <w:r w:rsidR="00A1210F" w:rsidRPr="00430D08">
        <w:t>ground</w:t>
      </w:r>
      <w:proofErr w:type="spellEnd"/>
      <w:r w:rsidR="00A1210F" w:rsidRPr="00430D08">
        <w:t>-up’</w:t>
      </w:r>
      <w:r w:rsidR="006A3830" w:rsidRPr="00430D08">
        <w:t xml:space="preserve"> </w:t>
      </w:r>
      <w:r w:rsidR="00A1210F" w:rsidRPr="00430D08">
        <w:t>modulair opgebouwd</w:t>
      </w:r>
      <w:r w:rsidR="006A3830" w:rsidRPr="00430D08">
        <w:t xml:space="preserve"> (zie</w:t>
      </w:r>
      <w:r w:rsidR="00BD623D">
        <w:t xml:space="preserve"> </w:t>
      </w:r>
      <w:r w:rsidR="006A3830" w:rsidRPr="00430D08">
        <w:fldChar w:fldCharType="begin"/>
      </w:r>
      <w:r w:rsidR="00470431" w:rsidRPr="00430D08">
        <w:instrText xml:space="preserve"> REF _Ref340221322 \h  \* lower </w:instrText>
      </w:r>
      <w:r w:rsidR="006A3830" w:rsidRPr="00430D08">
        <w:fldChar w:fldCharType="separate"/>
      </w:r>
      <w:r w:rsidR="00BE5AC7" w:rsidRPr="00430D08">
        <w:t xml:space="preserve">afbeelding </w:t>
      </w:r>
      <w:r w:rsidR="00BE5AC7">
        <w:rPr>
          <w:noProof/>
        </w:rPr>
        <w:t>3</w:t>
      </w:r>
      <w:r w:rsidR="00BE5AC7">
        <w:noBreakHyphen/>
      </w:r>
      <w:r w:rsidR="00BE5AC7">
        <w:rPr>
          <w:noProof/>
        </w:rPr>
        <w:t>1</w:t>
      </w:r>
      <w:r w:rsidR="006A3830" w:rsidRPr="00430D08">
        <w:fldChar w:fldCharType="end"/>
      </w:r>
      <w:r w:rsidR="006A3830" w:rsidRPr="00430D08">
        <w:t>)</w:t>
      </w:r>
      <w:r w:rsidR="00A1210F" w:rsidRPr="00430D08">
        <w:t>.</w:t>
      </w:r>
      <w:r w:rsidR="00BD623D">
        <w:t xml:space="preserve"> </w:t>
      </w:r>
      <w:r w:rsidR="006A3830" w:rsidRPr="00430D08">
        <w:t xml:space="preserve">In </w:t>
      </w:r>
      <w:r w:rsidR="006A3830" w:rsidRPr="00430D08">
        <w:fldChar w:fldCharType="begin"/>
      </w:r>
      <w:r w:rsidR="00470431" w:rsidRPr="00430D08">
        <w:instrText xml:space="preserve"> REF _Ref340221322 \h  \* lower </w:instrText>
      </w:r>
      <w:r w:rsidR="006A3830" w:rsidRPr="00430D08">
        <w:fldChar w:fldCharType="separate"/>
      </w:r>
      <w:r w:rsidR="00BE5AC7" w:rsidRPr="00430D08">
        <w:t xml:space="preserve">afbeelding </w:t>
      </w:r>
      <w:r w:rsidR="00BE5AC7">
        <w:rPr>
          <w:noProof/>
        </w:rPr>
        <w:t>3</w:t>
      </w:r>
      <w:r w:rsidR="00BE5AC7">
        <w:noBreakHyphen/>
      </w:r>
      <w:r w:rsidR="00BE5AC7">
        <w:rPr>
          <w:noProof/>
        </w:rPr>
        <w:t>1</w:t>
      </w:r>
      <w:r w:rsidR="006A3830" w:rsidRPr="00430D08">
        <w:fldChar w:fldCharType="end"/>
      </w:r>
      <w:r w:rsidR="006A3830" w:rsidRPr="00430D08">
        <w:t xml:space="preserve"> is een blok afgebeeld met de </w:t>
      </w:r>
      <w:proofErr w:type="spellStart"/>
      <w:r w:rsidR="006A3830" w:rsidRPr="00430D08">
        <w:rPr>
          <w:i/>
        </w:rPr>
        <w:t>gpio.c</w:t>
      </w:r>
      <w:proofErr w:type="spellEnd"/>
      <w:r w:rsidR="006A3830" w:rsidRPr="00430D08">
        <w:rPr>
          <w:i/>
        </w:rPr>
        <w:t>/h</w:t>
      </w:r>
      <w:r w:rsidR="006A3830" w:rsidRPr="00430D08">
        <w:t xml:space="preserve"> en </w:t>
      </w:r>
      <w:proofErr w:type="spellStart"/>
      <w:r w:rsidR="006A3830" w:rsidRPr="00430D08">
        <w:rPr>
          <w:i/>
        </w:rPr>
        <w:t>general.c</w:t>
      </w:r>
      <w:proofErr w:type="spellEnd"/>
      <w:r w:rsidR="006A3830" w:rsidRPr="00430D08">
        <w:rPr>
          <w:i/>
        </w:rPr>
        <w:t>/h</w:t>
      </w:r>
      <w:r w:rsidR="006A3830" w:rsidRPr="00430D08">
        <w:t xml:space="preserve"> en </w:t>
      </w:r>
      <w:proofErr w:type="spellStart"/>
      <w:r w:rsidR="006A3830" w:rsidRPr="00430D08">
        <w:rPr>
          <w:i/>
        </w:rPr>
        <w:t>GenericTypeDefs.h</w:t>
      </w:r>
      <w:proofErr w:type="spellEnd"/>
      <w:r w:rsidR="006A3830" w:rsidRPr="00430D08">
        <w:rPr>
          <w:i/>
        </w:rPr>
        <w:t xml:space="preserve"> </w:t>
      </w:r>
      <w:r w:rsidR="006A3830" w:rsidRPr="00430D08">
        <w:t>bestanden. Dit zijn de algemene bestanden die in elk</w:t>
      </w:r>
      <w:r w:rsidR="00812A33">
        <w:t>e</w:t>
      </w:r>
      <w:r w:rsidR="006A3830" w:rsidRPr="00430D08">
        <w:t xml:space="preserve"> module (combinatie van ee</w:t>
      </w:r>
      <w:r w:rsidR="00812A33">
        <w:t>n C- en een H-bestand) terugkomen</w:t>
      </w:r>
      <w:r w:rsidR="006A3830" w:rsidRPr="00430D08">
        <w:t xml:space="preserve">. In de </w:t>
      </w:r>
      <w:proofErr w:type="spellStart"/>
      <w:r w:rsidR="006A3830" w:rsidRPr="00430D08">
        <w:rPr>
          <w:i/>
        </w:rPr>
        <w:t>gpio</w:t>
      </w:r>
      <w:proofErr w:type="spellEnd"/>
      <w:r w:rsidR="006A3830" w:rsidRPr="00430D08">
        <w:t xml:space="preserve"> module zijn alle pinbeschrijvingen, </w:t>
      </w:r>
      <w:proofErr w:type="spellStart"/>
      <w:r w:rsidR="006A3830" w:rsidRPr="00430D08">
        <w:t>remap</w:t>
      </w:r>
      <w:proofErr w:type="spellEnd"/>
      <w:r w:rsidR="006A3830" w:rsidRPr="00430D08">
        <w:t xml:space="preserve"> functies gedefinieerd en in te stellen. De </w:t>
      </w:r>
      <w:proofErr w:type="spellStart"/>
      <w:r w:rsidR="006A3830" w:rsidRPr="00430D08">
        <w:rPr>
          <w:i/>
        </w:rPr>
        <w:t>general</w:t>
      </w:r>
      <w:proofErr w:type="spellEnd"/>
      <w:r w:rsidR="006A3830" w:rsidRPr="00430D08">
        <w:t xml:space="preserve"> module bevat verschillende standaard </w:t>
      </w:r>
      <w:proofErr w:type="spellStart"/>
      <w:r w:rsidR="006A3830" w:rsidRPr="00430D08">
        <w:t>defines</w:t>
      </w:r>
      <w:proofErr w:type="spellEnd"/>
      <w:r w:rsidR="006A3830" w:rsidRPr="00430D08">
        <w:t>, variabele</w:t>
      </w:r>
      <w:r w:rsidR="00812A33">
        <w:t>n</w:t>
      </w:r>
      <w:r w:rsidR="006A3830" w:rsidRPr="00430D08">
        <w:t xml:space="preserve">, </w:t>
      </w:r>
      <w:r w:rsidR="002069F1">
        <w:t>data</w:t>
      </w:r>
      <w:r w:rsidR="006A3830" w:rsidRPr="00430D08">
        <w:t xml:space="preserve">typen en functies. Denk hierbij aan opbouw van </w:t>
      </w:r>
      <w:r w:rsidR="006A3830" w:rsidRPr="00430D08">
        <w:rPr>
          <w:i/>
        </w:rPr>
        <w:t xml:space="preserve">Errorstatus </w:t>
      </w:r>
      <w:r w:rsidR="006A3830" w:rsidRPr="00430D08">
        <w:t xml:space="preserve">en </w:t>
      </w:r>
      <w:r w:rsidR="006A3830" w:rsidRPr="00430D08">
        <w:rPr>
          <w:i/>
        </w:rPr>
        <w:t>Initialisatiestatus</w:t>
      </w:r>
      <w:r w:rsidR="006A3830" w:rsidRPr="00430D08">
        <w:t xml:space="preserve"> variabelen, maar ook </w:t>
      </w:r>
      <w:proofErr w:type="spellStart"/>
      <w:r w:rsidR="006A3830" w:rsidRPr="00430D08">
        <w:t>defines</w:t>
      </w:r>
      <w:proofErr w:type="spellEnd"/>
      <w:r w:rsidR="006A3830" w:rsidRPr="00430D08">
        <w:t xml:space="preserve"> waarmee standaard </w:t>
      </w:r>
      <w:proofErr w:type="spellStart"/>
      <w:r w:rsidR="006A3830" w:rsidRPr="00430D08">
        <w:t>bitbewerkingen</w:t>
      </w:r>
      <w:proofErr w:type="spellEnd"/>
      <w:r w:rsidR="006A3830" w:rsidRPr="00430D08">
        <w:t xml:space="preserve"> kunnen worden uitgevoerd.</w:t>
      </w:r>
    </w:p>
    <w:p w:rsidR="006A3830" w:rsidRPr="00430D08" w:rsidRDefault="006A3830" w:rsidP="00A27924">
      <w:pPr>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tblGrid>
      <w:tr w:rsidR="00FF01AD" w:rsidRPr="00430D08" w:rsidTr="00FF01AD">
        <w:trPr>
          <w:jc w:val="center"/>
        </w:trPr>
        <w:tc>
          <w:tcPr>
            <w:tcW w:w="0" w:type="auto"/>
            <w:vAlign w:val="center"/>
          </w:tcPr>
          <w:p w:rsidR="00FF01AD" w:rsidRPr="00430D08" w:rsidRDefault="00993DCA" w:rsidP="00FF01AD">
            <w:pPr>
              <w:keepNext/>
              <w:jc w:val="center"/>
              <w:rPr>
                <w:lang w:val="nl-NL"/>
              </w:rPr>
            </w:pPr>
            <w:r w:rsidRPr="00430D08">
              <w:rPr>
                <w:rFonts w:asciiTheme="minorHAnsi" w:hAnsiTheme="minorHAnsi"/>
                <w:lang w:val="nl-NL"/>
              </w:rPr>
              <w:object w:dxaOrig="7029" w:dyaOrig="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6pt;height:194.65pt" o:ole="">
                  <v:imagedata r:id="rId111" o:title=""/>
                </v:shape>
                <o:OLEObject Type="Embed" ProgID="Visio.Drawing.11" ShapeID="_x0000_i1025" DrawAspect="Content" ObjectID="_1437467756" r:id="rId112"/>
              </w:object>
            </w:r>
          </w:p>
          <w:p w:rsidR="00FF01AD" w:rsidRPr="00430D08" w:rsidRDefault="00FF01AD" w:rsidP="00FF01AD">
            <w:pPr>
              <w:pStyle w:val="Caption"/>
              <w:framePr w:hSpace="0" w:wrap="auto" w:vAnchor="margin" w:hAnchor="text" w:xAlign="left" w:yAlign="inline"/>
              <w:rPr>
                <w:lang w:val="nl-NL"/>
              </w:rPr>
            </w:pPr>
            <w:bookmarkStart w:id="77" w:name="_Ref340221322"/>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3</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w:t>
            </w:r>
            <w:r w:rsidR="00B30B4B">
              <w:rPr>
                <w:lang w:val="nl-NL"/>
              </w:rPr>
              <w:fldChar w:fldCharType="end"/>
            </w:r>
            <w:bookmarkEnd w:id="77"/>
            <w:r w:rsidRPr="00430D08">
              <w:rPr>
                <w:lang w:val="nl-NL"/>
              </w:rPr>
              <w:t xml:space="preserve">: </w:t>
            </w:r>
            <w:r w:rsidRPr="00430D08">
              <w:rPr>
                <w:b/>
                <w:lang w:val="nl-NL"/>
              </w:rPr>
              <w:t>algemene</w:t>
            </w:r>
            <w:r w:rsidRPr="00430D08">
              <w:rPr>
                <w:lang w:val="nl-NL"/>
              </w:rPr>
              <w:t xml:space="preserve"> opbouw firmware MORE systeem, met een afhankelijkheid aanduiding.</w:t>
            </w:r>
          </w:p>
        </w:tc>
      </w:tr>
    </w:tbl>
    <w:p w:rsidR="00FF01AD" w:rsidRPr="00430D08" w:rsidRDefault="00FF01AD" w:rsidP="00A27924">
      <w:pPr>
        <w:jc w:val="left"/>
      </w:pPr>
    </w:p>
    <w:p w:rsidR="00E0447E" w:rsidRPr="00430D08" w:rsidRDefault="006A3830" w:rsidP="00A27924">
      <w:pPr>
        <w:jc w:val="left"/>
      </w:pPr>
      <w:r w:rsidRPr="00430D08">
        <w:t xml:space="preserve">De module opbouw zoals weergegeven in </w:t>
      </w:r>
      <w:r w:rsidRPr="00430D08">
        <w:fldChar w:fldCharType="begin"/>
      </w:r>
      <w:r w:rsidR="00470431" w:rsidRPr="00430D08">
        <w:instrText xml:space="preserve"> REF _Ref340221322 \h  \* lower </w:instrText>
      </w:r>
      <w:r w:rsidRPr="00430D08">
        <w:fldChar w:fldCharType="separate"/>
      </w:r>
      <w:r w:rsidR="00BE5AC7" w:rsidRPr="00430D08">
        <w:t xml:space="preserve">afbeelding </w:t>
      </w:r>
      <w:r w:rsidR="00BE5AC7">
        <w:rPr>
          <w:noProof/>
        </w:rPr>
        <w:t>3</w:t>
      </w:r>
      <w:r w:rsidR="00BE5AC7">
        <w:noBreakHyphen/>
      </w:r>
      <w:r w:rsidR="00BE5AC7">
        <w:rPr>
          <w:noProof/>
        </w:rPr>
        <w:t>1</w:t>
      </w:r>
      <w:r w:rsidRPr="00430D08">
        <w:fldChar w:fldCharType="end"/>
      </w:r>
      <w:r w:rsidRPr="00430D08">
        <w:t xml:space="preserve"> is voor </w:t>
      </w:r>
      <w:r w:rsidR="00A455E6">
        <w:t>het</w:t>
      </w:r>
      <w:r w:rsidRPr="00430D08">
        <w:t xml:space="preserve"> grootste gedeelte logisch va</w:t>
      </w:r>
      <w:r w:rsidR="00963C62" w:rsidRPr="00430D08">
        <w:t xml:space="preserve">n opbouw en de functies zijn </w:t>
      </w:r>
      <w:r w:rsidR="002069F1">
        <w:t>prima</w:t>
      </w:r>
      <w:r w:rsidR="00963C62" w:rsidRPr="00430D08">
        <w:t xml:space="preserve"> te begrijpen a</w:t>
      </w:r>
      <w:r w:rsidR="00812A33">
        <w:t>an de hand van</w:t>
      </w:r>
      <w:r w:rsidR="00963C62" w:rsidRPr="00430D08">
        <w:t xml:space="preserve"> de naamgeving. </w:t>
      </w:r>
    </w:p>
    <w:p w:rsidR="00993DCA" w:rsidRPr="00430D08" w:rsidRDefault="00993DCA" w:rsidP="00A27924">
      <w:pPr>
        <w:jc w:val="left"/>
      </w:pPr>
    </w:p>
    <w:p w:rsidR="00993DCA" w:rsidRPr="00430D08" w:rsidRDefault="00993DCA" w:rsidP="00A27924">
      <w:pPr>
        <w:jc w:val="left"/>
      </w:pPr>
      <w:r w:rsidRPr="00430D08">
        <w:t xml:space="preserve">In bijlage </w:t>
      </w:r>
      <w:r w:rsidRPr="00430D08">
        <w:fldChar w:fldCharType="begin"/>
      </w:r>
      <w:r w:rsidR="00E7706D" w:rsidRPr="00430D08">
        <w:instrText xml:space="preserve"> REF _Ref340583165 \r \h  \* lower </w:instrText>
      </w:r>
      <w:r w:rsidRPr="00430D08">
        <w:fldChar w:fldCharType="separate"/>
      </w:r>
      <w:r w:rsidR="00BE5AC7">
        <w:t>5.4.4</w:t>
      </w:r>
      <w:r w:rsidRPr="00430D08">
        <w:fldChar w:fldCharType="end"/>
      </w:r>
      <w:r w:rsidRPr="00430D08">
        <w:t xml:space="preserve"> staat de globale gedragsbeschrijving van de </w:t>
      </w:r>
      <w:proofErr w:type="spellStart"/>
      <w:r w:rsidRPr="00430D08">
        <w:t>embedded</w:t>
      </w:r>
      <w:proofErr w:type="spellEnd"/>
      <w:r w:rsidRPr="00430D08">
        <w:t xml:space="preserve"> software. Dit is in het begin van het project uitgewer</w:t>
      </w:r>
      <w:r w:rsidR="002069F1">
        <w:t>kt om een ontwerp op te baseren</w:t>
      </w:r>
      <w:r w:rsidRPr="00430D08">
        <w:t>. Het ontwerp kan gebruikt worden voor toekomstige versies.</w:t>
      </w:r>
    </w:p>
    <w:p w:rsidR="00EB3FF7" w:rsidRPr="00430D08" w:rsidRDefault="00EB3FF7" w:rsidP="00EB3FF7">
      <w:pPr>
        <w:pStyle w:val="Heading3"/>
      </w:pPr>
      <w:bookmarkStart w:id="78" w:name="_Toc343724209"/>
      <w:r w:rsidRPr="00430D08">
        <w:lastRenderedPageBreak/>
        <w:t>Respiratie</w:t>
      </w:r>
      <w:bookmarkEnd w:id="78"/>
    </w:p>
    <w:p w:rsidR="00797622" w:rsidRPr="00430D08" w:rsidRDefault="00963C62" w:rsidP="00EB3FF7">
      <w:r w:rsidRPr="00430D08">
        <w:t>Twee modules</w:t>
      </w:r>
      <w:r w:rsidR="00FF01AD" w:rsidRPr="00430D08">
        <w:t>, namelijk</w:t>
      </w:r>
      <w:r w:rsidRPr="00430D08">
        <w:t xml:space="preserve"> </w:t>
      </w:r>
      <w:r w:rsidR="00AF53AA" w:rsidRPr="00430D08">
        <w:rPr>
          <w:i/>
        </w:rPr>
        <w:t>Respiratie</w:t>
      </w:r>
      <w:r w:rsidRPr="00430D08">
        <w:t xml:space="preserve"> en </w:t>
      </w:r>
      <w:r w:rsidRPr="00430D08">
        <w:rPr>
          <w:i/>
        </w:rPr>
        <w:t>ECG</w:t>
      </w:r>
      <w:r w:rsidR="00FF01AD" w:rsidRPr="00430D08">
        <w:rPr>
          <w:i/>
        </w:rPr>
        <w:t>,</w:t>
      </w:r>
      <w:r w:rsidRPr="00430D08">
        <w:t xml:space="preserve"> behoeven nog iets meer uitleg.</w:t>
      </w:r>
      <w:r w:rsidR="00FF01AD" w:rsidRPr="00430D08">
        <w:t xml:space="preserve"> Deze modules zijn afhankelijk van de </w:t>
      </w:r>
      <w:r w:rsidR="00FF01AD" w:rsidRPr="00430D08">
        <w:rPr>
          <w:i/>
        </w:rPr>
        <w:t>timing</w:t>
      </w:r>
      <w:r w:rsidR="00FF01AD" w:rsidRPr="00430D08">
        <w:t xml:space="preserve"> module. Het meten van de respiratie is direct afhankelijk van timing</w:t>
      </w:r>
      <w:r w:rsidR="00797622" w:rsidRPr="00430D08">
        <w:t xml:space="preserve"> (tijd- en frequentie metingen)</w:t>
      </w:r>
      <w:r w:rsidR="00FF01AD" w:rsidRPr="00430D08">
        <w:t xml:space="preserve">. De respiratie wordt m.b.v. twee timers gemeten. De eerste timer is ingesteld in de </w:t>
      </w:r>
      <w:proofErr w:type="spellStart"/>
      <w:r w:rsidR="00FF01AD" w:rsidRPr="00430D08">
        <w:rPr>
          <w:i/>
        </w:rPr>
        <w:t>gated</w:t>
      </w:r>
      <w:proofErr w:type="spellEnd"/>
      <w:r w:rsidR="00FF01AD" w:rsidRPr="00430D08">
        <w:rPr>
          <w:i/>
        </w:rPr>
        <w:t xml:space="preserve"> timer </w:t>
      </w:r>
      <w:r w:rsidR="00AF53AA" w:rsidRPr="00430D08">
        <w:t>modus. Als de bij</w:t>
      </w:r>
      <w:r w:rsidR="00EB3FF7" w:rsidRPr="00430D08">
        <w:t xml:space="preserve"> deze timer </w:t>
      </w:r>
      <w:r w:rsidR="00FF01AD" w:rsidRPr="00430D08">
        <w:t xml:space="preserve">toegewezen </w:t>
      </w:r>
      <w:proofErr w:type="spellStart"/>
      <w:r w:rsidR="00FF01AD" w:rsidRPr="00430D08">
        <w:t>timerpin</w:t>
      </w:r>
      <w:proofErr w:type="spellEnd"/>
      <w:r w:rsidR="00FF01AD" w:rsidRPr="00430D08">
        <w:t xml:space="preserve"> een </w:t>
      </w:r>
      <w:r w:rsidR="00EB3FF7" w:rsidRPr="00430D08">
        <w:t>opgaande flank</w:t>
      </w:r>
      <w:r w:rsidR="00FF01AD" w:rsidRPr="00430D08">
        <w:t xml:space="preserve"> ziet gaat er een </w:t>
      </w:r>
      <w:proofErr w:type="spellStart"/>
      <w:r w:rsidR="00FF01AD" w:rsidRPr="00430D08">
        <w:t>interrupt</w:t>
      </w:r>
      <w:proofErr w:type="spellEnd"/>
      <w:r w:rsidR="00FF01AD" w:rsidRPr="00430D08">
        <w:t xml:space="preserve"> af. </w:t>
      </w:r>
      <w:r w:rsidR="00EB3FF7" w:rsidRPr="00430D08">
        <w:t xml:space="preserve">In deze </w:t>
      </w:r>
      <w:proofErr w:type="spellStart"/>
      <w:r w:rsidR="00EB3FF7" w:rsidRPr="00430D08">
        <w:t>interrupt</w:t>
      </w:r>
      <w:proofErr w:type="spellEnd"/>
      <w:r w:rsidR="00EB3FF7" w:rsidRPr="00430D08">
        <w:t xml:space="preserve"> wordt een variabele opgehoogd. Een tweede timer leest op vaste </w:t>
      </w:r>
      <w:r w:rsidR="00AF53AA" w:rsidRPr="00430D08">
        <w:t>tijds</w:t>
      </w:r>
      <w:r w:rsidR="00EB3FF7" w:rsidRPr="00430D08">
        <w:t>intervallen deze variabele uit en zorgt dat de waarde wordt verwerkt in de</w:t>
      </w:r>
      <w:r w:rsidR="008D1331" w:rsidRPr="00430D08">
        <w:t xml:space="preserve"> functie </w:t>
      </w:r>
      <w:proofErr w:type="spellStart"/>
      <w:r w:rsidR="008D1331" w:rsidRPr="00430D08">
        <w:rPr>
          <w:i/>
        </w:rPr>
        <w:t>Respiratie_CounterHandler</w:t>
      </w:r>
      <w:proofErr w:type="spellEnd"/>
      <w:r w:rsidR="00EB3FF7" w:rsidRPr="00430D08">
        <w:t xml:space="preserve">. </w:t>
      </w:r>
      <w:r w:rsidR="008D1331" w:rsidRPr="00430D08">
        <w:t>In deze functie word</w:t>
      </w:r>
      <w:r w:rsidR="00812A33">
        <w:t>en</w:t>
      </w:r>
      <w:r w:rsidR="008D1331" w:rsidRPr="00430D08">
        <w:t xml:space="preserve"> in een </w:t>
      </w:r>
      <w:r w:rsidR="00A11E8A" w:rsidRPr="00430D08">
        <w:t xml:space="preserve">FIFO-buffer </w:t>
      </w:r>
      <w:r w:rsidR="00812A33">
        <w:t>tien</w:t>
      </w:r>
      <w:r w:rsidR="00797622" w:rsidRPr="00430D08">
        <w:t xml:space="preserve"> verschillende respiratie</w:t>
      </w:r>
      <w:r w:rsidR="00A11E8A" w:rsidRPr="00430D08">
        <w:t>waarde</w:t>
      </w:r>
      <w:r w:rsidR="00797622" w:rsidRPr="00430D08">
        <w:t xml:space="preserve">s </w:t>
      </w:r>
      <w:r w:rsidR="00A11E8A" w:rsidRPr="00430D08">
        <w:t xml:space="preserve">opgeslagen. De uiteindelijke respiratiewaarde is </w:t>
      </w:r>
      <w:r w:rsidR="00797622" w:rsidRPr="00430D08">
        <w:t xml:space="preserve">dus </w:t>
      </w:r>
      <w:r w:rsidR="00A11E8A" w:rsidRPr="00430D08">
        <w:t xml:space="preserve">de som van </w:t>
      </w:r>
      <w:r w:rsidR="00812A33">
        <w:t>tien</w:t>
      </w:r>
      <w:r w:rsidR="00A11E8A" w:rsidRPr="00430D08">
        <w:t xml:space="preserve"> respiratiewaardes, dit heeft</w:t>
      </w:r>
      <w:r w:rsidR="00A455E6">
        <w:t xml:space="preserve"> een</w:t>
      </w:r>
      <w:r w:rsidR="00A11E8A" w:rsidRPr="00430D08">
        <w:t xml:space="preserve"> middelend effect op de data. </w:t>
      </w:r>
      <w:r w:rsidR="00812A33">
        <w:t>Voor de</w:t>
      </w:r>
      <w:r w:rsidR="00A11E8A" w:rsidRPr="00430D08">
        <w:t xml:space="preserve"> kwaliteit van de data</w:t>
      </w:r>
      <w:r w:rsidR="00812A33">
        <w:t xml:space="preserve"> is </w:t>
      </w:r>
      <w:r w:rsidR="00797622" w:rsidRPr="00430D08">
        <w:t>in dit stadium</w:t>
      </w:r>
      <w:r w:rsidR="00A455E6">
        <w:t xml:space="preserve"> van het project</w:t>
      </w:r>
      <w:r w:rsidR="00A11E8A" w:rsidRPr="00430D08">
        <w:t xml:space="preserve"> geen verdere signaalverwerking</w:t>
      </w:r>
      <w:r w:rsidR="00812A33">
        <w:t xml:space="preserve"> nodig</w:t>
      </w:r>
      <w:r w:rsidR="00A11E8A" w:rsidRPr="00430D08">
        <w:t xml:space="preserve">. </w:t>
      </w:r>
    </w:p>
    <w:p w:rsidR="00AF53AA" w:rsidRPr="00430D08" w:rsidRDefault="00AF53AA" w:rsidP="00AF53AA">
      <w:pPr>
        <w:pStyle w:val="Heading4"/>
      </w:pPr>
      <w:r w:rsidRPr="00430D08">
        <w:t>Is er een proefpersoon?</w:t>
      </w:r>
    </w:p>
    <w:p w:rsidR="00AF53AA" w:rsidRPr="00430D08" w:rsidRDefault="00AF53AA" w:rsidP="00AF53AA">
      <w:r w:rsidRPr="00430D08">
        <w:t xml:space="preserve">Een belangrijke test in de werking van het MORE systeem is of er iemand is aangesloten aan het systeem. In het prototype zitten twee meetsystemen die toelaten dit te onderzoeken, namelijk de respiratie en de ECG-module. Deze laatste wordt in paragraaf </w:t>
      </w:r>
      <w:r w:rsidRPr="00430D08">
        <w:fldChar w:fldCharType="begin"/>
      </w:r>
      <w:r w:rsidR="00470431" w:rsidRPr="00430D08">
        <w:instrText xml:space="preserve"> REF _Ref340224182 \r \h  \* lower </w:instrText>
      </w:r>
      <w:r w:rsidRPr="00430D08">
        <w:fldChar w:fldCharType="separate"/>
      </w:r>
      <w:r w:rsidR="00BE5AC7">
        <w:t>3.1.3.1</w:t>
      </w:r>
      <w:r w:rsidRPr="00430D08">
        <w:fldChar w:fldCharType="end"/>
      </w:r>
      <w:r w:rsidRPr="00430D08">
        <w:t xml:space="preserve"> onderzocht. </w:t>
      </w:r>
    </w:p>
    <w:p w:rsidR="00AF53AA" w:rsidRPr="00430D08" w:rsidRDefault="00AF53AA" w:rsidP="00AF53AA"/>
    <w:p w:rsidR="00AF53AA" w:rsidRPr="00430D08" w:rsidRDefault="00AF53AA" w:rsidP="00AF53AA">
      <w:r w:rsidRPr="00430D08">
        <w:t xml:space="preserve">De </w:t>
      </w:r>
      <w:r w:rsidR="002069F1" w:rsidRPr="00430D08">
        <w:t>respiratie</w:t>
      </w:r>
      <w:r w:rsidRPr="00430D08">
        <w:t xml:space="preserve"> wordt, zoals in het begin van dit document is beschreven, geregistreerd a</w:t>
      </w:r>
      <w:r w:rsidR="00812A33">
        <w:t>an de hand van frequentie</w:t>
      </w:r>
      <w:r w:rsidRPr="00430D08">
        <w:t>waarneming.</w:t>
      </w:r>
      <w:r w:rsidR="00541B00" w:rsidRPr="00430D08">
        <w:t xml:space="preserve"> De LC-kring </w:t>
      </w:r>
      <w:r w:rsidR="00797622" w:rsidRPr="00430D08">
        <w:t xml:space="preserve">(bestaande uit de respiratieband en een condensator) </w:t>
      </w:r>
      <w:r w:rsidR="00541B00" w:rsidRPr="00430D08">
        <w:t xml:space="preserve">gaat oscilleren als deze is </w:t>
      </w:r>
      <w:r w:rsidR="00797622" w:rsidRPr="00430D08">
        <w:t xml:space="preserve">correct is </w:t>
      </w:r>
      <w:r w:rsidR="00541B00" w:rsidRPr="00430D08">
        <w:t xml:space="preserve">aangesloten. Indien de band niet goed of niet is aangesloten oscilleert alleen de relaxatieoscillator. Deze heeft een veel lagere frequentie dan de LC-kring en dus een lage </w:t>
      </w:r>
      <w:r w:rsidR="002069F1">
        <w:t>(</w:t>
      </w:r>
      <w:r w:rsidR="00541B00" w:rsidRPr="00430D08">
        <w:t>respiratie</w:t>
      </w:r>
      <w:r w:rsidR="002069F1">
        <w:t>)</w:t>
      </w:r>
      <w:r w:rsidR="00541B00" w:rsidRPr="00430D08">
        <w:t>waarde tot gevolg.</w:t>
      </w:r>
      <w:r w:rsidR="00BD623D">
        <w:t xml:space="preserve"> </w:t>
      </w:r>
      <w:r w:rsidR="00541B00" w:rsidRPr="00430D08">
        <w:t xml:space="preserve">In de code is een functie verwerkt die een </w:t>
      </w:r>
      <w:proofErr w:type="spellStart"/>
      <w:r w:rsidR="00541B00" w:rsidRPr="00430D08">
        <w:t>boolean</w:t>
      </w:r>
      <w:proofErr w:type="spellEnd"/>
      <w:r w:rsidR="00541B00" w:rsidRPr="00430D08">
        <w:t xml:space="preserve"> teruggeeft </w:t>
      </w:r>
      <w:r w:rsidR="00812A33">
        <w:t>die aangeeft of</w:t>
      </w:r>
      <w:r w:rsidR="00541B00" w:rsidRPr="00430D08">
        <w:t xml:space="preserve"> de respiratieband correct is aangesloten </w:t>
      </w:r>
      <w:r w:rsidR="00812A33">
        <w:t xml:space="preserve">of </w:t>
      </w:r>
      <w:r w:rsidR="00541B00" w:rsidRPr="00430D08">
        <w:t>niet. Deze functie wordt o.a. gebruikt om vast te stellen of een proefpersoon aanwezig is of niet.</w:t>
      </w:r>
    </w:p>
    <w:p w:rsidR="00EB3FF7" w:rsidRPr="00430D08" w:rsidRDefault="00EB3FF7" w:rsidP="00EB3FF7">
      <w:pPr>
        <w:pStyle w:val="Heading3"/>
      </w:pPr>
      <w:bookmarkStart w:id="79" w:name="_Toc343724210"/>
      <w:r w:rsidRPr="00430D08">
        <w:t>ECG</w:t>
      </w:r>
      <w:bookmarkEnd w:id="79"/>
    </w:p>
    <w:p w:rsidR="00EB3FF7" w:rsidRPr="00430D08" w:rsidRDefault="00EB3FF7" w:rsidP="00A11E8A">
      <w:r w:rsidRPr="00430D08">
        <w:t xml:space="preserve">De ECG-module leest op vaste intervallen (namelijk elke milliseconde) de ADC uit waar de ECG-module aan gekoppeld is (zie </w:t>
      </w:r>
      <w:r w:rsidRPr="00430D08">
        <w:fldChar w:fldCharType="begin"/>
      </w:r>
      <w:r w:rsidR="00470431" w:rsidRPr="00430D08">
        <w:instrText xml:space="preserve"> REF _Ref335217070 \h  \* lower </w:instrText>
      </w:r>
      <w:r w:rsidRPr="00430D08">
        <w:fldChar w:fldCharType="separate"/>
      </w:r>
      <w:r w:rsidR="00BE5AC7" w:rsidRPr="00430D08">
        <w:t xml:space="preserve">afbeelding </w:t>
      </w:r>
      <w:r w:rsidR="00BE5AC7">
        <w:rPr>
          <w:noProof/>
        </w:rPr>
        <w:t>2</w:t>
      </w:r>
      <w:r w:rsidR="00BE5AC7">
        <w:noBreakHyphen/>
      </w:r>
      <w:r w:rsidR="00BE5AC7">
        <w:rPr>
          <w:noProof/>
        </w:rPr>
        <w:t>4</w:t>
      </w:r>
      <w:r w:rsidRPr="00430D08">
        <w:fldChar w:fldCharType="end"/>
      </w:r>
      <w:r w:rsidRPr="00430D08">
        <w:t>). Deze waarde wordt opgeslagen in een buffer. Elke periode van de systeemtimer (</w:t>
      </w:r>
      <w:r w:rsidR="00812A33">
        <w:t>tien</w:t>
      </w:r>
      <w:r w:rsidRPr="00430D08">
        <w:t xml:space="preserve"> </w:t>
      </w:r>
      <w:proofErr w:type="spellStart"/>
      <w:r w:rsidRPr="00430D08">
        <w:t>ms</w:t>
      </w:r>
      <w:proofErr w:type="spellEnd"/>
      <w:r w:rsidRPr="00430D08">
        <w:t xml:space="preserve">) wordt de ECG-buffer verwerkt in door </w:t>
      </w:r>
      <w:proofErr w:type="spellStart"/>
      <w:r w:rsidRPr="00430D08">
        <w:rPr>
          <w:i/>
        </w:rPr>
        <w:t>ECG_ProcessBufferedData</w:t>
      </w:r>
      <w:proofErr w:type="spellEnd"/>
      <w:r w:rsidRPr="00430D08">
        <w:t xml:space="preserve"> functie in de </w:t>
      </w:r>
      <w:r w:rsidRPr="00430D08">
        <w:rPr>
          <w:i/>
        </w:rPr>
        <w:t>ECG</w:t>
      </w:r>
      <w:r w:rsidRPr="00430D08">
        <w:t xml:space="preserve"> module. Het uitlezen van de ADC </w:t>
      </w:r>
      <w:r w:rsidR="008D1331" w:rsidRPr="00430D08">
        <w:t xml:space="preserve">gebeurt </w:t>
      </w:r>
      <w:r w:rsidRPr="00430D08">
        <w:t>elke milliseconde</w:t>
      </w:r>
      <w:r w:rsidR="008D1331" w:rsidRPr="00430D08">
        <w:t xml:space="preserve"> en</w:t>
      </w:r>
      <w:r w:rsidRPr="00430D08">
        <w:t xml:space="preserve"> is in een paar </w:t>
      </w:r>
      <w:proofErr w:type="spellStart"/>
      <w:r w:rsidR="00541B00" w:rsidRPr="00430D08">
        <w:t>clockcycles</w:t>
      </w:r>
      <w:proofErr w:type="spellEnd"/>
      <w:r w:rsidR="00541B00" w:rsidRPr="00430D08">
        <w:t xml:space="preserve"> </w:t>
      </w:r>
      <w:r w:rsidR="008D1331" w:rsidRPr="00430D08">
        <w:t>afgerond. Dit</w:t>
      </w:r>
      <w:r w:rsidRPr="00430D08">
        <w:t xml:space="preserve"> vormt geen bedreiging voor de systeemtimer. </w:t>
      </w:r>
    </w:p>
    <w:p w:rsidR="006A3830" w:rsidRPr="00430D08" w:rsidRDefault="00D435B1" w:rsidP="00A11E8A">
      <w:pPr>
        <w:pStyle w:val="Heading4"/>
      </w:pPr>
      <w:bookmarkStart w:id="80" w:name="_Ref340224182"/>
      <w:r w:rsidRPr="00430D08">
        <w:t>Hartslag</w:t>
      </w:r>
      <w:r w:rsidR="00A11E8A" w:rsidRPr="00430D08">
        <w:t>bepaling</w:t>
      </w:r>
      <w:bookmarkEnd w:id="80"/>
    </w:p>
    <w:p w:rsidR="00A11E8A" w:rsidRPr="00430D08" w:rsidRDefault="00A11E8A" w:rsidP="00A11E8A">
      <w:r w:rsidRPr="00430D08">
        <w:t xml:space="preserve">Uit het ECG-signaal kan veel informatie worden gehaald. </w:t>
      </w:r>
      <w:r w:rsidR="00797622" w:rsidRPr="00430D08">
        <w:t xml:space="preserve">Een voorbeeld is de </w:t>
      </w:r>
      <w:proofErr w:type="spellStart"/>
      <w:r w:rsidR="00797622" w:rsidRPr="00430D08">
        <w:rPr>
          <w:i/>
        </w:rPr>
        <w:t>hartrate</w:t>
      </w:r>
      <w:proofErr w:type="spellEnd"/>
      <w:r w:rsidR="00797622" w:rsidRPr="00430D08">
        <w:rPr>
          <w:i/>
        </w:rPr>
        <w:t xml:space="preserve"> </w:t>
      </w:r>
      <w:r w:rsidR="00797622" w:rsidRPr="00430D08">
        <w:t xml:space="preserve">(hartslag) en de </w:t>
      </w:r>
      <w:r w:rsidR="00797622" w:rsidRPr="00430D08">
        <w:rPr>
          <w:i/>
        </w:rPr>
        <w:t>har</w:t>
      </w:r>
      <w:r w:rsidR="00812A33">
        <w:rPr>
          <w:i/>
        </w:rPr>
        <w:t>tslag</w:t>
      </w:r>
      <w:r w:rsidR="00797622" w:rsidRPr="00430D08">
        <w:rPr>
          <w:i/>
        </w:rPr>
        <w:t>variabiliteit</w:t>
      </w:r>
      <w:r w:rsidRPr="00430D08">
        <w:t xml:space="preserve">. Er is nog veel meer ECG-gerelateerde informatie uit het ECG-signaal te halen, dit kan in de toekomst verder worden </w:t>
      </w:r>
      <w:r w:rsidR="00797622" w:rsidRPr="00430D08">
        <w:t>geïmplementeerd</w:t>
      </w:r>
      <w:r w:rsidRPr="00430D08">
        <w:t>.</w:t>
      </w:r>
      <w:r w:rsidR="00797622" w:rsidRPr="00430D08">
        <w:t xml:space="preserve"> De hartslag wordt bepaald zodat </w:t>
      </w:r>
      <w:r w:rsidR="00812A33">
        <w:t>gedetecteerd kan worden</w:t>
      </w:r>
      <w:r w:rsidR="00797622" w:rsidRPr="00430D08">
        <w:t xml:space="preserve"> of het apparaat wordt gebruikt of niet. Als deze data wordt gecombineerd</w:t>
      </w:r>
      <w:r w:rsidR="00812A33">
        <w:t xml:space="preserve"> met data van de andere sensoren (respiratie, </w:t>
      </w:r>
      <w:proofErr w:type="spellStart"/>
      <w:r w:rsidR="00812A33">
        <w:t>accelerometer</w:t>
      </w:r>
      <w:proofErr w:type="spellEnd"/>
      <w:r w:rsidR="00812A33">
        <w:t>)</w:t>
      </w:r>
      <w:r w:rsidR="00797622" w:rsidRPr="00430D08">
        <w:t xml:space="preserve"> kan betrouwbaar worden vastgesteld of een proefpersoon is aangesloten.</w:t>
      </w:r>
    </w:p>
    <w:p w:rsidR="00E0447E" w:rsidRPr="00430D08" w:rsidRDefault="00E0447E" w:rsidP="00A11E8A"/>
    <w:p w:rsidR="00897C44" w:rsidRPr="00430D08" w:rsidRDefault="00E0447E" w:rsidP="00A11E8A">
      <w:r w:rsidRPr="00430D08">
        <w:t xml:space="preserve">Het ECG-signaal heeft een offsetspanning van ongeveer 0,5 Volt (zie referentiespanning </w:t>
      </w:r>
      <w:r w:rsidRPr="00430D08">
        <w:rPr>
          <w:i/>
        </w:rPr>
        <w:t>VREF</w:t>
      </w:r>
      <w:r w:rsidRPr="00430D08">
        <w:t xml:space="preserve"> in bijlage </w:t>
      </w:r>
      <w:r w:rsidRPr="00430D08">
        <w:fldChar w:fldCharType="begin"/>
      </w:r>
      <w:r w:rsidR="00470431" w:rsidRPr="00430D08">
        <w:instrText xml:space="preserve"> REF _Ref340217194 \r \h  \* lower </w:instrText>
      </w:r>
      <w:r w:rsidRPr="00430D08">
        <w:fldChar w:fldCharType="separate"/>
      </w:r>
      <w:r w:rsidR="00BE5AC7">
        <w:t>5.4.3</w:t>
      </w:r>
      <w:r w:rsidRPr="00430D08">
        <w:fldChar w:fldCharType="end"/>
      </w:r>
      <w:r w:rsidRPr="00430D08">
        <w:t xml:space="preserve">). Deze offsetspanning is essentieel in het bepalen of er een proefpersoon </w:t>
      </w:r>
      <w:r w:rsidR="00A455E6">
        <w:t>is aangesloten aan het meetsystem</w:t>
      </w:r>
      <w:r w:rsidRPr="00430D08">
        <w:t>. Tijdens initiële testen met het ECG-circuit is gebleken dat zelfs bij een of</w:t>
      </w:r>
      <w:r w:rsidR="008C3C67" w:rsidRPr="00430D08">
        <w:t xml:space="preserve">fsetspanning van 1 Volt of hoger, als </w:t>
      </w:r>
      <w:r w:rsidRPr="00430D08">
        <w:t>niemand aan het</w:t>
      </w:r>
      <w:r w:rsidR="008C3C67" w:rsidRPr="00430D08">
        <w:t xml:space="preserve"> systeem zit, het ECG-signaal </w:t>
      </w:r>
      <w:r w:rsidRPr="00430D08">
        <w:t>on</w:t>
      </w:r>
      <w:r w:rsidR="00A455E6">
        <w:t>t</w:t>
      </w:r>
      <w:r w:rsidRPr="00430D08">
        <w:t>zettend gaat oscilleren. Tijdens het oscilleren schiet de spanning</w:t>
      </w:r>
      <w:r w:rsidR="008C3C67" w:rsidRPr="00430D08">
        <w:t xml:space="preserve"> elk</w:t>
      </w:r>
      <w:r w:rsidR="00D81571" w:rsidRPr="00430D08">
        <w:t>e</w:t>
      </w:r>
      <w:r w:rsidR="008C3C67" w:rsidRPr="00430D08">
        <w:t xml:space="preserve"> periode (van de oscillatiefrequentie)</w:t>
      </w:r>
      <w:r w:rsidRPr="00430D08">
        <w:t xml:space="preserve"> onder de offsetspanning. Dit gebeurt niet als er een proefpersoon aan het systeem </w:t>
      </w:r>
      <w:r w:rsidR="00812A33">
        <w:t>is aangesloten</w:t>
      </w:r>
      <w:r w:rsidRPr="00430D08">
        <w:t>. Omdat gemakkelijk getest kan worden of het ECG-signaal onder de offsetspanning valt, kan</w:t>
      </w:r>
      <w:r w:rsidR="008C3C67" w:rsidRPr="00430D08">
        <w:t xml:space="preserve"> ook</w:t>
      </w:r>
      <w:r w:rsidRPr="00430D08">
        <w:t xml:space="preserve"> gemakkelijk worden bepaald of er een proefpersoon aanwezig is. </w:t>
      </w:r>
      <w:r w:rsidR="00897C44" w:rsidRPr="00430D08">
        <w:t>Dit is dan ook de reden waarom het ECG-signaal elke milliseconde wordt opgehaald. Om de oscillatiefre</w:t>
      </w:r>
      <w:r w:rsidR="00D81571" w:rsidRPr="00430D08">
        <w:t xml:space="preserve">quentie te kunnen waarnemen moet snel genoeg </w:t>
      </w:r>
      <w:r w:rsidR="00B44999" w:rsidRPr="00430D08">
        <w:t xml:space="preserve">worden bemonsterd. Waarschijnlijk zal de </w:t>
      </w:r>
      <w:proofErr w:type="spellStart"/>
      <w:r w:rsidR="00B44999" w:rsidRPr="00430D08">
        <w:t>samplerate</w:t>
      </w:r>
      <w:proofErr w:type="spellEnd"/>
      <w:r w:rsidR="00B44999" w:rsidRPr="00430D08">
        <w:t xml:space="preserve"> nog lager kunnen worden ingesteld, dit is</w:t>
      </w:r>
      <w:r w:rsidR="00812A33">
        <w:t xml:space="preserve"> niet verder getest.</w:t>
      </w:r>
    </w:p>
    <w:p w:rsidR="00C111F8" w:rsidRPr="00430D08" w:rsidRDefault="00C111F8" w:rsidP="00A11E8A"/>
    <w:p w:rsidR="00C111F8" w:rsidRPr="00430D08" w:rsidRDefault="00C111F8" w:rsidP="00A11E8A">
      <w:r w:rsidRPr="00430D08">
        <w:t>Om de hartslag te bepalen worden een drietal verschillende aspecten bekeken, te weten:</w:t>
      </w:r>
    </w:p>
    <w:p w:rsidR="00C111F8" w:rsidRPr="00430D08" w:rsidRDefault="00C111F8" w:rsidP="00F138AE">
      <w:pPr>
        <w:pStyle w:val="ListParagraph"/>
        <w:numPr>
          <w:ilvl w:val="0"/>
          <w:numId w:val="18"/>
        </w:numPr>
      </w:pPr>
      <w:r w:rsidRPr="00430D08">
        <w:t>De tijd dat het ECG-signaal boven de offsetspanning is geweest.</w:t>
      </w:r>
    </w:p>
    <w:p w:rsidR="00C111F8" w:rsidRPr="00430D08" w:rsidRDefault="00C111F8" w:rsidP="00F138AE">
      <w:pPr>
        <w:pStyle w:val="ListParagraph"/>
        <w:numPr>
          <w:ilvl w:val="0"/>
          <w:numId w:val="18"/>
        </w:numPr>
      </w:pPr>
      <w:r w:rsidRPr="00430D08">
        <w:t>Of de afgeleide van het ECG-signaal (deltawaarde) boven een bepaalde drempelwaarde komt</w:t>
      </w:r>
    </w:p>
    <w:p w:rsidR="00C111F8" w:rsidRPr="00430D08" w:rsidRDefault="00C111F8" w:rsidP="00F138AE">
      <w:pPr>
        <w:pStyle w:val="ListParagraph"/>
        <w:numPr>
          <w:ilvl w:val="0"/>
          <w:numId w:val="18"/>
        </w:numPr>
      </w:pPr>
      <w:r w:rsidRPr="00430D08">
        <w:t>Of de frequentie van de deltawaarde binnen de grenzen van een hartslagfrequentie valt</w:t>
      </w:r>
    </w:p>
    <w:p w:rsidR="00A11E8A" w:rsidRPr="00430D08" w:rsidRDefault="00A11E8A" w:rsidP="00A11E8A">
      <w:pPr>
        <w:rPr>
          <w:b/>
        </w:rPr>
      </w:pPr>
    </w:p>
    <w:p w:rsidR="00207139" w:rsidRPr="00430D08" w:rsidRDefault="0022769D" w:rsidP="00A27924">
      <w:pPr>
        <w:jc w:val="left"/>
      </w:pPr>
      <w:r w:rsidRPr="00430D08">
        <w:t>Pas als aan bovenstaande voorwaarden is voldaan</w:t>
      </w:r>
      <w:r w:rsidR="00D435B1" w:rsidRPr="00430D08">
        <w:t>,</w:t>
      </w:r>
      <w:r w:rsidRPr="00430D08">
        <w:t xml:space="preserve"> wordt de hartslag berekend en weet het systeem zeker dat er een proefpersoon aan het meetsysteem </w:t>
      </w:r>
      <w:r w:rsidR="00A67ACF">
        <w:t>is aangesloten</w:t>
      </w:r>
      <w:r w:rsidRPr="00430D08">
        <w:t xml:space="preserve">. </w:t>
      </w:r>
      <w:r w:rsidR="00D435B1" w:rsidRPr="00430D08">
        <w:t xml:space="preserve">De drempelwaarde is bepaald door het deltasignaal te bestuderen. </w:t>
      </w:r>
    </w:p>
    <w:p w:rsidR="00764F19" w:rsidRPr="00430D08" w:rsidRDefault="00E668DF" w:rsidP="00764F19">
      <w:pPr>
        <w:pStyle w:val="Heading3"/>
      </w:pPr>
      <w:bookmarkStart w:id="81" w:name="_Toc343724211"/>
      <w:r w:rsidRPr="00430D08">
        <w:t>Style Guide</w:t>
      </w:r>
      <w:bookmarkEnd w:id="81"/>
    </w:p>
    <w:p w:rsidR="002069F1" w:rsidRPr="00430D08" w:rsidRDefault="00207139" w:rsidP="002069F1">
      <w:r w:rsidRPr="00430D08">
        <w:t xml:space="preserve">In de ontwikkeling van de firmware is gebruik gemaakt van een aangepaste </w:t>
      </w:r>
      <w:proofErr w:type="spellStart"/>
      <w:r w:rsidRPr="00430D08">
        <w:t>styleguide</w:t>
      </w:r>
      <w:proofErr w:type="spellEnd"/>
      <w:r w:rsidRPr="00430D08">
        <w:t xml:space="preserve">. De </w:t>
      </w:r>
      <w:proofErr w:type="spellStart"/>
      <w:r w:rsidRPr="00430D08">
        <w:t>styleguide</w:t>
      </w:r>
      <w:proofErr w:type="spellEnd"/>
      <w:r w:rsidRPr="00430D08">
        <w:t xml:space="preserve"> is online te vinden via </w:t>
      </w:r>
      <w:r w:rsidR="00F13904">
        <w:t>[</w:t>
      </w:r>
      <w:r w:rsidRPr="00430D08">
        <w:fldChar w:fldCharType="begin"/>
      </w:r>
      <w:r w:rsidR="00470431" w:rsidRPr="00430D08">
        <w:instrText xml:space="preserve"> REF _Ref340477005 \h  \* lower </w:instrText>
      </w:r>
      <w:r w:rsidRPr="00430D08">
        <w:fldChar w:fldCharType="separate"/>
      </w:r>
      <w:r w:rsidR="00BE5AC7">
        <w:rPr>
          <w:noProof/>
        </w:rPr>
        <w:t>5</w:t>
      </w:r>
      <w:r w:rsidR="00BE5AC7" w:rsidRPr="00430D08">
        <w:noBreakHyphen/>
      </w:r>
      <w:r w:rsidR="00BE5AC7">
        <w:rPr>
          <w:noProof/>
        </w:rPr>
        <w:t>23</w:t>
      </w:r>
      <w:r w:rsidRPr="00430D08">
        <w:fldChar w:fldCharType="end"/>
      </w:r>
      <w:r w:rsidR="00BD0FCE">
        <w:t>]</w:t>
      </w:r>
      <w:r w:rsidRPr="00430D08">
        <w:t xml:space="preserve">. De aanpassingen op de </w:t>
      </w:r>
      <w:proofErr w:type="spellStart"/>
      <w:r w:rsidRPr="00430D08">
        <w:t>styleguide</w:t>
      </w:r>
      <w:proofErr w:type="spellEnd"/>
      <w:r w:rsidRPr="00430D08">
        <w:t xml:space="preserve"> staan in een document </w:t>
      </w:r>
      <w:r w:rsidRPr="00430D08">
        <w:rPr>
          <w:i/>
        </w:rPr>
        <w:t>StyleguideAanpassingen.txt</w:t>
      </w:r>
      <w:r w:rsidRPr="00430D08">
        <w:t xml:space="preserve">. Dit document staat in de sourcecode. Het globale idee achter deze </w:t>
      </w:r>
      <w:proofErr w:type="spellStart"/>
      <w:r w:rsidRPr="00430D08">
        <w:t>styleguide</w:t>
      </w:r>
      <w:proofErr w:type="spellEnd"/>
      <w:r w:rsidRPr="00430D08">
        <w:t xml:space="preserve"> is dat code goed en</w:t>
      </w:r>
      <w:r w:rsidR="00214C0A" w:rsidRPr="00430D08">
        <w:t xml:space="preserve"> zorgvuldig wordt </w:t>
      </w:r>
      <w:r w:rsidR="00A455E6">
        <w:lastRenderedPageBreak/>
        <w:t>b</w:t>
      </w:r>
      <w:r w:rsidR="00214C0A" w:rsidRPr="00430D08">
        <w:t>ecommentarieerd</w:t>
      </w:r>
      <w:r w:rsidRPr="00430D08">
        <w:t xml:space="preserve"> en de naamgeving logisch en dui</w:t>
      </w:r>
      <w:r w:rsidR="00A455E6">
        <w:t>delijk te onderscheiden is. A</w:t>
      </w:r>
      <w:r w:rsidRPr="00430D08">
        <w:t xml:space="preserve">ndere </w:t>
      </w:r>
      <w:proofErr w:type="spellStart"/>
      <w:r w:rsidRPr="00430D08">
        <w:t>styleguides</w:t>
      </w:r>
      <w:proofErr w:type="spellEnd"/>
      <w:r w:rsidRPr="00430D08">
        <w:t xml:space="preserve"> zullen ook vaak deze zaken beschrijven, echter deze </w:t>
      </w:r>
      <w:proofErr w:type="spellStart"/>
      <w:r w:rsidRPr="00430D08">
        <w:t>styleguide</w:t>
      </w:r>
      <w:proofErr w:type="spellEnd"/>
      <w:r w:rsidRPr="00430D08">
        <w:t xml:space="preserve"> is het meest in overeenstemming met wat de auteur duidelijk acht. </w:t>
      </w:r>
      <w:r w:rsidR="00D81571" w:rsidRPr="00430D08">
        <w:t xml:space="preserve">YMIF hanteert zelf geen </w:t>
      </w:r>
      <w:proofErr w:type="spellStart"/>
      <w:r w:rsidR="00D81571" w:rsidRPr="00430D08">
        <w:t>styleguide</w:t>
      </w:r>
      <w:proofErr w:type="spellEnd"/>
      <w:r w:rsidR="00D81571" w:rsidRPr="00430D08">
        <w:t xml:space="preserve"> voor </w:t>
      </w:r>
      <w:proofErr w:type="spellStart"/>
      <w:r w:rsidR="00D81571" w:rsidRPr="00430D08">
        <w:t>embedded</w:t>
      </w:r>
      <w:proofErr w:type="spellEnd"/>
      <w:r w:rsidR="00D81571" w:rsidRPr="00430D08">
        <w:t xml:space="preserve"> software.</w:t>
      </w:r>
      <w:r w:rsidR="00993DCA" w:rsidRPr="00430D08">
        <w:t xml:space="preserve"> </w:t>
      </w:r>
    </w:p>
    <w:p w:rsidR="00993DCA" w:rsidRDefault="00E73DBE" w:rsidP="00E73DBE">
      <w:pPr>
        <w:pStyle w:val="Heading2"/>
      </w:pPr>
      <w:bookmarkStart w:id="82" w:name="_Toc343724212"/>
      <w:r w:rsidRPr="00430D08">
        <w:t>PC-Software</w:t>
      </w:r>
      <w:bookmarkEnd w:id="82"/>
    </w:p>
    <w:p w:rsidR="002069F1" w:rsidRDefault="002069F1" w:rsidP="002069F1">
      <w:r>
        <w:t xml:space="preserve">In </w:t>
      </w:r>
      <w:hyperlink r:id="rId113" w:history="1">
        <w:r w:rsidRPr="002069F1">
          <w:rPr>
            <w:rStyle w:val="Hyperlink"/>
          </w:rPr>
          <w:t>Microsoft Visual Studio Express 2012</w:t>
        </w:r>
      </w:hyperlink>
      <w:r w:rsidR="0053626F">
        <w:t xml:space="preserve">, .NET4.0 is een programma genaamd </w:t>
      </w:r>
      <w:r w:rsidR="0053626F">
        <w:rPr>
          <w:i/>
        </w:rPr>
        <w:t>MORE reader</w:t>
      </w:r>
      <w:r w:rsidR="0053626F">
        <w:t xml:space="preserve"> gemaakt. Dit programma had in eerste instantie de bedoeling om data, uit het prototype, grafische te kunnen weergeven voor controle doeleinden. In de loop van het project is het programma uitgegroeid tot een essentieel onderdeel van het project. Het programma is een opzet waarop toekomstige eindgebruiker software kan worden gebaseerd.</w:t>
      </w:r>
    </w:p>
    <w:p w:rsidR="005A3460" w:rsidRDefault="005A3460" w:rsidP="002069F1"/>
    <w:p w:rsidR="0053626F" w:rsidRDefault="0031469C" w:rsidP="002069F1">
      <w:r>
        <w:t xml:space="preserve">In </w:t>
      </w:r>
      <w:r>
        <w:fldChar w:fldCharType="begin"/>
      </w:r>
      <w:r w:rsidR="003B105E">
        <w:instrText xml:space="preserve"> REF _Ref340590046 \h  \* lower </w:instrText>
      </w:r>
      <w:r>
        <w:fldChar w:fldCharType="separate"/>
      </w:r>
      <w:r w:rsidR="00BE5AC7" w:rsidRPr="00430D08">
        <w:t xml:space="preserve">afbeelding </w:t>
      </w:r>
      <w:r w:rsidR="00BE5AC7">
        <w:rPr>
          <w:noProof/>
        </w:rPr>
        <w:t>5</w:t>
      </w:r>
      <w:r w:rsidR="00BE5AC7">
        <w:noBreakHyphen/>
      </w:r>
      <w:r w:rsidR="00BE5AC7">
        <w:rPr>
          <w:noProof/>
        </w:rPr>
        <w:t>29</w:t>
      </w:r>
      <w:r>
        <w:fldChar w:fldCharType="end"/>
      </w:r>
      <w:r>
        <w:t xml:space="preserve"> en </w:t>
      </w:r>
      <w:r>
        <w:fldChar w:fldCharType="begin"/>
      </w:r>
      <w:r w:rsidR="003B105E">
        <w:instrText xml:space="preserve"> REF _Ref340590225 \h  \* lower </w:instrText>
      </w:r>
      <w:r>
        <w:fldChar w:fldCharType="separate"/>
      </w:r>
      <w:r w:rsidR="00BE5AC7" w:rsidRPr="00430D08">
        <w:t xml:space="preserve">afbeelding </w:t>
      </w:r>
      <w:r w:rsidR="00BE5AC7">
        <w:rPr>
          <w:noProof/>
        </w:rPr>
        <w:t>5</w:t>
      </w:r>
      <w:r w:rsidR="00BE5AC7">
        <w:noBreakHyphen/>
      </w:r>
      <w:r w:rsidR="00BE5AC7">
        <w:rPr>
          <w:noProof/>
        </w:rPr>
        <w:t>30</w:t>
      </w:r>
      <w:r>
        <w:fldChar w:fldCharType="end"/>
      </w:r>
      <w:r>
        <w:t xml:space="preserve"> is de GUI van de MORE reader te zien. Het programma heeft de volgende functies en mogelijkheden:</w:t>
      </w:r>
    </w:p>
    <w:p w:rsidR="0031469C" w:rsidRDefault="0031469C" w:rsidP="00F138AE">
      <w:pPr>
        <w:pStyle w:val="ListParagraph"/>
        <w:numPr>
          <w:ilvl w:val="0"/>
          <w:numId w:val="18"/>
        </w:numPr>
      </w:pPr>
      <w:r>
        <w:t>Uitlezen van het MORE meetsysteem</w:t>
      </w:r>
    </w:p>
    <w:p w:rsidR="0031469C" w:rsidRDefault="0031469C" w:rsidP="00F138AE">
      <w:pPr>
        <w:pStyle w:val="ListParagraph"/>
        <w:numPr>
          <w:ilvl w:val="0"/>
          <w:numId w:val="18"/>
        </w:numPr>
      </w:pPr>
      <w:r>
        <w:t>Grafische weergeven van de data</w:t>
      </w:r>
    </w:p>
    <w:p w:rsidR="0031469C" w:rsidRDefault="0031469C" w:rsidP="00F138AE">
      <w:pPr>
        <w:pStyle w:val="ListParagraph"/>
        <w:numPr>
          <w:ilvl w:val="0"/>
          <w:numId w:val="18"/>
        </w:numPr>
      </w:pPr>
      <w:r>
        <w:t>Het opslaan van data</w:t>
      </w:r>
    </w:p>
    <w:p w:rsidR="0031469C" w:rsidRDefault="0031469C" w:rsidP="0031469C"/>
    <w:p w:rsidR="0031469C" w:rsidRDefault="0031469C" w:rsidP="0031469C">
      <w:r>
        <w:t>Aanbevelingen voor functies die later nog moeten worden toegevoegd zijn:</w:t>
      </w:r>
    </w:p>
    <w:p w:rsidR="0031469C" w:rsidRDefault="0031469C" w:rsidP="00F138AE">
      <w:pPr>
        <w:pStyle w:val="ListParagraph"/>
        <w:numPr>
          <w:ilvl w:val="0"/>
          <w:numId w:val="18"/>
        </w:numPr>
      </w:pPr>
      <w:r>
        <w:t>Instellen van het MORE meetsysteem</w:t>
      </w:r>
    </w:p>
    <w:p w:rsidR="0031469C" w:rsidRDefault="0031469C" w:rsidP="00F138AE">
      <w:pPr>
        <w:pStyle w:val="ListParagraph"/>
        <w:numPr>
          <w:ilvl w:val="0"/>
          <w:numId w:val="18"/>
        </w:numPr>
      </w:pPr>
      <w:r>
        <w:t xml:space="preserve">Uitlezen van de </w:t>
      </w:r>
      <w:proofErr w:type="spellStart"/>
      <w:r>
        <w:t>SDCard</w:t>
      </w:r>
      <w:proofErr w:type="spellEnd"/>
    </w:p>
    <w:p w:rsidR="0031469C" w:rsidRDefault="0031469C" w:rsidP="00F138AE">
      <w:pPr>
        <w:pStyle w:val="ListParagraph"/>
        <w:numPr>
          <w:ilvl w:val="0"/>
          <w:numId w:val="18"/>
        </w:numPr>
      </w:pPr>
      <w:r>
        <w:t>Uitlezen van het MORE meetsysteem via USB</w:t>
      </w:r>
    </w:p>
    <w:p w:rsidR="0031469C" w:rsidRDefault="00470A9B" w:rsidP="00F138AE">
      <w:pPr>
        <w:pStyle w:val="ListParagraph"/>
        <w:numPr>
          <w:ilvl w:val="0"/>
          <w:numId w:val="18"/>
        </w:numPr>
      </w:pPr>
      <w:r>
        <w:t xml:space="preserve">Uitlezen en grafische weergeven van data van de </w:t>
      </w:r>
      <w:proofErr w:type="spellStart"/>
      <w:r>
        <w:t>SDCard</w:t>
      </w:r>
      <w:proofErr w:type="spellEnd"/>
    </w:p>
    <w:p w:rsidR="0053626F" w:rsidRPr="0053626F" w:rsidRDefault="0053626F" w:rsidP="002069F1"/>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E73DBE" w:rsidRPr="00430D08" w:rsidRDefault="00E73DBE" w:rsidP="00E73DBE"/>
    <w:p w:rsidR="00380441" w:rsidRDefault="00380441">
      <w:pPr>
        <w:widowControl/>
        <w:suppressAutoHyphens w:val="0"/>
        <w:autoSpaceDN/>
        <w:spacing w:after="200" w:line="276" w:lineRule="auto"/>
        <w:jc w:val="left"/>
        <w:textAlignment w:val="auto"/>
      </w:pPr>
      <w:r>
        <w:br w:type="page"/>
      </w:r>
    </w:p>
    <w:p w:rsidR="00E668DF" w:rsidRPr="00430D08" w:rsidRDefault="00E668DF" w:rsidP="00CC1EE3">
      <w:pPr>
        <w:pStyle w:val="Heading1"/>
      </w:pPr>
      <w:bookmarkStart w:id="83" w:name="_Ref335216839"/>
      <w:bookmarkStart w:id="84" w:name="_Toc343724213"/>
      <w:r w:rsidRPr="00430D08">
        <w:lastRenderedPageBreak/>
        <w:t>Resulta</w:t>
      </w:r>
      <w:bookmarkEnd w:id="83"/>
      <w:r w:rsidR="00FC7444" w:rsidRPr="00430D08">
        <w:t>ten</w:t>
      </w:r>
      <w:bookmarkEnd w:id="84"/>
    </w:p>
    <w:p w:rsidR="00F376F3" w:rsidRDefault="00F376F3" w:rsidP="00F376F3">
      <w:r>
        <w:t>In dit hoofdstuk wordt ingegaan op het globale verloop van</w:t>
      </w:r>
      <w:r w:rsidR="008B607C">
        <w:t xml:space="preserve"> het project, het eindresultaat en</w:t>
      </w:r>
      <w:r>
        <w:t xml:space="preserve"> of voldaan is aan de opdracht. In paragraaf </w:t>
      </w:r>
      <w:r>
        <w:fldChar w:fldCharType="begin"/>
      </w:r>
      <w:r w:rsidR="007E2EA2">
        <w:instrText xml:space="preserve"> REF _Ref340740178 \r \h  \* lower </w:instrText>
      </w:r>
      <w:r>
        <w:fldChar w:fldCharType="separate"/>
      </w:r>
      <w:r w:rsidR="00BE5AC7">
        <w:t>4.2</w:t>
      </w:r>
      <w:r>
        <w:fldChar w:fldCharType="end"/>
      </w:r>
      <w:r>
        <w:t xml:space="preserve"> wordt ingegaan op aanbevelingen.</w:t>
      </w:r>
    </w:p>
    <w:p w:rsidR="00F376F3" w:rsidRDefault="00F376F3" w:rsidP="00F376F3">
      <w:pPr>
        <w:pStyle w:val="Heading2"/>
      </w:pPr>
      <w:bookmarkStart w:id="85" w:name="_Toc343724214"/>
      <w:r>
        <w:t>De opdracht</w:t>
      </w:r>
      <w:bookmarkEnd w:id="85"/>
    </w:p>
    <w:p w:rsidR="008510E7" w:rsidRDefault="00F376F3" w:rsidP="0054252A">
      <w:r>
        <w:t>Het project is begonnen met het ontwerpen en ontwikkelen van het respiratie</w:t>
      </w:r>
      <w:r w:rsidR="00A67ACF">
        <w:t>-</w:t>
      </w:r>
      <w:r>
        <w:t xml:space="preserve"> en het ECG</w:t>
      </w:r>
      <w:r w:rsidR="00D522A2">
        <w:t>-circuit. Het uitdenken, testen en vervaardigen van het respirat</w:t>
      </w:r>
      <w:r w:rsidR="00A455E6">
        <w:t xml:space="preserve">iecircuit verliep voorspoedig. Daarna </w:t>
      </w:r>
      <w:r w:rsidR="00D522A2">
        <w:t xml:space="preserve">is </w:t>
      </w:r>
      <w:r w:rsidR="00A455E6">
        <w:t>verder gegaan</w:t>
      </w:r>
      <w:r w:rsidR="00D522A2">
        <w:t xml:space="preserve"> met het ont</w:t>
      </w:r>
      <w:r w:rsidR="00A455E6">
        <w:t>werpen</w:t>
      </w:r>
      <w:r w:rsidR="00D522A2">
        <w:t xml:space="preserve"> van het ECG-circuit. Om een goed beeld te krijgen van wat er op het gebied van ECG is, is gekeken naar ECG-circuits en onderzoeken</w:t>
      </w:r>
      <w:r w:rsidR="00A455E6">
        <w:t xml:space="preserve"> m.b.t. ECG</w:t>
      </w:r>
      <w:r w:rsidR="00D522A2">
        <w:t>. Een paar onderzoeken vermel</w:t>
      </w:r>
      <w:r w:rsidR="00A67ACF">
        <w:t>d</w:t>
      </w:r>
      <w:r w:rsidR="00D522A2">
        <w:t xml:space="preserve">de de mogelijkheid tot het </w:t>
      </w:r>
      <w:proofErr w:type="spellStart"/>
      <w:r w:rsidR="00D522A2">
        <w:t>contactloos</w:t>
      </w:r>
      <w:proofErr w:type="spellEnd"/>
      <w:r w:rsidR="00D522A2">
        <w:t xml:space="preserve"> registreren van ECG. Toen is besloten dit na te streven. Sommige onderzoeken vermeld</w:t>
      </w:r>
      <w:r w:rsidR="00203AD3">
        <w:t>d</w:t>
      </w:r>
      <w:r w:rsidR="00D522A2">
        <w:t xml:space="preserve">e (delen van) schema’s die zijn gebruikt voor het ontwikkelen van het ECG-circuit. Eerst is een testontwerp gemaakt binnen YMIF zelf (zie </w:t>
      </w:r>
      <w:r w:rsidR="00D522A2">
        <w:fldChar w:fldCharType="begin"/>
      </w:r>
      <w:r w:rsidR="007E2EA2">
        <w:instrText xml:space="preserve"> REF _Ref324242933 \h  \* lower </w:instrText>
      </w:r>
      <w:r w:rsidR="00D522A2">
        <w:fldChar w:fldCharType="separate"/>
      </w:r>
      <w:r w:rsidR="00BE5AC7" w:rsidRPr="00430D08">
        <w:t xml:space="preserve">afbeelding </w:t>
      </w:r>
      <w:r w:rsidR="00BE5AC7">
        <w:rPr>
          <w:noProof/>
        </w:rPr>
        <w:t>5</w:t>
      </w:r>
      <w:r w:rsidR="00BE5AC7">
        <w:noBreakHyphen/>
      </w:r>
      <w:r w:rsidR="00BE5AC7">
        <w:rPr>
          <w:noProof/>
        </w:rPr>
        <w:t>12</w:t>
      </w:r>
      <w:r w:rsidR="00D522A2">
        <w:fldChar w:fldCharType="end"/>
      </w:r>
      <w:r w:rsidR="00D522A2">
        <w:t xml:space="preserve">). Na </w:t>
      </w:r>
      <w:r w:rsidR="00A455E6">
        <w:t>een aantal</w:t>
      </w:r>
      <w:r w:rsidR="00D522A2">
        <w:t xml:space="preserve"> testen is een vervolg ontwerp gemaakt (zie </w:t>
      </w:r>
      <w:r w:rsidR="00D522A2">
        <w:fldChar w:fldCharType="begin"/>
      </w:r>
      <w:r w:rsidR="007E2EA2">
        <w:instrText xml:space="preserve"> REF _Ref326657351 \h  \* lower </w:instrText>
      </w:r>
      <w:r w:rsidR="00D522A2">
        <w:fldChar w:fldCharType="separate"/>
      </w:r>
      <w:r w:rsidR="00BE5AC7" w:rsidRPr="00430D08">
        <w:t xml:space="preserve">afbeelding </w:t>
      </w:r>
      <w:r w:rsidR="00BE5AC7">
        <w:rPr>
          <w:noProof/>
        </w:rPr>
        <w:t>5</w:t>
      </w:r>
      <w:r w:rsidR="00BE5AC7">
        <w:noBreakHyphen/>
      </w:r>
      <w:r w:rsidR="00BE5AC7">
        <w:rPr>
          <w:noProof/>
        </w:rPr>
        <w:t>15</w:t>
      </w:r>
      <w:r w:rsidR="00D522A2">
        <w:fldChar w:fldCharType="end"/>
      </w:r>
      <w:r w:rsidR="00D522A2">
        <w:t xml:space="preserve"> en </w:t>
      </w:r>
      <w:r w:rsidR="00D522A2">
        <w:fldChar w:fldCharType="begin"/>
      </w:r>
      <w:r w:rsidR="007E2EA2">
        <w:instrText xml:space="preserve"> REF _Ref326657381 \h  \* lower </w:instrText>
      </w:r>
      <w:r w:rsidR="00D522A2">
        <w:fldChar w:fldCharType="separate"/>
      </w:r>
      <w:r w:rsidR="00BE5AC7" w:rsidRPr="00430D08">
        <w:t xml:space="preserve">afbeelding </w:t>
      </w:r>
      <w:r w:rsidR="00BE5AC7">
        <w:rPr>
          <w:noProof/>
        </w:rPr>
        <w:t>5</w:t>
      </w:r>
      <w:r w:rsidR="00BE5AC7">
        <w:noBreakHyphen/>
      </w:r>
      <w:r w:rsidR="00BE5AC7">
        <w:rPr>
          <w:noProof/>
        </w:rPr>
        <w:t>16</w:t>
      </w:r>
      <w:r w:rsidR="00D522A2">
        <w:fldChar w:fldCharType="end"/>
      </w:r>
      <w:r w:rsidR="00D522A2">
        <w:t>). Dit ontwerp functioneerde een heel stuk beter</w:t>
      </w:r>
      <w:r w:rsidR="008510E7">
        <w:t xml:space="preserve"> (lees: het ECG-signaal werd beter waargenomen). Tot op dit punt in de ontwikkeling lukte het niet om het systeem </w:t>
      </w:r>
      <w:proofErr w:type="spellStart"/>
      <w:r w:rsidR="008510E7">
        <w:t>contactloos</w:t>
      </w:r>
      <w:proofErr w:type="spellEnd"/>
      <w:r w:rsidR="008510E7">
        <w:t xml:space="preserve"> te gebruiken, waarop is besloten het prototype te implementeren </w:t>
      </w:r>
      <w:r w:rsidR="00A67ACF">
        <w:t>aan de hand van</w:t>
      </w:r>
      <w:r w:rsidR="008510E7">
        <w:t xml:space="preserve"> droge elektrodes. Na ontwikkeling van respiratie en ECG is begonnen aan het ontwerp van het prototype. Na vervaardiging van het prototype is een (</w:t>
      </w:r>
      <w:proofErr w:type="spellStart"/>
      <w:r w:rsidR="008510E7">
        <w:t>embedded</w:t>
      </w:r>
      <w:proofErr w:type="spellEnd"/>
      <w:r w:rsidR="008510E7">
        <w:t>) software traject van enkele maanden doorlopen om tot het huidige systeem te komen.</w:t>
      </w:r>
    </w:p>
    <w:p w:rsidR="000345CC" w:rsidRDefault="000345CC" w:rsidP="000345CC">
      <w:pPr>
        <w:pStyle w:val="Heading3"/>
      </w:pPr>
      <w:bookmarkStart w:id="86" w:name="_Toc343724215"/>
      <w:r>
        <w:t>Minimale eisen</w:t>
      </w:r>
      <w:bookmarkEnd w:id="86"/>
    </w:p>
    <w:p w:rsidR="008510E7" w:rsidRDefault="008510E7" w:rsidP="008510E7">
      <w:r>
        <w:t xml:space="preserve">De opdrachtbeschrijving zoals vermeld in paragraaf </w:t>
      </w:r>
      <w:r>
        <w:fldChar w:fldCharType="begin"/>
      </w:r>
      <w:r>
        <w:instrText xml:space="preserve"> REF _Ref340739831 \r \h  \* lower </w:instrText>
      </w:r>
      <w:r>
        <w:fldChar w:fldCharType="separate"/>
      </w:r>
      <w:r w:rsidR="00BE5AC7">
        <w:t>1.2</w:t>
      </w:r>
      <w:r>
        <w:fldChar w:fldCharType="end"/>
      </w:r>
      <w:r>
        <w:t xml:space="preserve"> luidde:</w:t>
      </w:r>
    </w:p>
    <w:p w:rsidR="008510E7" w:rsidRPr="00F376F3" w:rsidRDefault="008510E7" w:rsidP="008510E7">
      <w:pPr>
        <w:rPr>
          <w:i/>
        </w:rPr>
      </w:pPr>
      <w:r w:rsidRPr="00F376F3">
        <w:rPr>
          <w:i/>
        </w:rPr>
        <w:t xml:space="preserve">“Ontwerp en vervaardig een eerste opzet van een human </w:t>
      </w:r>
      <w:proofErr w:type="spellStart"/>
      <w:r w:rsidRPr="00F376F3">
        <w:rPr>
          <w:i/>
        </w:rPr>
        <w:t>measurement</w:t>
      </w:r>
      <w:proofErr w:type="spellEnd"/>
      <w:r w:rsidRPr="00F376F3">
        <w:rPr>
          <w:i/>
        </w:rPr>
        <w:t xml:space="preserve"> device met een IMU, temperatuursensor, ECG-sensor en een respiratie-sensor dat de data van de genoemde sensoren kan loggen en dat is voorzien van de mogelijkheid tot draadloze communicatie.”</w:t>
      </w:r>
    </w:p>
    <w:p w:rsidR="008510E7" w:rsidRDefault="008510E7" w:rsidP="0054252A"/>
    <w:p w:rsidR="008510E7" w:rsidRDefault="00203AD3" w:rsidP="0054252A">
      <w:r>
        <w:t>Uit de opdrachtbeschrijving is af te leiden dat de volgende componenten ten minste moeten werken op het prototype:</w:t>
      </w:r>
    </w:p>
    <w:p w:rsidR="00203AD3" w:rsidRDefault="00203AD3" w:rsidP="00F138AE">
      <w:pPr>
        <w:pStyle w:val="ListParagraph"/>
        <w:numPr>
          <w:ilvl w:val="0"/>
          <w:numId w:val="18"/>
        </w:numPr>
      </w:pPr>
      <w:r>
        <w:t>IMU</w:t>
      </w:r>
    </w:p>
    <w:p w:rsidR="00203AD3" w:rsidRDefault="00203AD3" w:rsidP="00F138AE">
      <w:pPr>
        <w:pStyle w:val="ListParagraph"/>
        <w:numPr>
          <w:ilvl w:val="0"/>
          <w:numId w:val="18"/>
        </w:numPr>
      </w:pPr>
      <w:r>
        <w:t>Temperatuursensor</w:t>
      </w:r>
    </w:p>
    <w:p w:rsidR="00203AD3" w:rsidRDefault="00203AD3" w:rsidP="00F138AE">
      <w:pPr>
        <w:pStyle w:val="ListParagraph"/>
        <w:numPr>
          <w:ilvl w:val="0"/>
          <w:numId w:val="18"/>
        </w:numPr>
      </w:pPr>
      <w:r>
        <w:t>ECG-sensor</w:t>
      </w:r>
    </w:p>
    <w:p w:rsidR="00203AD3" w:rsidRDefault="00203AD3" w:rsidP="00F138AE">
      <w:pPr>
        <w:pStyle w:val="ListParagraph"/>
        <w:numPr>
          <w:ilvl w:val="0"/>
          <w:numId w:val="18"/>
        </w:numPr>
      </w:pPr>
      <w:r>
        <w:t>Respiratie-sensor</w:t>
      </w:r>
    </w:p>
    <w:p w:rsidR="00203AD3" w:rsidRDefault="00203AD3" w:rsidP="00F138AE">
      <w:pPr>
        <w:pStyle w:val="ListParagraph"/>
        <w:numPr>
          <w:ilvl w:val="0"/>
          <w:numId w:val="18"/>
        </w:numPr>
      </w:pPr>
      <w:r>
        <w:t>De mogelijkheid tot draadloze communicatie</w:t>
      </w:r>
    </w:p>
    <w:p w:rsidR="00413D21" w:rsidRDefault="00413D21" w:rsidP="00F138AE">
      <w:pPr>
        <w:pStyle w:val="ListParagraph"/>
        <w:numPr>
          <w:ilvl w:val="0"/>
          <w:numId w:val="18"/>
        </w:numPr>
      </w:pPr>
      <w:r>
        <w:t xml:space="preserve">Loggen van data op een </w:t>
      </w:r>
      <w:proofErr w:type="spellStart"/>
      <w:r>
        <w:t>SDCard</w:t>
      </w:r>
      <w:proofErr w:type="spellEnd"/>
      <w:r>
        <w:t>.</w:t>
      </w:r>
    </w:p>
    <w:p w:rsidR="000345CC" w:rsidRDefault="005A3AD9" w:rsidP="000345CC">
      <w:pPr>
        <w:pStyle w:val="Heading3"/>
      </w:pPr>
      <w:bookmarkStart w:id="87" w:name="_Toc343724216"/>
      <w:r>
        <w:t>Conclusie</w:t>
      </w:r>
      <w:bookmarkEnd w:id="87"/>
    </w:p>
    <w:p w:rsidR="00203AD3" w:rsidRDefault="00203AD3" w:rsidP="00203AD3">
      <w:r>
        <w:t>Op het prototype zijn de volgende sensoren geplaatst:</w:t>
      </w:r>
    </w:p>
    <w:p w:rsidR="00203AD3" w:rsidRDefault="00203AD3" w:rsidP="00F138AE">
      <w:pPr>
        <w:pStyle w:val="ListParagraph"/>
        <w:numPr>
          <w:ilvl w:val="0"/>
          <w:numId w:val="18"/>
        </w:numPr>
      </w:pPr>
      <w:r>
        <w:t>IMU (met een temperatuursensor)</w:t>
      </w:r>
    </w:p>
    <w:p w:rsidR="00203AD3" w:rsidRDefault="00203AD3" w:rsidP="00F138AE">
      <w:pPr>
        <w:pStyle w:val="ListParagraph"/>
        <w:numPr>
          <w:ilvl w:val="0"/>
          <w:numId w:val="18"/>
        </w:numPr>
      </w:pPr>
      <w:r>
        <w:t>Magnetometer</w:t>
      </w:r>
    </w:p>
    <w:p w:rsidR="002B4E06" w:rsidRDefault="002B4E06" w:rsidP="00F138AE">
      <w:pPr>
        <w:pStyle w:val="ListParagraph"/>
        <w:numPr>
          <w:ilvl w:val="0"/>
          <w:numId w:val="18"/>
        </w:numPr>
      </w:pPr>
      <w:r>
        <w:t>ECG-sensor</w:t>
      </w:r>
    </w:p>
    <w:p w:rsidR="002B4E06" w:rsidRDefault="002B4E06" w:rsidP="00F138AE">
      <w:pPr>
        <w:pStyle w:val="ListParagraph"/>
        <w:numPr>
          <w:ilvl w:val="0"/>
          <w:numId w:val="18"/>
        </w:numPr>
      </w:pPr>
      <w:r>
        <w:t>Respiratie-sensor</w:t>
      </w:r>
    </w:p>
    <w:p w:rsidR="00203AD3" w:rsidRDefault="00203AD3" w:rsidP="00F138AE">
      <w:pPr>
        <w:pStyle w:val="ListParagraph"/>
        <w:numPr>
          <w:ilvl w:val="0"/>
          <w:numId w:val="18"/>
        </w:numPr>
      </w:pPr>
      <w:r>
        <w:t>Bluetoothmodule</w:t>
      </w:r>
    </w:p>
    <w:p w:rsidR="00203AD3" w:rsidRDefault="00203AD3" w:rsidP="00F138AE">
      <w:pPr>
        <w:pStyle w:val="ListParagraph"/>
        <w:numPr>
          <w:ilvl w:val="0"/>
          <w:numId w:val="18"/>
        </w:numPr>
      </w:pPr>
      <w:r>
        <w:t>Luchtvochtigheid</w:t>
      </w:r>
      <w:r w:rsidR="00A455E6">
        <w:t>s</w:t>
      </w:r>
      <w:r>
        <w:t>sensor</w:t>
      </w:r>
      <w:r w:rsidR="00BD623D">
        <w:t xml:space="preserve"> </w:t>
      </w:r>
      <w:r w:rsidR="002B4E06">
        <w:t>(met een temperatuursensor)</w:t>
      </w:r>
    </w:p>
    <w:p w:rsidR="002B4E06" w:rsidRDefault="002B4E06" w:rsidP="00F138AE">
      <w:pPr>
        <w:pStyle w:val="ListParagraph"/>
        <w:numPr>
          <w:ilvl w:val="0"/>
          <w:numId w:val="18"/>
        </w:numPr>
      </w:pPr>
      <w:r>
        <w:t>Luchtdruk</w:t>
      </w:r>
      <w:r w:rsidR="00203AD3">
        <w:t xml:space="preserve"> sensor</w:t>
      </w:r>
      <w:r w:rsidR="00BD623D">
        <w:t xml:space="preserve"> </w:t>
      </w:r>
      <w:r>
        <w:t>(met een temperatuursensor)</w:t>
      </w:r>
    </w:p>
    <w:p w:rsidR="00413D21" w:rsidRDefault="00413D21" w:rsidP="00F138AE">
      <w:pPr>
        <w:pStyle w:val="ListParagraph"/>
        <w:numPr>
          <w:ilvl w:val="0"/>
          <w:numId w:val="18"/>
        </w:numPr>
      </w:pPr>
      <w:r>
        <w:t xml:space="preserve">Loggen van data op een </w:t>
      </w:r>
      <w:proofErr w:type="spellStart"/>
      <w:r>
        <w:t>SDCard</w:t>
      </w:r>
      <w:proofErr w:type="spellEnd"/>
      <w:r>
        <w:t>.</w:t>
      </w:r>
    </w:p>
    <w:p w:rsidR="00203AD3" w:rsidRDefault="00203AD3" w:rsidP="002B4E06"/>
    <w:p w:rsidR="000345CC" w:rsidRDefault="000345CC" w:rsidP="002B4E06">
      <w:r>
        <w:t xml:space="preserve">Alle in deze paragraaf genoemde sensoren kunnen worden uitgelezen. Let wel, dit is het uitlezen van ruwe data. Een voorbeeld, de temperatuursensor van de luchtvochtigheid sensor moet worden omgerekend met op te vragen </w:t>
      </w:r>
      <w:r w:rsidR="00413D21">
        <w:t xml:space="preserve">coëfficiënten. Dit is nog niet van belang voor het prototype maar wel voor toekomstige ontwerpen </w:t>
      </w:r>
      <w:r>
        <w:t xml:space="preserve">(zie paragraaf </w:t>
      </w:r>
      <w:r>
        <w:fldChar w:fldCharType="begin"/>
      </w:r>
      <w:r w:rsidR="007E2EA2">
        <w:instrText xml:space="preserve"> REF _Ref340740178 \r \h  \* lower </w:instrText>
      </w:r>
      <w:r>
        <w:fldChar w:fldCharType="separate"/>
      </w:r>
      <w:r w:rsidR="00BE5AC7">
        <w:t>4.2</w:t>
      </w:r>
      <w:r>
        <w:fldChar w:fldCharType="end"/>
      </w:r>
      <w:r w:rsidR="00413D21">
        <w:t>).</w:t>
      </w:r>
      <w:r>
        <w:t xml:space="preserve"> De data van deze sensoren kan tevens via </w:t>
      </w:r>
      <w:proofErr w:type="spellStart"/>
      <w:r>
        <w:t>bluetooth</w:t>
      </w:r>
      <w:proofErr w:type="spellEnd"/>
      <w:r>
        <w:t xml:space="preserve"> en UART worden verzonde</w:t>
      </w:r>
      <w:r w:rsidR="00413D21">
        <w:t xml:space="preserve">n naar een PC waar bijbehorende PC-software de data kan opslaan en grafisch weergeven. </w:t>
      </w:r>
    </w:p>
    <w:p w:rsidR="00413D21" w:rsidRDefault="00413D21" w:rsidP="002B4E06"/>
    <w:p w:rsidR="00413D21" w:rsidRPr="00430D08" w:rsidRDefault="00413D21" w:rsidP="002B4E06">
      <w:r>
        <w:t xml:space="preserve">Er is meer opgeleverd dan </w:t>
      </w:r>
      <w:r w:rsidR="00CC1EE3">
        <w:t>is</w:t>
      </w:r>
      <w:r>
        <w:t xml:space="preserve"> gespecificeerd in de opdrachtbeschrijving. Zo zijn er extra sensoren toegevoegd en kan data </w:t>
      </w:r>
      <w:r w:rsidR="009F389E">
        <w:t xml:space="preserve">worden verstuurd via UART en </w:t>
      </w:r>
      <w:proofErr w:type="spellStart"/>
      <w:r w:rsidR="009F389E">
        <w:t>bluetooth</w:t>
      </w:r>
      <w:proofErr w:type="spellEnd"/>
      <w:r w:rsidR="009F389E">
        <w:t>.</w:t>
      </w:r>
      <w:r w:rsidR="008B607C">
        <w:t xml:space="preserve"> Het resultaat is een werkend prototype dat o.a. gebruikt kan worden voor demonstratie doeleinden en waarop toekomstige ontwerpen op kunnen worden gebaseerd.</w:t>
      </w:r>
    </w:p>
    <w:p w:rsidR="001F6839" w:rsidRPr="005A3AD9" w:rsidRDefault="00CC1EE3" w:rsidP="005A3AD9">
      <w:pPr>
        <w:widowControl/>
        <w:suppressAutoHyphens w:val="0"/>
        <w:autoSpaceDN/>
        <w:spacing w:after="200" w:line="276" w:lineRule="auto"/>
        <w:jc w:val="left"/>
        <w:textAlignment w:val="auto"/>
      </w:pPr>
      <w:bookmarkStart w:id="88" w:name="_Ref335216944"/>
      <w:r>
        <w:br w:type="page"/>
      </w:r>
      <w:bookmarkEnd w:id="88"/>
    </w:p>
    <w:p w:rsidR="001B2ED7" w:rsidRDefault="00E668DF" w:rsidP="00E73DBE">
      <w:pPr>
        <w:pStyle w:val="Heading2"/>
        <w:rPr>
          <w:b w:val="0"/>
        </w:rPr>
      </w:pPr>
      <w:bookmarkStart w:id="89" w:name="_Ref335216906"/>
      <w:bookmarkStart w:id="90" w:name="_Ref340740178"/>
      <w:bookmarkStart w:id="91" w:name="_Toc343724217"/>
      <w:r w:rsidRPr="005A3AD9">
        <w:rPr>
          <w:b w:val="0"/>
        </w:rPr>
        <w:lastRenderedPageBreak/>
        <w:t>Aanbevelingen</w:t>
      </w:r>
      <w:bookmarkEnd w:id="89"/>
      <w:bookmarkEnd w:id="90"/>
      <w:bookmarkEnd w:id="91"/>
    </w:p>
    <w:p w:rsidR="0006753E" w:rsidRPr="0006753E" w:rsidRDefault="0006753E" w:rsidP="0006753E">
      <w:r>
        <w:t xml:space="preserve">In deze paragraaf worden </w:t>
      </w:r>
      <w:r w:rsidR="00435FC5">
        <w:t xml:space="preserve">alle bevindingen, </w:t>
      </w:r>
      <w:r>
        <w:t>ideeën en aanbevelingen behandeld voor toekomstige ontwerpen.</w:t>
      </w:r>
    </w:p>
    <w:p w:rsidR="005A3AD9" w:rsidRPr="005A3AD9" w:rsidRDefault="005A3AD9" w:rsidP="005A3AD9">
      <w:pPr>
        <w:pStyle w:val="Heading3"/>
      </w:pPr>
      <w:bookmarkStart w:id="92" w:name="_Toc343724218"/>
      <w:r>
        <w:t>Hardware aanbevelingen</w:t>
      </w:r>
      <w:bookmarkEnd w:id="92"/>
    </w:p>
    <w:p w:rsidR="003D4B7C" w:rsidRPr="00430D08" w:rsidRDefault="003D4B7C" w:rsidP="00F138AE">
      <w:pPr>
        <w:pStyle w:val="ListParagraph"/>
        <w:numPr>
          <w:ilvl w:val="0"/>
          <w:numId w:val="21"/>
        </w:numPr>
      </w:pPr>
      <w:r w:rsidRPr="00430D08">
        <w:t xml:space="preserve">De PCB moet zo klein mogelijk worden gemaakt, zodat een </w:t>
      </w:r>
      <w:r w:rsidR="00FC6EAC" w:rsidRPr="00430D08">
        <w:t>patiënt</w:t>
      </w:r>
      <w:r w:rsidRPr="00430D08">
        <w:t xml:space="preserve"> zo min mogelijk last heeft van het meetsysteem.</w:t>
      </w:r>
      <w:r w:rsidR="0006753E">
        <w:t xml:space="preserve"> Hoe kleiner hoe beter.</w:t>
      </w:r>
    </w:p>
    <w:p w:rsidR="00435FC5" w:rsidRDefault="00CE3DA6" w:rsidP="00F138AE">
      <w:pPr>
        <w:pStyle w:val="ListParagraph"/>
        <w:numPr>
          <w:ilvl w:val="0"/>
          <w:numId w:val="21"/>
        </w:numPr>
      </w:pPr>
      <w:r w:rsidRPr="00430D08">
        <w:t xml:space="preserve">In plaats van een </w:t>
      </w:r>
      <w:proofErr w:type="spellStart"/>
      <w:r w:rsidRPr="00430D08">
        <w:t>st</w:t>
      </w:r>
      <w:r w:rsidR="001B2ED7" w:rsidRPr="00430D08">
        <w:t>e</w:t>
      </w:r>
      <w:r w:rsidRPr="00430D08">
        <w:t>p-up</w:t>
      </w:r>
      <w:proofErr w:type="spellEnd"/>
      <w:r w:rsidRPr="00430D08">
        <w:t xml:space="preserve"> </w:t>
      </w:r>
      <w:proofErr w:type="spellStart"/>
      <w:r w:rsidRPr="00430D08">
        <w:t>converter</w:t>
      </w:r>
      <w:proofErr w:type="spellEnd"/>
      <w:r w:rsidRPr="00430D08">
        <w:t xml:space="preserve"> </w:t>
      </w:r>
      <w:r w:rsidR="0006753E">
        <w:t xml:space="preserve">wordt aangeraden </w:t>
      </w:r>
      <w:r w:rsidRPr="00430D08">
        <w:t>een S</w:t>
      </w:r>
      <w:r w:rsidR="0006753E">
        <w:t>EPIC-</w:t>
      </w:r>
      <w:proofErr w:type="spellStart"/>
      <w:r w:rsidR="001B2ED7" w:rsidRPr="00430D08">
        <w:t>converter</w:t>
      </w:r>
      <w:proofErr w:type="spellEnd"/>
      <w:r w:rsidR="001B2ED7" w:rsidRPr="00430D08">
        <w:t xml:space="preserve"> </w:t>
      </w:r>
      <w:r w:rsidR="00435FC5">
        <w:t xml:space="preserve">te </w:t>
      </w:r>
      <w:r w:rsidR="001B2ED7" w:rsidRPr="00430D08">
        <w:t xml:space="preserve">gebruiken. Er is </w:t>
      </w:r>
      <w:r w:rsidR="0006753E">
        <w:t xml:space="preserve">in eerste instantie </w:t>
      </w:r>
      <w:r w:rsidR="001B2ED7" w:rsidRPr="00430D08">
        <w:t xml:space="preserve">gekozen voor een </w:t>
      </w:r>
      <w:proofErr w:type="spellStart"/>
      <w:r w:rsidR="001B2ED7" w:rsidRPr="00430D08">
        <w:t>step-up</w:t>
      </w:r>
      <w:proofErr w:type="spellEnd"/>
      <w:r w:rsidR="001B2ED7" w:rsidRPr="00430D08">
        <w:t xml:space="preserve"> </w:t>
      </w:r>
      <w:proofErr w:type="spellStart"/>
      <w:r w:rsidR="001B2ED7" w:rsidRPr="00430D08">
        <w:t>converter</w:t>
      </w:r>
      <w:proofErr w:type="spellEnd"/>
      <w:r w:rsidR="001B2ED7" w:rsidRPr="00430D08">
        <w:t xml:space="preserve"> omdat deze energiezuiniger is dan een SEPIC </w:t>
      </w:r>
      <w:proofErr w:type="spellStart"/>
      <w:r w:rsidR="001B2ED7" w:rsidRPr="00430D08">
        <w:t>converter</w:t>
      </w:r>
      <w:proofErr w:type="spellEnd"/>
      <w:r w:rsidR="0006753E">
        <w:t xml:space="preserve"> en omdat was beoogd in het prototype 2 AAA-batterijen te gebruiken (de spanning is dan lager dan 3,3 Volt)</w:t>
      </w:r>
      <w:r w:rsidR="00435FC5">
        <w:t xml:space="preserve">. Echter is een </w:t>
      </w:r>
      <w:proofErr w:type="spellStart"/>
      <w:r w:rsidR="00435FC5">
        <w:t>ste</w:t>
      </w:r>
      <w:r w:rsidR="001B2ED7" w:rsidRPr="00430D08">
        <w:t>p-up</w:t>
      </w:r>
      <w:proofErr w:type="spellEnd"/>
      <w:r w:rsidR="001B2ED7" w:rsidRPr="00430D08">
        <w:t xml:space="preserve"> </w:t>
      </w:r>
      <w:proofErr w:type="spellStart"/>
      <w:r w:rsidR="001B2ED7" w:rsidRPr="00430D08">
        <w:t>converter</w:t>
      </w:r>
      <w:proofErr w:type="spellEnd"/>
      <w:r w:rsidR="001B2ED7" w:rsidRPr="00430D08">
        <w:t xml:space="preserve"> minder flexibel dan een SEPIC-</w:t>
      </w:r>
      <w:proofErr w:type="spellStart"/>
      <w:r w:rsidR="001B2ED7" w:rsidRPr="00430D08">
        <w:t>converter</w:t>
      </w:r>
      <w:proofErr w:type="spellEnd"/>
      <w:r w:rsidR="001B2ED7" w:rsidRPr="00430D08">
        <w:t xml:space="preserve">. </w:t>
      </w:r>
    </w:p>
    <w:p w:rsidR="006721B8" w:rsidRPr="00430D08" w:rsidRDefault="00435FC5" w:rsidP="00F138AE">
      <w:pPr>
        <w:pStyle w:val="ListParagraph"/>
        <w:numPr>
          <w:ilvl w:val="0"/>
          <w:numId w:val="21"/>
        </w:numPr>
      </w:pPr>
      <w:r>
        <w:t>Er wordt aanbevolen</w:t>
      </w:r>
      <w:r w:rsidR="006721B8" w:rsidRPr="00430D08">
        <w:t xml:space="preserve"> het systeem te kunnen voeden </w:t>
      </w:r>
      <w:r w:rsidR="0006753E">
        <w:t>via</w:t>
      </w:r>
      <w:r>
        <w:t xml:space="preserve"> USB. Dit kan bijvoorbeeld via de </w:t>
      </w:r>
      <w:r w:rsidR="006721B8" w:rsidRPr="00430D08">
        <w:t xml:space="preserve">vanwege de </w:t>
      </w:r>
      <w:proofErr w:type="spellStart"/>
      <w:r w:rsidR="006721B8" w:rsidRPr="00430D08">
        <w:t>ste</w:t>
      </w:r>
      <w:r w:rsidR="0006753E">
        <w:t>p-up</w:t>
      </w:r>
      <w:proofErr w:type="spellEnd"/>
      <w:r w:rsidR="0006753E">
        <w:t xml:space="preserve"> </w:t>
      </w:r>
      <w:proofErr w:type="spellStart"/>
      <w:r w:rsidR="0006753E">
        <w:t>converter</w:t>
      </w:r>
      <w:proofErr w:type="spellEnd"/>
      <w:r w:rsidR="0006753E">
        <w:t xml:space="preserve"> nu niet mogelijk.</w:t>
      </w:r>
    </w:p>
    <w:p w:rsidR="001B2ED7" w:rsidRPr="00430D08" w:rsidRDefault="00600251" w:rsidP="00F138AE">
      <w:pPr>
        <w:pStyle w:val="ListParagraph"/>
        <w:numPr>
          <w:ilvl w:val="0"/>
          <w:numId w:val="21"/>
        </w:numPr>
      </w:pPr>
      <w:r w:rsidRPr="00430D08">
        <w:t xml:space="preserve">De footprint van de </w:t>
      </w:r>
      <w:r w:rsidR="00FC6EAC" w:rsidRPr="00430D08">
        <w:t>µC</w:t>
      </w:r>
      <w:r w:rsidRPr="00430D08">
        <w:t xml:space="preserve"> is net iets te klein</w:t>
      </w:r>
      <w:r w:rsidR="0006753E">
        <w:t xml:space="preserve"> ontworpen</w:t>
      </w:r>
      <w:r w:rsidRPr="00430D08">
        <w:t>, dit moet nog worden aangepast.</w:t>
      </w:r>
    </w:p>
    <w:p w:rsidR="00600251" w:rsidRPr="00430D08" w:rsidRDefault="00600251" w:rsidP="00F138AE">
      <w:pPr>
        <w:pStyle w:val="ListParagraph"/>
        <w:numPr>
          <w:ilvl w:val="0"/>
          <w:numId w:val="21"/>
        </w:numPr>
      </w:pPr>
      <w:r w:rsidRPr="00430D08">
        <w:t xml:space="preserve">De gekozen </w:t>
      </w:r>
      <w:proofErr w:type="spellStart"/>
      <w:r w:rsidRPr="00430D08">
        <w:t>fuse</w:t>
      </w:r>
      <w:proofErr w:type="spellEnd"/>
      <w:r w:rsidRPr="00430D08">
        <w:t xml:space="preserve"> van 500mA</w:t>
      </w:r>
      <w:r w:rsidR="0006753E">
        <w:t xml:space="preserve"> tussen de voeding en de </w:t>
      </w:r>
      <w:proofErr w:type="spellStart"/>
      <w:r w:rsidR="0006753E">
        <w:t>converter</w:t>
      </w:r>
      <w:proofErr w:type="spellEnd"/>
      <w:r w:rsidRPr="00430D08">
        <w:t xml:space="preserve"> is te laag gekozen. De </w:t>
      </w:r>
      <w:r w:rsidR="0006753E">
        <w:t xml:space="preserve">gebruikte </w:t>
      </w:r>
      <w:r w:rsidR="0062156F">
        <w:t>zekering</w:t>
      </w:r>
      <w:r w:rsidRPr="00430D08">
        <w:t xml:space="preserve"> </w:t>
      </w:r>
      <w:r w:rsidR="0006753E">
        <w:t xml:space="preserve">moet worden aangepast </w:t>
      </w:r>
      <w:r w:rsidRPr="00430D08">
        <w:t>op de max</w:t>
      </w:r>
      <w:r w:rsidR="0062156F">
        <w:t>imaal te verwachten piekstromen van maximaal 1A.</w:t>
      </w:r>
    </w:p>
    <w:p w:rsidR="00600251" w:rsidRPr="00430D08" w:rsidRDefault="0006753E" w:rsidP="00F138AE">
      <w:pPr>
        <w:pStyle w:val="ListParagraph"/>
        <w:numPr>
          <w:ilvl w:val="0"/>
          <w:numId w:val="21"/>
        </w:numPr>
      </w:pPr>
      <w:r>
        <w:t xml:space="preserve">In het prototype is de </w:t>
      </w:r>
      <w:proofErr w:type="spellStart"/>
      <w:r>
        <w:t>silkscreen</w:t>
      </w:r>
      <w:proofErr w:type="spellEnd"/>
      <w:r>
        <w:t xml:space="preserve"> t</w:t>
      </w:r>
      <w:r w:rsidR="00600251" w:rsidRPr="00430D08">
        <w:t>ekst</w:t>
      </w:r>
      <w:r>
        <w:t xml:space="preserve"> binnen de component ruimte geplaatst. Op een toekomstig PCB ontwerp moet de </w:t>
      </w:r>
      <w:proofErr w:type="spellStart"/>
      <w:r>
        <w:t>silkscreen</w:t>
      </w:r>
      <w:proofErr w:type="spellEnd"/>
      <w:r>
        <w:t>, zoals het hoort, buiten de component ruimte worden geplaats.</w:t>
      </w:r>
    </w:p>
    <w:p w:rsidR="00600251" w:rsidRPr="00430D08" w:rsidRDefault="00600251" w:rsidP="00F138AE">
      <w:pPr>
        <w:pStyle w:val="ListParagraph"/>
        <w:numPr>
          <w:ilvl w:val="0"/>
          <w:numId w:val="21"/>
        </w:numPr>
      </w:pPr>
      <w:r w:rsidRPr="00430D08">
        <w:t>Grotere buttons gebruiken, de huidige buttons zijn er</w:t>
      </w:r>
      <w:r w:rsidR="00B435DE">
        <w:t>g</w:t>
      </w:r>
      <w:r w:rsidRPr="00430D08">
        <w:t xml:space="preserve"> klein en niet praktisch. In een toekomstige versie moeten er tevens headers op de print worden gezet voor buttons, zodat de buttons in de </w:t>
      </w:r>
      <w:r w:rsidR="0062156F">
        <w:t>behuizing</w:t>
      </w:r>
      <w:r w:rsidRPr="00430D08">
        <w:t xml:space="preserve"> kunnen worden geïntegreerd.</w:t>
      </w:r>
    </w:p>
    <w:tbl>
      <w:tblPr>
        <w:tblStyle w:val="TableGrid"/>
        <w:tblpPr w:leftFromText="141" w:rightFromText="141"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tblGrid>
      <w:tr w:rsidR="00BD5124" w:rsidTr="002E2CDF">
        <w:tc>
          <w:tcPr>
            <w:tcW w:w="0" w:type="auto"/>
          </w:tcPr>
          <w:p w:rsidR="00BD5124" w:rsidRDefault="00BD5124" w:rsidP="00BD5124">
            <w:pPr>
              <w:pStyle w:val="ListParagraph"/>
              <w:keepNext/>
              <w:ind w:left="0"/>
            </w:pPr>
            <w:r>
              <w:rPr>
                <w:noProof/>
                <w:lang w:eastAsia="en-US" w:bidi="ar-SA"/>
              </w:rPr>
              <w:drawing>
                <wp:inline distT="0" distB="0" distL="0" distR="0" wp14:anchorId="19F42DDB" wp14:editId="478FF809">
                  <wp:extent cx="3065878" cy="1614115"/>
                  <wp:effectExtent l="0" t="0" r="1270" b="5715"/>
                  <wp:docPr id="83" name="Afbeelding 83" descr="http://upload.wikimedia.org/wikipedia/commons/d/db/MicroB_USB_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pload.wikimedia.org/wikipedia/commons/d/db/MicroB_USB_Plug.jpg"/>
                          <pic:cNvPicPr>
                            <a:picLocks noChangeAspect="1" noChangeArrowheads="1"/>
                          </pic:cNvPicPr>
                        </pic:nvPicPr>
                        <pic:blipFill rotWithShape="1">
                          <a:blip r:embed="rId114" cstate="print">
                            <a:extLst>
                              <a:ext uri="{28A0092B-C50C-407E-A947-70E740481C1C}">
                                <a14:useLocalDpi xmlns:a14="http://schemas.microsoft.com/office/drawing/2010/main"/>
                              </a:ext>
                            </a:extLst>
                          </a:blip>
                          <a:srcRect/>
                          <a:stretch/>
                        </pic:blipFill>
                        <pic:spPr bwMode="auto">
                          <a:xfrm>
                            <a:off x="0" y="0"/>
                            <a:ext cx="3069077" cy="1615799"/>
                          </a:xfrm>
                          <a:prstGeom prst="rect">
                            <a:avLst/>
                          </a:prstGeom>
                          <a:noFill/>
                          <a:ln>
                            <a:noFill/>
                          </a:ln>
                          <a:extLst>
                            <a:ext uri="{53640926-AAD7-44D8-BBD7-CCE9431645EC}">
                              <a14:shadowObscured xmlns:a14="http://schemas.microsoft.com/office/drawing/2010/main"/>
                            </a:ext>
                          </a:extLst>
                        </pic:spPr>
                      </pic:pic>
                    </a:graphicData>
                  </a:graphic>
                </wp:inline>
              </w:drawing>
            </w:r>
          </w:p>
          <w:p w:rsidR="00BD5124" w:rsidRDefault="00BD5124" w:rsidP="00BD5124">
            <w:pPr>
              <w:pStyle w:val="Caption"/>
              <w:framePr w:hSpace="0" w:wrap="auto" w:vAnchor="margin" w:hAnchor="text" w:xAlign="left" w:yAlign="inline"/>
            </w:pPr>
            <w:bookmarkStart w:id="93" w:name="_Ref340744365"/>
            <w:r>
              <w:t xml:space="preserve">Afbeelding </w:t>
            </w:r>
            <w:r w:rsidR="00B30B4B">
              <w:fldChar w:fldCharType="begin"/>
            </w:r>
            <w:r w:rsidR="00B30B4B">
              <w:instrText xml:space="preserve"> STYLEREF 1 \s </w:instrText>
            </w:r>
            <w:r w:rsidR="00B30B4B">
              <w:fldChar w:fldCharType="separate"/>
            </w:r>
            <w:r w:rsidR="00BE5AC7">
              <w:t>4</w:t>
            </w:r>
            <w:r w:rsidR="00B30B4B">
              <w:fldChar w:fldCharType="end"/>
            </w:r>
            <w:r w:rsidR="00B30B4B">
              <w:noBreakHyphen/>
            </w:r>
            <w:r w:rsidR="00B30B4B">
              <w:fldChar w:fldCharType="begin"/>
            </w:r>
            <w:r w:rsidR="00B30B4B">
              <w:instrText xml:space="preserve"> SEQ Afbeelding \* ARABIC \s 1 </w:instrText>
            </w:r>
            <w:r w:rsidR="00B30B4B">
              <w:fldChar w:fldCharType="separate"/>
            </w:r>
            <w:r w:rsidR="00BE5AC7">
              <w:t>1</w:t>
            </w:r>
            <w:r w:rsidR="00B30B4B">
              <w:fldChar w:fldCharType="end"/>
            </w:r>
            <w:bookmarkEnd w:id="93"/>
            <w:r>
              <w:t>: USB micro connector.</w:t>
            </w:r>
          </w:p>
        </w:tc>
      </w:tr>
    </w:tbl>
    <w:p w:rsidR="00600251" w:rsidRPr="00430D08" w:rsidRDefault="00600251" w:rsidP="00F138AE">
      <w:pPr>
        <w:pStyle w:val="ListParagraph"/>
        <w:numPr>
          <w:ilvl w:val="0"/>
          <w:numId w:val="21"/>
        </w:numPr>
      </w:pPr>
      <w:r w:rsidRPr="00430D08">
        <w:t xml:space="preserve">De niet gebruikte pinnen van de </w:t>
      </w:r>
      <w:r w:rsidR="00FC6EAC" w:rsidRPr="00430D08">
        <w:t>µC</w:t>
      </w:r>
      <w:r w:rsidRPr="00430D08">
        <w:t xml:space="preserve"> altijd verbinden met headers zodat in de prototype fase gemakkelijk </w:t>
      </w:r>
      <w:r w:rsidR="003D4B7C" w:rsidRPr="00430D08">
        <w:t>iets getest kan worden.</w:t>
      </w:r>
    </w:p>
    <w:p w:rsidR="003D4B7C" w:rsidRDefault="003D4B7C" w:rsidP="00F138AE">
      <w:pPr>
        <w:pStyle w:val="ListParagraph"/>
        <w:numPr>
          <w:ilvl w:val="0"/>
          <w:numId w:val="21"/>
        </w:numPr>
      </w:pPr>
      <w:r w:rsidRPr="00430D08">
        <w:t xml:space="preserve">Er moeten goed afgeschermde ECG-connectoren op de PCB worden bevestigd in plaats van ‘open en bloot’ liggende </w:t>
      </w:r>
      <w:proofErr w:type="spellStart"/>
      <w:r w:rsidRPr="00430D08">
        <w:t>pads</w:t>
      </w:r>
      <w:proofErr w:type="spellEnd"/>
      <w:r w:rsidRPr="00430D08">
        <w:t>.</w:t>
      </w:r>
    </w:p>
    <w:p w:rsidR="00BD5124" w:rsidRPr="00430D08" w:rsidRDefault="00BD5124" w:rsidP="00F138AE">
      <w:pPr>
        <w:pStyle w:val="ListParagraph"/>
        <w:numPr>
          <w:ilvl w:val="0"/>
          <w:numId w:val="21"/>
        </w:numPr>
      </w:pPr>
      <w:r>
        <w:t>Voor het ECG-circuit geschikte connectoren zijn USB micro connectoren</w:t>
      </w:r>
      <w:r w:rsidR="002E2CDF">
        <w:t xml:space="preserve"> (zie </w:t>
      </w:r>
      <w:r w:rsidR="002E2CDF">
        <w:fldChar w:fldCharType="begin"/>
      </w:r>
      <w:r w:rsidR="007E2EA2">
        <w:instrText xml:space="preserve"> REF _Ref340744365 \h  \* lower </w:instrText>
      </w:r>
      <w:r w:rsidR="002E2CDF">
        <w:fldChar w:fldCharType="separate"/>
      </w:r>
      <w:r w:rsidR="00BE5AC7">
        <w:t xml:space="preserve">afbeelding </w:t>
      </w:r>
      <w:r w:rsidR="00BE5AC7">
        <w:rPr>
          <w:noProof/>
        </w:rPr>
        <w:t>4</w:t>
      </w:r>
      <w:r w:rsidR="00BE5AC7">
        <w:noBreakHyphen/>
      </w:r>
      <w:r w:rsidR="00BE5AC7">
        <w:rPr>
          <w:noProof/>
        </w:rPr>
        <w:t>1</w:t>
      </w:r>
      <w:r w:rsidR="002E2CDF">
        <w:fldChar w:fldCharType="end"/>
      </w:r>
      <w:r w:rsidR="002E2CDF">
        <w:t>)</w:t>
      </w:r>
      <w:r>
        <w:t>.</w:t>
      </w:r>
      <w:r w:rsidR="002E2CDF">
        <w:t xml:space="preserve"> USB kabels zijn, meestal, afgeschermd en bestaan uit 5 draden, precies genoeg voor de ECG-elektroden. Daarnaast is er op de ECG-elektroden plaats voor kleine SMD-USB-micro connectoren.</w:t>
      </w:r>
    </w:p>
    <w:p w:rsidR="002E2CDF" w:rsidRPr="00430D08" w:rsidRDefault="003D4B7C" w:rsidP="00F138AE">
      <w:pPr>
        <w:pStyle w:val="ListParagraph"/>
        <w:numPr>
          <w:ilvl w:val="0"/>
          <w:numId w:val="21"/>
        </w:numPr>
      </w:pPr>
      <w:r w:rsidRPr="00430D08">
        <w:t xml:space="preserve">Als de ECG-connectoren een plek krijgen toegewezen op </w:t>
      </w:r>
      <w:r w:rsidR="002E2CDF">
        <w:t xml:space="preserve">een toekomstige </w:t>
      </w:r>
      <w:r w:rsidRPr="00430D08">
        <w:t>PCB moet rekening worden gehouden met hoe de PCB aan de proefpersoon wordt bevestigd.</w:t>
      </w:r>
    </w:p>
    <w:p w:rsidR="00383F74" w:rsidRPr="00430D08" w:rsidRDefault="003D4B7C" w:rsidP="00F138AE">
      <w:pPr>
        <w:pStyle w:val="ListParagraph"/>
        <w:numPr>
          <w:ilvl w:val="0"/>
          <w:numId w:val="21"/>
        </w:numPr>
      </w:pPr>
      <w:r w:rsidRPr="00430D08">
        <w:t xml:space="preserve">Er moet ook een GPS aan het circuit worden toegevoegd zodat een absolute locatie van de proefpersoon kan worden </w:t>
      </w:r>
      <w:r w:rsidR="00383F74">
        <w:t>bijgehouden</w:t>
      </w:r>
      <w:r w:rsidRPr="00430D08">
        <w:t xml:space="preserve">. </w:t>
      </w:r>
    </w:p>
    <w:p w:rsidR="003D4B7C" w:rsidRPr="00430D08" w:rsidRDefault="003D4B7C" w:rsidP="00F138AE">
      <w:pPr>
        <w:pStyle w:val="ListParagraph"/>
        <w:numPr>
          <w:ilvl w:val="0"/>
          <w:numId w:val="21"/>
        </w:numPr>
      </w:pPr>
      <w:r w:rsidRPr="00430D08">
        <w:t xml:space="preserve">De sensoren van de magnetometer en IMU moeten bij voorkeur midden op de PCB worden geplaatst. Als de PCB dan in het midden van de behuizing wordt </w:t>
      </w:r>
      <w:r w:rsidR="00BE6A9F">
        <w:t>geplaatst</w:t>
      </w:r>
      <w:r w:rsidRPr="00430D08">
        <w:t>, zal in de software weinig tot geen rekening hoeven worden gehouden met asymmetrisch geplaatste sensoren (t.o.v. de proefpersoon).</w:t>
      </w:r>
    </w:p>
    <w:p w:rsidR="003D4B7C" w:rsidRPr="00430D08" w:rsidRDefault="003D4B7C" w:rsidP="00F138AE">
      <w:pPr>
        <w:pStyle w:val="ListParagraph"/>
        <w:numPr>
          <w:ilvl w:val="0"/>
          <w:numId w:val="21"/>
        </w:numPr>
      </w:pPr>
      <w:r w:rsidRPr="00430D08">
        <w:t>Er is in plaats van de IMU (de MPU-6000) nu ook een IMU en magnetometer sensor verkrijgbaar de MPU-9050. Hoewel dit een dure sensor is zitten er 9 verschillende sensoren in één package wat ten goede komt van het aantal secundaire componenten en datalijnen en de totale grootte van de PCB.</w:t>
      </w:r>
    </w:p>
    <w:p w:rsidR="003D4B7C" w:rsidRPr="00430D08" w:rsidRDefault="003D4B7C" w:rsidP="00F138AE">
      <w:pPr>
        <w:pStyle w:val="ListParagraph"/>
        <w:numPr>
          <w:ilvl w:val="0"/>
          <w:numId w:val="21"/>
        </w:numPr>
      </w:pPr>
      <w:r w:rsidRPr="00430D08">
        <w:t>Er moeten pull-up of pull-down weerstanden worden bevestigd aan de SPI-lijnen.</w:t>
      </w:r>
    </w:p>
    <w:p w:rsidR="00605367" w:rsidRPr="00430D08" w:rsidRDefault="003D4B7C" w:rsidP="00F138AE">
      <w:pPr>
        <w:pStyle w:val="ListParagraph"/>
        <w:numPr>
          <w:ilvl w:val="0"/>
          <w:numId w:val="21"/>
        </w:numPr>
      </w:pPr>
      <w:r w:rsidRPr="00430D08">
        <w:t xml:space="preserve">Een kleinere </w:t>
      </w:r>
      <w:proofErr w:type="spellStart"/>
      <w:r w:rsidRPr="00430D08">
        <w:t>microSDCard</w:t>
      </w:r>
      <w:proofErr w:type="spellEnd"/>
      <w:r w:rsidRPr="00430D08">
        <w:t xml:space="preserve"> connector zou de total</w:t>
      </w:r>
      <w:r w:rsidR="00A455E6">
        <w:t>e</w:t>
      </w:r>
      <w:r w:rsidRPr="00430D08">
        <w:t xml:space="preserve"> grootte van de PCB ongeveer 15% ten goede komen.</w:t>
      </w:r>
    </w:p>
    <w:p w:rsidR="00605367" w:rsidRPr="00430D08" w:rsidRDefault="00605367" w:rsidP="00F138AE">
      <w:pPr>
        <w:pStyle w:val="ListParagraph"/>
        <w:numPr>
          <w:ilvl w:val="0"/>
          <w:numId w:val="21"/>
        </w:numPr>
      </w:pPr>
      <w:r w:rsidRPr="00430D08">
        <w:t xml:space="preserve">Het ECG-circuit kan nog een stuk </w:t>
      </w:r>
      <w:r w:rsidR="00F5270C">
        <w:t xml:space="preserve">kleiner </w:t>
      </w:r>
      <w:r w:rsidRPr="00430D08">
        <w:t xml:space="preserve">worden </w:t>
      </w:r>
      <w:r w:rsidR="00F5270C">
        <w:t>gemaakt door componenten strategischer te plaatsen.</w:t>
      </w:r>
      <w:r w:rsidRPr="00430D08">
        <w:t>.</w:t>
      </w:r>
    </w:p>
    <w:p w:rsidR="00605367" w:rsidRDefault="00605367" w:rsidP="00F138AE">
      <w:pPr>
        <w:pStyle w:val="ListParagraph"/>
        <w:numPr>
          <w:ilvl w:val="0"/>
          <w:numId w:val="21"/>
        </w:numPr>
      </w:pPr>
      <w:r w:rsidRPr="00430D08">
        <w:t xml:space="preserve">De gebruikte kabels van het ECG-circuit (USB-kabels) zijn veel te dik en zitten in de weg. </w:t>
      </w:r>
      <w:r w:rsidR="00F5270C">
        <w:t xml:space="preserve">Dikkere kabels zijn stugger wat het testen van de elektroden niet ten goede komt. </w:t>
      </w:r>
      <w:r w:rsidRPr="00430D08">
        <w:t>De huidige kabels zijn ongeveer 4.5mm</w:t>
      </w:r>
      <w:r w:rsidR="00F5270C">
        <w:t xml:space="preserve"> dik</w:t>
      </w:r>
      <w:r w:rsidRPr="00430D08">
        <w:t>. Een gewe</w:t>
      </w:r>
      <w:r w:rsidR="00F5270C">
        <w:t xml:space="preserve">nste dikte is ongeveer 2.5 mm. </w:t>
      </w:r>
    </w:p>
    <w:p w:rsidR="00F5270C" w:rsidRPr="00430D08" w:rsidRDefault="00F5270C" w:rsidP="00F138AE">
      <w:pPr>
        <w:pStyle w:val="ListParagraph"/>
        <w:numPr>
          <w:ilvl w:val="0"/>
          <w:numId w:val="21"/>
        </w:numPr>
      </w:pPr>
      <w:r>
        <w:t>In een toekomstig ontwerp moeten de ECG-elektroden worden verwerkt in een band. Indien USB-connectoren worden gebruikt, kunnen de ECG-elektroden stevig worden verwerkt in de respiratieband waardoor de dikte van USB-kabels minder van belang is.</w:t>
      </w:r>
    </w:p>
    <w:p w:rsidR="00605367" w:rsidRPr="00430D08" w:rsidRDefault="00F5270C" w:rsidP="00F138AE">
      <w:pPr>
        <w:pStyle w:val="ListParagraph"/>
        <w:numPr>
          <w:ilvl w:val="0"/>
          <w:numId w:val="21"/>
        </w:numPr>
      </w:pPr>
      <w:r>
        <w:t xml:space="preserve">In het prototype wordt de </w:t>
      </w:r>
      <w:proofErr w:type="spellStart"/>
      <w:r>
        <w:t>s</w:t>
      </w:r>
      <w:r w:rsidR="00605367" w:rsidRPr="00430D08">
        <w:t>hielding</w:t>
      </w:r>
      <w:proofErr w:type="spellEnd"/>
      <w:r w:rsidR="00605367" w:rsidRPr="00430D08">
        <w:t xml:space="preserve"> van de ECG-kabels </w:t>
      </w:r>
      <w:r>
        <w:t xml:space="preserve">niet gebruikt. Dit is verkeerd en moet op een toekomstig ontwerp wel plaatsvinden. </w:t>
      </w:r>
    </w:p>
    <w:p w:rsidR="00605367" w:rsidRPr="00430D08" w:rsidRDefault="00605367" w:rsidP="00F138AE">
      <w:pPr>
        <w:pStyle w:val="ListParagraph"/>
        <w:numPr>
          <w:ilvl w:val="0"/>
          <w:numId w:val="21"/>
        </w:numPr>
      </w:pPr>
      <w:r w:rsidRPr="00430D08">
        <w:t>In een toekomstig ontwerp</w:t>
      </w:r>
      <w:r w:rsidR="00F5270C">
        <w:t xml:space="preserve"> moet</w:t>
      </w:r>
      <w:r w:rsidRPr="00430D08">
        <w:t xml:space="preserve"> elk onderdeel</w:t>
      </w:r>
      <w:r w:rsidR="00F5270C">
        <w:t xml:space="preserve"> of component</w:t>
      </w:r>
      <w:r w:rsidRPr="00430D08">
        <w:t xml:space="preserve"> dat geen slaapmodus heeft</w:t>
      </w:r>
      <w:r w:rsidR="00F5270C">
        <w:t xml:space="preserve">, ten aanzien de energiebesparing, hardware-matige aan of </w:t>
      </w:r>
      <w:r w:rsidRPr="00430D08">
        <w:t xml:space="preserve">uit </w:t>
      </w:r>
      <w:r w:rsidR="00F5270C">
        <w:t xml:space="preserve">te </w:t>
      </w:r>
      <w:r w:rsidRPr="00430D08">
        <w:t>schakelen</w:t>
      </w:r>
      <w:r w:rsidR="00F5270C">
        <w:t xml:space="preserve"> zijn.</w:t>
      </w:r>
    </w:p>
    <w:p w:rsidR="00605367" w:rsidRPr="00430D08" w:rsidRDefault="00605367" w:rsidP="00F138AE">
      <w:pPr>
        <w:pStyle w:val="ListParagraph"/>
        <w:numPr>
          <w:ilvl w:val="0"/>
          <w:numId w:val="21"/>
        </w:numPr>
      </w:pPr>
      <w:r w:rsidRPr="00430D08">
        <w:t>De magnetometer werkt op dit moment op een vraag-antwoord basis. Tijdens het ontwikkelen van de code is gebleken dat dit een onbetrouwbare modu</w:t>
      </w:r>
      <w:r w:rsidR="00B778E8">
        <w:t>s is. De ‘continue</w:t>
      </w:r>
      <w:r w:rsidRPr="00430D08">
        <w:t>’ meetmodus van de magnetometer moet worden gebruikt.</w:t>
      </w:r>
    </w:p>
    <w:p w:rsidR="00605367" w:rsidRPr="00430D08" w:rsidRDefault="006721B8" w:rsidP="00F138AE">
      <w:pPr>
        <w:pStyle w:val="ListParagraph"/>
        <w:numPr>
          <w:ilvl w:val="0"/>
          <w:numId w:val="21"/>
        </w:numPr>
      </w:pPr>
      <w:r w:rsidRPr="00430D08">
        <w:lastRenderedPageBreak/>
        <w:t xml:space="preserve">Er zit op de PCB geen aan/uit knop. In de tweede versie van het schema is een ‘soft-on’ </w:t>
      </w:r>
      <w:proofErr w:type="spellStart"/>
      <w:r w:rsidRPr="00430D08">
        <w:t>latch</w:t>
      </w:r>
      <w:proofErr w:type="spellEnd"/>
      <w:r w:rsidRPr="00430D08">
        <w:t xml:space="preserve"> toegevoegd waarmee het meetsysteem aangezet kan worden. De </w:t>
      </w:r>
      <w:r w:rsidR="00FC6EAC" w:rsidRPr="00430D08">
        <w:t>µC</w:t>
      </w:r>
      <w:r w:rsidRPr="00430D08">
        <w:t xml:space="preserve"> kan zichzelf, en daarmee het hele systeem, uitzetten.</w:t>
      </w:r>
    </w:p>
    <w:p w:rsidR="006721B8" w:rsidRPr="00430D08" w:rsidRDefault="006721B8" w:rsidP="00F138AE">
      <w:pPr>
        <w:pStyle w:val="ListParagraph"/>
        <w:numPr>
          <w:ilvl w:val="0"/>
          <w:numId w:val="21"/>
        </w:numPr>
      </w:pPr>
      <w:r w:rsidRPr="00430D08">
        <w:t xml:space="preserve">Op de toekomstige versie moet een </w:t>
      </w:r>
      <w:proofErr w:type="spellStart"/>
      <w:r w:rsidRPr="00430D08">
        <w:t>battery</w:t>
      </w:r>
      <w:proofErr w:type="spellEnd"/>
      <w:r w:rsidRPr="00430D08">
        <w:t xml:space="preserve">-management systeem worden toegevoegd, zodat het systeem bijvoorbeeld opgeladen kan worden via USB. Veel Li-Ion batterijen hebben een </w:t>
      </w:r>
      <w:proofErr w:type="spellStart"/>
      <w:r w:rsidRPr="00430D08">
        <w:t>under</w:t>
      </w:r>
      <w:proofErr w:type="spellEnd"/>
      <w:r w:rsidRPr="00430D08">
        <w:t xml:space="preserve">-voltage </w:t>
      </w:r>
      <w:proofErr w:type="spellStart"/>
      <w:r w:rsidRPr="00430D08">
        <w:t>protection</w:t>
      </w:r>
      <w:proofErr w:type="spellEnd"/>
      <w:r w:rsidRPr="00430D08">
        <w:t xml:space="preserve"> circuit ingebouwd, zodat hier geen rekening mee hoeft te worden gehouden.</w:t>
      </w:r>
    </w:p>
    <w:p w:rsidR="00B778E8" w:rsidRDefault="006721B8" w:rsidP="00F138AE">
      <w:pPr>
        <w:pStyle w:val="ListParagraph"/>
        <w:numPr>
          <w:ilvl w:val="0"/>
          <w:numId w:val="21"/>
        </w:numPr>
      </w:pPr>
      <w:r w:rsidRPr="00430D08">
        <w:t xml:space="preserve">De </w:t>
      </w:r>
      <w:r w:rsidR="00FC6EAC" w:rsidRPr="00430D08">
        <w:t>µC</w:t>
      </w:r>
      <w:r w:rsidRPr="00430D08">
        <w:t xml:space="preserve"> heeft ingebouwde USB-functionaliteit die nu nog, vanwege de </w:t>
      </w:r>
      <w:proofErr w:type="spellStart"/>
      <w:r w:rsidRPr="00430D08">
        <w:t>step-up</w:t>
      </w:r>
      <w:proofErr w:type="spellEnd"/>
      <w:r w:rsidRPr="00430D08">
        <w:t xml:space="preserve"> </w:t>
      </w:r>
      <w:proofErr w:type="spellStart"/>
      <w:r w:rsidRPr="00430D08">
        <w:t>converter</w:t>
      </w:r>
      <w:proofErr w:type="spellEnd"/>
      <w:r w:rsidRPr="00430D08">
        <w:t>, niet gebruikt wordt. De USB-functionaliteit kan worden uitgewerkt zodat het meetsysteem bijvoorbeeld via USB kan worden uitgelezen of ingesteld.</w:t>
      </w:r>
    </w:p>
    <w:p w:rsidR="006721B8" w:rsidRPr="00430D08" w:rsidRDefault="006721B8" w:rsidP="00F138AE">
      <w:pPr>
        <w:pStyle w:val="ListParagraph"/>
        <w:numPr>
          <w:ilvl w:val="0"/>
          <w:numId w:val="21"/>
        </w:numPr>
      </w:pPr>
      <w:r w:rsidRPr="00430D08">
        <w:t xml:space="preserve">In de huidige oplossing is de </w:t>
      </w:r>
      <w:proofErr w:type="spellStart"/>
      <w:r w:rsidRPr="00430D08">
        <w:t>buskabel</w:t>
      </w:r>
      <w:proofErr w:type="spellEnd"/>
      <w:r w:rsidRPr="00430D08">
        <w:t xml:space="preserve"> in de respiratieband (die dient als spoel) vast genaaid aan de elastische band. Omdat door de </w:t>
      </w:r>
      <w:proofErr w:type="spellStart"/>
      <w:r w:rsidRPr="00430D08">
        <w:t>buskabel</w:t>
      </w:r>
      <w:proofErr w:type="spellEnd"/>
      <w:r w:rsidRPr="00430D08">
        <w:t xml:space="preserve"> is genaaid wordt de duur waarmee de respiratieband kan worden gebruikt, beperkt. Hier is een oplossing voor verzonnen waarbij de </w:t>
      </w:r>
      <w:proofErr w:type="spellStart"/>
      <w:r w:rsidRPr="00430D08">
        <w:t>buskabel</w:t>
      </w:r>
      <w:proofErr w:type="spellEnd"/>
      <w:r w:rsidRPr="00430D08">
        <w:t xml:space="preserve"> door gleuven in </w:t>
      </w:r>
      <w:r w:rsidR="00A455E6">
        <w:t>de elastische band wordt geleid</w:t>
      </w:r>
      <w:r w:rsidR="001D64CC">
        <w:t xml:space="preserve"> (zie </w:t>
      </w:r>
      <w:r w:rsidR="001D64CC">
        <w:fldChar w:fldCharType="begin"/>
      </w:r>
      <w:r w:rsidR="007E2EA2">
        <w:instrText xml:space="preserve"> REF _Ref339874768 \h  \* lower </w:instrText>
      </w:r>
      <w:r w:rsidR="001D64CC">
        <w:fldChar w:fldCharType="separate"/>
      </w:r>
      <w:r w:rsidR="00BE5AC7" w:rsidRPr="00430D08">
        <w:t xml:space="preserve">afbeelding </w:t>
      </w:r>
      <w:r w:rsidR="00BE5AC7">
        <w:rPr>
          <w:noProof/>
        </w:rPr>
        <w:t>2</w:t>
      </w:r>
      <w:r w:rsidR="00BE5AC7">
        <w:noBreakHyphen/>
      </w:r>
      <w:r w:rsidR="00BE5AC7">
        <w:rPr>
          <w:noProof/>
        </w:rPr>
        <w:t>11</w:t>
      </w:r>
      <w:r w:rsidR="001D64CC">
        <w:fldChar w:fldCharType="end"/>
      </w:r>
      <w:r w:rsidR="001D64CC">
        <w:t>)</w:t>
      </w:r>
      <w:r w:rsidRPr="00430D08">
        <w:t xml:space="preserve">. </w:t>
      </w:r>
    </w:p>
    <w:p w:rsidR="006F5B61" w:rsidRPr="00430D08" w:rsidRDefault="006F5B61" w:rsidP="00F138AE">
      <w:pPr>
        <w:pStyle w:val="ListParagraph"/>
        <w:numPr>
          <w:ilvl w:val="0"/>
          <w:numId w:val="21"/>
        </w:numPr>
      </w:pPr>
      <w:r w:rsidRPr="00430D08">
        <w:t>Er moet nog ZIGBEE communicatie aan het systeem worden toegevoegd voor extra ‘draadloze’ sensoren zoals voetstapschakelaars.</w:t>
      </w:r>
    </w:p>
    <w:p w:rsidR="006F5B61" w:rsidRPr="00430D08" w:rsidRDefault="006F5B61" w:rsidP="00F138AE">
      <w:pPr>
        <w:pStyle w:val="ListParagraph"/>
        <w:numPr>
          <w:ilvl w:val="0"/>
          <w:numId w:val="21"/>
        </w:numPr>
      </w:pPr>
      <w:r w:rsidRPr="00430D08">
        <w:t xml:space="preserve">In het huidige ontwerp zijn alle mogelijke communicatie pinnen van de </w:t>
      </w:r>
      <w:proofErr w:type="spellStart"/>
      <w:r w:rsidRPr="00430D08">
        <w:t>bluetooth</w:t>
      </w:r>
      <w:proofErr w:type="spellEnd"/>
      <w:r w:rsidRPr="00430D08">
        <w:t xml:space="preserve"> module gebruikt. Dit is niet nodig. Alleen de RXD en TXD communicatielijnen zijn benodigd. </w:t>
      </w:r>
    </w:p>
    <w:p w:rsidR="006F5B61" w:rsidRPr="00430D08" w:rsidRDefault="006F5B61" w:rsidP="00F138AE">
      <w:pPr>
        <w:pStyle w:val="ListParagraph"/>
        <w:numPr>
          <w:ilvl w:val="0"/>
          <w:numId w:val="21"/>
        </w:numPr>
      </w:pPr>
      <w:r w:rsidRPr="00430D08">
        <w:t>Er kan worden uitgezocht op welke andere</w:t>
      </w:r>
      <w:r w:rsidR="00E44998">
        <w:t>,</w:t>
      </w:r>
      <w:r w:rsidRPr="00430D08">
        <w:t xml:space="preserve"> voor de proefpersoon comfortabele</w:t>
      </w:r>
      <w:r w:rsidR="00E44998">
        <w:t>,</w:t>
      </w:r>
      <w:r w:rsidRPr="00430D08">
        <w:t xml:space="preserve"> wijze een echte gasuitwisseling kan worden geregistreerd (CO en O2) uitgifte.</w:t>
      </w:r>
    </w:p>
    <w:p w:rsidR="006721B8" w:rsidRPr="00430D08" w:rsidRDefault="006F5B61" w:rsidP="00F138AE">
      <w:pPr>
        <w:pStyle w:val="ListParagraph"/>
        <w:numPr>
          <w:ilvl w:val="0"/>
          <w:numId w:val="21"/>
        </w:numPr>
      </w:pPr>
      <w:r w:rsidRPr="00430D08">
        <w:t>Er zijn nog meer sensoren interessant voor onderzoekers of sporters die kunnen worden toegevoegd, denk aan: doorbloeding, bloeddruk, stappenteller, etc.</w:t>
      </w:r>
      <w:r w:rsidR="006721B8" w:rsidRPr="00430D08">
        <w:t xml:space="preserve"> </w:t>
      </w:r>
    </w:p>
    <w:p w:rsidR="00D07F66" w:rsidRPr="00430D08" w:rsidRDefault="00D07F66" w:rsidP="00F138AE">
      <w:pPr>
        <w:pStyle w:val="ListParagraph"/>
        <w:numPr>
          <w:ilvl w:val="0"/>
          <w:numId w:val="21"/>
        </w:numPr>
      </w:pPr>
      <w:r w:rsidRPr="00430D08">
        <w:t>De plaatsing van de respiratieband connector moet meer ruimte overlaten voor benodigde elektrische componenten.</w:t>
      </w:r>
    </w:p>
    <w:p w:rsidR="002E2CDF" w:rsidRDefault="001245A1" w:rsidP="002E2CDF">
      <w:pPr>
        <w:pStyle w:val="Heading3"/>
      </w:pPr>
      <w:bookmarkStart w:id="94" w:name="_Toc343724219"/>
      <w:r>
        <w:t>F</w:t>
      </w:r>
      <w:r w:rsidR="002E2CDF">
        <w:t xml:space="preserve">outen </w:t>
      </w:r>
      <w:r>
        <w:t xml:space="preserve">in (ontwikkeling van) </w:t>
      </w:r>
      <w:r w:rsidR="002E2CDF">
        <w:t>prototype</w:t>
      </w:r>
      <w:bookmarkEnd w:id="94"/>
    </w:p>
    <w:p w:rsidR="002E2CDF" w:rsidRDefault="002E2CDF" w:rsidP="00F138AE">
      <w:pPr>
        <w:pStyle w:val="ListParagraph"/>
        <w:numPr>
          <w:ilvl w:val="0"/>
          <w:numId w:val="21"/>
        </w:numPr>
      </w:pPr>
      <w:r w:rsidRPr="00430D08">
        <w:t xml:space="preserve">De </w:t>
      </w:r>
      <w:proofErr w:type="spellStart"/>
      <w:r w:rsidRPr="00430D08">
        <w:t>shutdown</w:t>
      </w:r>
      <w:proofErr w:type="spellEnd"/>
      <w:r w:rsidRPr="00430D08">
        <w:t xml:space="preserve"> pin van de barometer is niet aangesloten, dit moet in een toekomstige versie worden aangepast.</w:t>
      </w:r>
    </w:p>
    <w:p w:rsidR="00383F74" w:rsidRDefault="00383F74" w:rsidP="00F138AE">
      <w:pPr>
        <w:pStyle w:val="ListParagraph"/>
        <w:numPr>
          <w:ilvl w:val="0"/>
          <w:numId w:val="21"/>
        </w:numPr>
      </w:pPr>
      <w:r w:rsidRPr="00430D08">
        <w:t xml:space="preserve">De RTCC werkt niet, behalve als de capaciteit van de bijbehorende condensatoren wordt verhoogd. </w:t>
      </w:r>
      <w:r w:rsidR="00A455E6">
        <w:t>In een toekomstig ontwerp mo</w:t>
      </w:r>
      <w:r>
        <w:t>et de capaciteit van het horlogekristal worden verhoogd</w:t>
      </w:r>
      <w:r w:rsidR="00A455E6">
        <w:t xml:space="preserve"> naar 12 </w:t>
      </w:r>
      <w:proofErr w:type="spellStart"/>
      <w:r w:rsidR="00A455E6">
        <w:t>pF</w:t>
      </w:r>
      <w:proofErr w:type="spellEnd"/>
      <w:r>
        <w:t>.</w:t>
      </w:r>
    </w:p>
    <w:p w:rsidR="001245A1" w:rsidRDefault="001245A1" w:rsidP="00F138AE">
      <w:pPr>
        <w:pStyle w:val="ListParagraph"/>
        <w:numPr>
          <w:ilvl w:val="0"/>
          <w:numId w:val="21"/>
        </w:numPr>
      </w:pPr>
      <w:r w:rsidRPr="00430D08">
        <w:t xml:space="preserve">Op een prototype board moeten zowel UART-RXD als UART-TXD </w:t>
      </w:r>
      <w:proofErr w:type="spellStart"/>
      <w:r w:rsidRPr="00430D08">
        <w:t>dedicated</w:t>
      </w:r>
      <w:proofErr w:type="spellEnd"/>
      <w:r w:rsidRPr="00430D08">
        <w:t xml:space="preserve"> connectoren zitten.</w:t>
      </w:r>
      <w:r>
        <w:t xml:space="preserve"> Op het prototype zat één vooraf bedachte RXD pin.</w:t>
      </w:r>
    </w:p>
    <w:p w:rsidR="002E2CDF" w:rsidRPr="002E2CDF" w:rsidRDefault="00F5270C" w:rsidP="00F138AE">
      <w:pPr>
        <w:pStyle w:val="ListParagraph"/>
        <w:numPr>
          <w:ilvl w:val="0"/>
          <w:numId w:val="21"/>
        </w:numPr>
      </w:pPr>
      <w:r w:rsidRPr="00430D08">
        <w:t xml:space="preserve">De </w:t>
      </w:r>
      <w:proofErr w:type="spellStart"/>
      <w:r w:rsidRPr="00430D08">
        <w:t>dedicated</w:t>
      </w:r>
      <w:proofErr w:type="spellEnd"/>
      <w:r w:rsidRPr="00430D08">
        <w:t xml:space="preserve"> SPI-bus van de µC werkt niet. Dat heeft heel veel tijd gekost. Ook </w:t>
      </w:r>
      <w:r>
        <w:t>de fabrikant M</w:t>
      </w:r>
      <w:r w:rsidRPr="00430D08">
        <w:t>icrochip heeft geen idee wat er aan d</w:t>
      </w:r>
      <w:r>
        <w:t xml:space="preserve">e hand is, en heeft gezegd </w:t>
      </w:r>
      <w:r w:rsidRPr="00430D08">
        <w:t>geen tijd te hebben</w:t>
      </w:r>
      <w:r>
        <w:t xml:space="preserve"> om uit te zoeken wat mis is</w:t>
      </w:r>
      <w:r w:rsidRPr="00430D08">
        <w:t xml:space="preserve">. In een toekomstig ontwerp moet de </w:t>
      </w:r>
      <w:proofErr w:type="spellStart"/>
      <w:r w:rsidRPr="00430D08">
        <w:t>dedicated</w:t>
      </w:r>
      <w:proofErr w:type="spellEnd"/>
      <w:r w:rsidRPr="00430D08">
        <w:t xml:space="preserve"> SPI-bus niet meer worden gebruikt.</w:t>
      </w:r>
    </w:p>
    <w:p w:rsidR="005A3AD9" w:rsidRPr="00430D08" w:rsidRDefault="005A3AD9" w:rsidP="005A3AD9">
      <w:pPr>
        <w:pStyle w:val="Heading3"/>
      </w:pPr>
      <w:bookmarkStart w:id="95" w:name="_Toc343724220"/>
      <w:r>
        <w:t>Software aanbevelingen</w:t>
      </w:r>
      <w:bookmarkEnd w:id="95"/>
    </w:p>
    <w:p w:rsidR="00B778E8" w:rsidRDefault="00733F85" w:rsidP="00F138AE">
      <w:pPr>
        <w:pStyle w:val="ListParagraph"/>
        <w:numPr>
          <w:ilvl w:val="0"/>
          <w:numId w:val="21"/>
        </w:numPr>
      </w:pPr>
      <w:r>
        <w:t>Er is nog geen full-duplex</w:t>
      </w:r>
      <w:r w:rsidR="00B778E8" w:rsidRPr="00430D08">
        <w:t xml:space="preserve"> communicatie tussen de PC-</w:t>
      </w:r>
      <w:proofErr w:type="spellStart"/>
      <w:r w:rsidR="00B778E8" w:rsidRPr="00430D08">
        <w:t>sofware</w:t>
      </w:r>
      <w:proofErr w:type="spellEnd"/>
      <w:r w:rsidR="00B778E8" w:rsidRPr="00430D08">
        <w:t xml:space="preserve"> en het meetsysteem</w:t>
      </w:r>
      <w:r>
        <w:t xml:space="preserve"> </w:t>
      </w:r>
      <w:proofErr w:type="spellStart"/>
      <w:r>
        <w:t>geintegreerd</w:t>
      </w:r>
      <w:proofErr w:type="spellEnd"/>
      <w:r w:rsidR="00B778E8" w:rsidRPr="00430D08">
        <w:t>. Dit moet nog worden toegevoegd.</w:t>
      </w:r>
    </w:p>
    <w:p w:rsidR="00733F85" w:rsidRDefault="00FE543E" w:rsidP="00F138AE">
      <w:pPr>
        <w:pStyle w:val="ListParagraph"/>
        <w:numPr>
          <w:ilvl w:val="0"/>
          <w:numId w:val="21"/>
        </w:numPr>
      </w:pPr>
      <w:r>
        <w:t>Met</w:t>
      </w:r>
      <w:r w:rsidR="00733F85">
        <w:t xml:space="preserve"> full-duplex communicatie kan voordat data wordt verstuurd een informatie header worden verstuurd met alle gegevens voor het omrekenen van data.</w:t>
      </w:r>
    </w:p>
    <w:p w:rsidR="001D64CC" w:rsidRDefault="00733F85" w:rsidP="00F138AE">
      <w:pPr>
        <w:pStyle w:val="ListParagraph"/>
        <w:numPr>
          <w:ilvl w:val="0"/>
          <w:numId w:val="21"/>
        </w:numPr>
      </w:pPr>
      <w:r>
        <w:t>Na het toevoegen van full-duplex communicatie zou de PC-software in theorie het meetsysteem kunnen aanpassen of instellen.</w:t>
      </w:r>
    </w:p>
    <w:p w:rsidR="00B778E8" w:rsidRDefault="00B778E8" w:rsidP="00F138AE">
      <w:pPr>
        <w:pStyle w:val="ListParagraph"/>
        <w:numPr>
          <w:ilvl w:val="0"/>
          <w:numId w:val="21"/>
        </w:numPr>
      </w:pPr>
      <w:r w:rsidRPr="00430D08">
        <w:t xml:space="preserve">Er is nog geen CRC-functie ingebouwd zodat gestuurde pakketten </w:t>
      </w:r>
      <w:r w:rsidR="00733F85">
        <w:t xml:space="preserve">kunnen worden gecontroleerd op fouten </w:t>
      </w:r>
    </w:p>
    <w:p w:rsidR="00733F85" w:rsidRDefault="00733F85" w:rsidP="00F138AE">
      <w:pPr>
        <w:pStyle w:val="ListParagraph"/>
        <w:numPr>
          <w:ilvl w:val="0"/>
          <w:numId w:val="21"/>
        </w:numPr>
      </w:pPr>
      <w:r>
        <w:t>Na het toevoegen van full-duplex communicatie kunnen verkeerd gestuurde pakketten worden gecontroleerd op fouten en eventueel opnieuw worden aangevraagd.</w:t>
      </w:r>
    </w:p>
    <w:p w:rsidR="001D64CC" w:rsidRPr="00430D08" w:rsidRDefault="001D64CC" w:rsidP="00F138AE">
      <w:pPr>
        <w:pStyle w:val="ListParagraph"/>
        <w:numPr>
          <w:ilvl w:val="0"/>
          <w:numId w:val="21"/>
        </w:numPr>
      </w:pPr>
      <w:r w:rsidRPr="00430D08">
        <w:t xml:space="preserve">Er moet nog een </w:t>
      </w:r>
      <w:proofErr w:type="spellStart"/>
      <w:r w:rsidRPr="00430D08">
        <w:t>Android-app</w:t>
      </w:r>
      <w:proofErr w:type="spellEnd"/>
      <w:r w:rsidRPr="00430D08">
        <w:t xml:space="preserve"> worden geschreven zodat het systeem kan communiceren met </w:t>
      </w:r>
      <w:r w:rsidR="009B2632">
        <w:t>bijvoorbeeld</w:t>
      </w:r>
      <w:r w:rsidRPr="00430D08">
        <w:t xml:space="preserve"> een smart-</w:t>
      </w:r>
      <w:proofErr w:type="spellStart"/>
      <w:r w:rsidRPr="00430D08">
        <w:t>phone</w:t>
      </w:r>
      <w:proofErr w:type="spellEnd"/>
      <w:r w:rsidRPr="00430D08">
        <w:t xml:space="preserve"> zodat deze kan dienen als display en als logger.</w:t>
      </w:r>
    </w:p>
    <w:p w:rsidR="001D64CC" w:rsidRDefault="001D64CC" w:rsidP="00F138AE">
      <w:pPr>
        <w:pStyle w:val="ListParagraph"/>
        <w:numPr>
          <w:ilvl w:val="0"/>
          <w:numId w:val="21"/>
        </w:numPr>
      </w:pPr>
      <w:r w:rsidRPr="00430D08">
        <w:t>De software en de firmware moet nog worden aangepast</w:t>
      </w:r>
      <w:r w:rsidR="009B2632">
        <w:t xml:space="preserve">, zodat er full-duplex communicatie kan plaatsvinden. Hierdoor kan de </w:t>
      </w:r>
      <w:proofErr w:type="spellStart"/>
      <w:r w:rsidR="009B2632">
        <w:t>embedded</w:t>
      </w:r>
      <w:proofErr w:type="spellEnd"/>
      <w:r w:rsidR="009B2632">
        <w:t xml:space="preserve"> software een headerpakket</w:t>
      </w:r>
      <w:r w:rsidRPr="00430D08">
        <w:t xml:space="preserve"> sturen naar de PC-software zodat de ruwe data van het systeem door de </w:t>
      </w:r>
      <w:proofErr w:type="spellStart"/>
      <w:r w:rsidRPr="00430D08">
        <w:t>pc-software</w:t>
      </w:r>
      <w:proofErr w:type="spellEnd"/>
      <w:r w:rsidRPr="00430D08">
        <w:t xml:space="preserve"> kan worden omgerekend.</w:t>
      </w:r>
    </w:p>
    <w:p w:rsidR="001D64CC" w:rsidRDefault="001D64CC" w:rsidP="00F138AE">
      <w:pPr>
        <w:pStyle w:val="ListParagraph"/>
        <w:numPr>
          <w:ilvl w:val="0"/>
          <w:numId w:val="21"/>
        </w:numPr>
      </w:pPr>
      <w:r>
        <w:t xml:space="preserve">In de software </w:t>
      </w:r>
      <w:r w:rsidR="009B2632">
        <w:t>kan</w:t>
      </w:r>
      <w:r>
        <w:t xml:space="preserve"> nog meer informatie worden berekend of bepaald. Zo kan er uit het ECG-signaal nog veel meer informatie worden gehaald. </w:t>
      </w:r>
    </w:p>
    <w:p w:rsidR="00E668DF" w:rsidRDefault="001D64CC" w:rsidP="00F138AE">
      <w:pPr>
        <w:pStyle w:val="ListParagraph"/>
        <w:numPr>
          <w:ilvl w:val="0"/>
          <w:numId w:val="21"/>
        </w:numPr>
      </w:pPr>
      <w:r>
        <w:t xml:space="preserve">Omdat er veel sensoren in het prototype zitten, </w:t>
      </w:r>
      <w:r w:rsidR="00A455E6">
        <w:t>kan worden onderzocht of de combineerde informatie van verschillende sensoren kan worden gebruikt om fouten of vreemde meetwaardes (bijvoorbeeld als een ECG-elektrode heel eventjes geen signaal heeft geregistreerd) te herstellen.</w:t>
      </w:r>
    </w:p>
    <w:p w:rsidR="001D64CC" w:rsidRDefault="001D64CC" w:rsidP="00F138AE">
      <w:pPr>
        <w:pStyle w:val="ListParagraph"/>
        <w:numPr>
          <w:ilvl w:val="0"/>
          <w:numId w:val="21"/>
        </w:numPr>
      </w:pPr>
      <w:r w:rsidRPr="00430D08">
        <w:t xml:space="preserve">Uitzoeken waarom de respiratiewaarde zich </w:t>
      </w:r>
      <w:r>
        <w:t>vreemd</w:t>
      </w:r>
      <w:r w:rsidRPr="00430D08">
        <w:t xml:space="preserve"> gaat gedragen bij een andere aanroepfrequentie en timing.</w:t>
      </w:r>
    </w:p>
    <w:p w:rsidR="001D64CC" w:rsidRDefault="001D64CC" w:rsidP="00F138AE">
      <w:pPr>
        <w:pStyle w:val="ListParagraph"/>
        <w:numPr>
          <w:ilvl w:val="0"/>
          <w:numId w:val="21"/>
        </w:numPr>
      </w:pPr>
      <w:r w:rsidRPr="00430D08">
        <w:t>Har</w:t>
      </w:r>
      <w:r w:rsidR="00A455E6">
        <w:t>t</w:t>
      </w:r>
      <w:r w:rsidRPr="00430D08">
        <w:t xml:space="preserve">slagbepalingsalgoritme zo aanpassen dat na een x-aantal correct </w:t>
      </w:r>
      <w:r w:rsidR="00A455E6" w:rsidRPr="00430D08">
        <w:t>gedetecteerde</w:t>
      </w:r>
      <w:r w:rsidRPr="00430D08">
        <w:t xml:space="preserve"> hartslagen de </w:t>
      </w:r>
      <w:r w:rsidRPr="00430D08">
        <w:lastRenderedPageBreak/>
        <w:t xml:space="preserve">hartslag </w:t>
      </w:r>
      <w:r>
        <w:t xml:space="preserve">pas </w:t>
      </w:r>
      <w:r w:rsidRPr="00430D08">
        <w:t>wordt doorgegeven.</w:t>
      </w:r>
    </w:p>
    <w:p w:rsidR="00501B5D" w:rsidRPr="00430D08" w:rsidRDefault="00501B5D" w:rsidP="00F138AE">
      <w:pPr>
        <w:pStyle w:val="ListParagraph"/>
        <w:numPr>
          <w:ilvl w:val="0"/>
          <w:numId w:val="21"/>
        </w:numPr>
      </w:pPr>
      <w:r>
        <w:t>Het implementeren v</w:t>
      </w:r>
      <w:r w:rsidR="009B2632">
        <w:t xml:space="preserve">an de MFA van </w:t>
      </w:r>
      <w:proofErr w:type="spellStart"/>
      <w:r w:rsidR="009B2632">
        <w:t>Seb</w:t>
      </w:r>
      <w:proofErr w:type="spellEnd"/>
      <w:r w:rsidR="009B2632">
        <w:t xml:space="preserve"> </w:t>
      </w:r>
      <w:proofErr w:type="spellStart"/>
      <w:r w:rsidR="009B2632">
        <w:t>Madgwick</w:t>
      </w:r>
      <w:proofErr w:type="spellEnd"/>
      <w:r w:rsidR="009B2632">
        <w:t>.</w:t>
      </w:r>
    </w:p>
    <w:p w:rsidR="00E668DF" w:rsidRPr="00430D08" w:rsidRDefault="00540DFB" w:rsidP="00DD7C03">
      <w:pPr>
        <w:pStyle w:val="Heading3"/>
      </w:pPr>
      <w:bookmarkStart w:id="96" w:name="_Toc343724221"/>
      <w:r w:rsidRPr="00430D08">
        <w:t>Nog te t</w:t>
      </w:r>
      <w:r w:rsidR="00E668DF" w:rsidRPr="00430D08">
        <w:t>esten</w:t>
      </w:r>
      <w:bookmarkEnd w:id="96"/>
    </w:p>
    <w:p w:rsidR="00E668DF" w:rsidRPr="00430D08" w:rsidRDefault="00E668DF" w:rsidP="00F138AE">
      <w:pPr>
        <w:pStyle w:val="ListParagraph"/>
        <w:numPr>
          <w:ilvl w:val="0"/>
          <w:numId w:val="14"/>
        </w:numPr>
      </w:pPr>
      <w:r w:rsidRPr="00430D08">
        <w:t xml:space="preserve">Gedrag </w:t>
      </w:r>
      <w:r w:rsidR="00733F85">
        <w:t xml:space="preserve">van de ECG-elektroden </w:t>
      </w:r>
      <w:r w:rsidRPr="00430D08">
        <w:t>bij veel zweten</w:t>
      </w:r>
      <w:r w:rsidR="002D7200" w:rsidRPr="00430D08">
        <w:t>.</w:t>
      </w:r>
    </w:p>
    <w:p w:rsidR="00E668DF" w:rsidRPr="00430D08" w:rsidRDefault="008F7D55" w:rsidP="00F138AE">
      <w:pPr>
        <w:pStyle w:val="ListParagraph"/>
        <w:numPr>
          <w:ilvl w:val="0"/>
          <w:numId w:val="14"/>
        </w:numPr>
      </w:pPr>
      <w:r w:rsidRPr="00430D08">
        <w:t xml:space="preserve">Testen van </w:t>
      </w:r>
      <w:proofErr w:type="spellStart"/>
      <w:r w:rsidRPr="00430D08">
        <w:t>lineariteit</w:t>
      </w:r>
      <w:proofErr w:type="spellEnd"/>
      <w:r w:rsidRPr="00430D08">
        <w:t xml:space="preserve"> van de respiratieband bij lineair uitrekken</w:t>
      </w:r>
      <w:r w:rsidR="002D7200" w:rsidRPr="00430D08">
        <w:t>.</w:t>
      </w:r>
      <w:r w:rsidR="00733F85">
        <w:t xml:space="preserve"> </w:t>
      </w:r>
    </w:p>
    <w:p w:rsidR="002D7200" w:rsidRPr="00430D08" w:rsidRDefault="002D7200" w:rsidP="00F138AE">
      <w:pPr>
        <w:pStyle w:val="ListParagraph"/>
        <w:numPr>
          <w:ilvl w:val="0"/>
          <w:numId w:val="14"/>
        </w:numPr>
      </w:pPr>
      <w:r w:rsidRPr="00430D08">
        <w:t>Kalibreren van de respiratieband tegen een spirometer en betrouwbaarheid onderzoeken.</w:t>
      </w:r>
    </w:p>
    <w:p w:rsidR="008F7D55" w:rsidRPr="00430D08" w:rsidRDefault="00343EE8" w:rsidP="00F138AE">
      <w:pPr>
        <w:pStyle w:val="ListParagraph"/>
        <w:numPr>
          <w:ilvl w:val="0"/>
          <w:numId w:val="14"/>
        </w:numPr>
      </w:pPr>
      <w:r w:rsidRPr="00430D08">
        <w:t xml:space="preserve">Kijken of impedantie </w:t>
      </w:r>
      <w:proofErr w:type="spellStart"/>
      <w:r w:rsidRPr="00430D08">
        <w:t>plethysmografie</w:t>
      </w:r>
      <w:proofErr w:type="spellEnd"/>
      <w:r w:rsidRPr="00430D08">
        <w:t xml:space="preserve"> kan worden toegepast m.b.v. de ECG elektrodes</w:t>
      </w:r>
      <w:r w:rsidR="00F06D22">
        <w:t xml:space="preserve"> als alternatief voor de respiratieband.</w:t>
      </w:r>
    </w:p>
    <w:p w:rsidR="001B2ED7" w:rsidRDefault="00600251" w:rsidP="00F138AE">
      <w:pPr>
        <w:pStyle w:val="ListParagraph"/>
        <w:numPr>
          <w:ilvl w:val="0"/>
          <w:numId w:val="14"/>
        </w:numPr>
      </w:pPr>
      <w:r w:rsidRPr="00430D08">
        <w:t>Testen</w:t>
      </w:r>
      <w:r w:rsidR="001B2ED7" w:rsidRPr="00430D08">
        <w:t xml:space="preserve"> of verandering van de longimpedantie invloed heeft op de huidige respiratie meetwijze.</w:t>
      </w:r>
    </w:p>
    <w:p w:rsidR="005A3AD9" w:rsidRDefault="005A3AD9" w:rsidP="00F138AE">
      <w:pPr>
        <w:pStyle w:val="ListParagraph"/>
        <w:numPr>
          <w:ilvl w:val="0"/>
          <w:numId w:val="14"/>
        </w:numPr>
      </w:pPr>
      <w:r w:rsidRPr="00430D08">
        <w:t>Aan het respiratiecircuit de mogelijkheid toevoegen tot het kortsluiten van de respiratieband zodat deze zeker gaat oscilleren.</w:t>
      </w:r>
    </w:p>
    <w:p w:rsidR="005A3AD9" w:rsidRDefault="004A7823" w:rsidP="00F138AE">
      <w:pPr>
        <w:pStyle w:val="ListParagraph"/>
        <w:numPr>
          <w:ilvl w:val="0"/>
          <w:numId w:val="14"/>
        </w:numPr>
      </w:pPr>
      <w:r w:rsidRPr="00430D08">
        <w:t>Er moet nog worden uitgezocht hoe de ECG-elektroden in de respiratieband kunnen worden verwerkt.</w:t>
      </w:r>
    </w:p>
    <w:p w:rsidR="0006753E" w:rsidRDefault="0006753E" w:rsidP="0006753E">
      <w:pPr>
        <w:pStyle w:val="Heading3"/>
      </w:pPr>
      <w:bookmarkStart w:id="97" w:name="_Toc343724222"/>
      <w:r>
        <w:t>Overwegingen</w:t>
      </w:r>
      <w:bookmarkEnd w:id="97"/>
    </w:p>
    <w:p w:rsidR="0006753E" w:rsidRDefault="0006753E" w:rsidP="00F138AE">
      <w:pPr>
        <w:pStyle w:val="ListParagraph"/>
        <w:numPr>
          <w:ilvl w:val="0"/>
          <w:numId w:val="21"/>
        </w:numPr>
      </w:pPr>
      <w:r w:rsidRPr="00430D08">
        <w:t xml:space="preserve">Condensatoren aan de button verbinden voor eventuele hardware-matig </w:t>
      </w:r>
      <w:proofErr w:type="spellStart"/>
      <w:r w:rsidR="005E31FC">
        <w:t>ontdendering</w:t>
      </w:r>
      <w:proofErr w:type="spellEnd"/>
      <w:r w:rsidRPr="00430D08">
        <w:t xml:space="preserve">. De </w:t>
      </w:r>
      <w:proofErr w:type="spellStart"/>
      <w:r w:rsidR="005E31FC">
        <w:t>ontdendering</w:t>
      </w:r>
      <w:proofErr w:type="spellEnd"/>
      <w:r w:rsidRPr="00430D08">
        <w:t xml:space="preserve"> wordt nu in de software afgehandeld middels een </w:t>
      </w:r>
      <w:proofErr w:type="spellStart"/>
      <w:r w:rsidR="009B2632">
        <w:t>ontdender</w:t>
      </w:r>
      <w:r w:rsidRPr="00430D08">
        <w:t>interrupt</w:t>
      </w:r>
      <w:proofErr w:type="spellEnd"/>
      <w:r w:rsidRPr="00430D08">
        <w:t>.</w:t>
      </w:r>
    </w:p>
    <w:p w:rsidR="00B435DE" w:rsidRDefault="00B435DE" w:rsidP="00F138AE">
      <w:pPr>
        <w:pStyle w:val="ListParagraph"/>
        <w:numPr>
          <w:ilvl w:val="0"/>
          <w:numId w:val="21"/>
        </w:numPr>
      </w:pPr>
      <w:r w:rsidRPr="00430D08">
        <w:t xml:space="preserve">In de gebruikte µC (dsPic33E256MU806) zit een </w:t>
      </w:r>
      <w:proofErr w:type="spellStart"/>
      <w:r w:rsidRPr="00430D08">
        <w:t>comparator</w:t>
      </w:r>
      <w:proofErr w:type="spellEnd"/>
      <w:r w:rsidRPr="00430D08">
        <w:t xml:space="preserve"> </w:t>
      </w:r>
      <w:r w:rsidR="00AF34C5">
        <w:t>ingebouwd</w:t>
      </w:r>
      <w:r w:rsidRPr="00430D08">
        <w:t xml:space="preserve">. Het zou mogelijk moeten zijn, na hardware </w:t>
      </w:r>
      <w:proofErr w:type="spellStart"/>
      <w:r w:rsidRPr="00430D08">
        <w:t>remapping</w:t>
      </w:r>
      <w:proofErr w:type="spellEnd"/>
      <w:r w:rsidRPr="00430D08">
        <w:t xml:space="preserve">, de interne </w:t>
      </w:r>
      <w:proofErr w:type="spellStart"/>
      <w:r w:rsidRPr="00430D08">
        <w:t>comparator</w:t>
      </w:r>
      <w:proofErr w:type="spellEnd"/>
      <w:r w:rsidRPr="00430D08">
        <w:t xml:space="preserve"> te gebruiken in plaats van een externe </w:t>
      </w:r>
      <w:proofErr w:type="spellStart"/>
      <w:r w:rsidRPr="00430D08">
        <w:t>comparator</w:t>
      </w:r>
      <w:proofErr w:type="spellEnd"/>
      <w:r>
        <w:t xml:space="preserve"> (respiratiecircuit)</w:t>
      </w:r>
      <w:r w:rsidRPr="00430D08">
        <w:t>.</w:t>
      </w:r>
      <w:r>
        <w:t xml:space="preserve"> Als dit zou werken, wordt er bespaard op een component.</w:t>
      </w:r>
    </w:p>
    <w:p w:rsidR="00BE6A9F" w:rsidRPr="00430D08" w:rsidRDefault="00BE6A9F" w:rsidP="00F138AE">
      <w:pPr>
        <w:pStyle w:val="ListParagraph"/>
        <w:numPr>
          <w:ilvl w:val="0"/>
          <w:numId w:val="21"/>
        </w:numPr>
      </w:pPr>
      <w:r>
        <w:t>De op het prototype aanwezig montage gaten kunnen in toekomstige ontwerpen worden weggelaten. Een PCB kan namelijk in de behuizing worden ingeklemd. Dit vereist wel nauwkeurig samenwerking tussen de ontwikkelaar en behuizingontwerpen.</w:t>
      </w:r>
    </w:p>
    <w:p w:rsidR="00B778E8" w:rsidRPr="00430D08" w:rsidRDefault="00B778E8" w:rsidP="00F138AE">
      <w:pPr>
        <w:pStyle w:val="ListParagraph"/>
        <w:numPr>
          <w:ilvl w:val="0"/>
          <w:numId w:val="21"/>
        </w:numPr>
      </w:pPr>
      <w:r w:rsidRPr="00430D08">
        <w:t xml:space="preserve">Op dit moment wordt een systeemklok van 30 </w:t>
      </w:r>
      <w:proofErr w:type="spellStart"/>
      <w:r w:rsidRPr="00430D08">
        <w:t>Mhz</w:t>
      </w:r>
      <w:proofErr w:type="spellEnd"/>
      <w:r w:rsidRPr="00430D08">
        <w:t xml:space="preserve"> gebruikt, dit kan met deze µC nog een stukje hoger worden, wat ten </w:t>
      </w:r>
      <w:proofErr w:type="spellStart"/>
      <w:r w:rsidRPr="00430D08">
        <w:t>nadele</w:t>
      </w:r>
      <w:proofErr w:type="spellEnd"/>
      <w:r w:rsidRPr="00430D08">
        <w:t xml:space="preserve"> komt van het energieverbruik. Hier kunnen nog testen mee worden gedaan.</w:t>
      </w:r>
    </w:p>
    <w:p w:rsidR="004A7823" w:rsidRDefault="004A7823" w:rsidP="00F138AE">
      <w:pPr>
        <w:pStyle w:val="ListParagraph"/>
        <w:numPr>
          <w:ilvl w:val="0"/>
          <w:numId w:val="21"/>
        </w:numPr>
      </w:pPr>
      <w:r w:rsidRPr="00430D08">
        <w:t xml:space="preserve">Het loggen van de </w:t>
      </w:r>
      <w:proofErr w:type="spellStart"/>
      <w:r w:rsidRPr="00430D08">
        <w:t>SDCard</w:t>
      </w:r>
      <w:proofErr w:type="spellEnd"/>
      <w:r w:rsidRPr="00430D08">
        <w:t xml:space="preserve"> beïnvloedt de timing van het systeem. Dit is vanzelfsprekend ongewenst omdat het loggen het meten niet negatief mag </w:t>
      </w:r>
      <w:r w:rsidR="00D05FB8" w:rsidRPr="00430D08">
        <w:t>beïnvloeden</w:t>
      </w:r>
      <w:r w:rsidRPr="00430D08">
        <w:t xml:space="preserve">. Er moet worden uitgezocht hoe het loggen van data naar de </w:t>
      </w:r>
      <w:proofErr w:type="spellStart"/>
      <w:r w:rsidRPr="00430D08">
        <w:t>SDCard</w:t>
      </w:r>
      <w:proofErr w:type="spellEnd"/>
      <w:r w:rsidRPr="00430D08">
        <w:t xml:space="preserve"> zo kan plaatsvinden zonder dat de systeemtiming onregelmatig wordt. De voorkeur van de auteur gaat uit naar oplossing</w:t>
      </w:r>
      <w:r>
        <w:t xml:space="preserve"> </w:t>
      </w:r>
      <w:r w:rsidRPr="00430D08">
        <w:t xml:space="preserve">met gedistribueerde intelligentie, </w:t>
      </w:r>
      <w:r w:rsidR="009B2632">
        <w:t>met andere woorden</w:t>
      </w:r>
      <w:r w:rsidRPr="00430D08">
        <w:t xml:space="preserve"> meerdere µC’s. Dit is de meest eenvoudige oplossing.</w:t>
      </w:r>
    </w:p>
    <w:p w:rsidR="001D64CC" w:rsidRPr="00430D08" w:rsidRDefault="001D64CC" w:rsidP="00F138AE">
      <w:pPr>
        <w:pStyle w:val="ListParagraph"/>
        <w:numPr>
          <w:ilvl w:val="0"/>
          <w:numId w:val="21"/>
        </w:numPr>
      </w:pPr>
      <w:r w:rsidRPr="00430D08">
        <w:t xml:space="preserve">Testen in wat voor mate de samplefrequentie van de ADC (tijdens het ophalen van het ECG-signaal) kan worden </w:t>
      </w:r>
      <w:r w:rsidR="00D05FB8" w:rsidRPr="00430D08">
        <w:t>terug geschaald</w:t>
      </w:r>
      <w:r w:rsidRPr="00430D08">
        <w:t>.</w:t>
      </w:r>
    </w:p>
    <w:p w:rsidR="001D64CC" w:rsidRPr="00430D08" w:rsidRDefault="001D64CC" w:rsidP="001D64CC"/>
    <w:p w:rsidR="00BE6A9F" w:rsidRPr="00430D08" w:rsidRDefault="00BE6A9F" w:rsidP="004A7823">
      <w:pPr>
        <w:pStyle w:val="ListParagraph"/>
      </w:pPr>
    </w:p>
    <w:p w:rsidR="00B435DE" w:rsidRPr="00430D08" w:rsidRDefault="00B435DE" w:rsidP="00B435DE">
      <w:pPr>
        <w:ind w:left="360"/>
      </w:pPr>
    </w:p>
    <w:p w:rsidR="0006753E" w:rsidRPr="0006753E" w:rsidRDefault="0006753E" w:rsidP="0006753E"/>
    <w:p w:rsidR="001B4B4A" w:rsidRPr="00430D08" w:rsidRDefault="00E668DF" w:rsidP="0054252A">
      <w:pPr>
        <w:sectPr w:rsidR="001B4B4A" w:rsidRPr="00430D08" w:rsidSect="00380441">
          <w:pgSz w:w="11906" w:h="16838"/>
          <w:pgMar w:top="993" w:right="1134" w:bottom="993" w:left="1418" w:header="426" w:footer="683" w:gutter="0"/>
          <w:pgNumType w:chapStyle="1"/>
          <w:cols w:space="708"/>
          <w:docGrid w:linePitch="272"/>
        </w:sectPr>
      </w:pPr>
      <w:r w:rsidRPr="00430D08">
        <w:br w:type="page"/>
      </w:r>
    </w:p>
    <w:p w:rsidR="00E668DF" w:rsidRPr="00430D08" w:rsidRDefault="00E668DF" w:rsidP="00CC1EE3">
      <w:pPr>
        <w:pStyle w:val="Heading1"/>
      </w:pPr>
      <w:bookmarkStart w:id="98" w:name="_Ref338862991"/>
      <w:bookmarkStart w:id="99" w:name="_Toc343724223"/>
      <w:r w:rsidRPr="00430D08">
        <w:lastRenderedPageBreak/>
        <w:t>Bijlagen</w:t>
      </w:r>
      <w:bookmarkEnd w:id="98"/>
      <w:bookmarkEnd w:id="99"/>
    </w:p>
    <w:p w:rsidR="00E668DF" w:rsidRPr="00430D08" w:rsidRDefault="00E668DF" w:rsidP="00E73DBE">
      <w:pPr>
        <w:pStyle w:val="Heading2"/>
      </w:pPr>
      <w:bookmarkStart w:id="100" w:name="_Toc343724224"/>
      <w:r w:rsidRPr="00430D08">
        <w:t>Bronnen</w:t>
      </w:r>
      <w:bookmarkEnd w:id="100"/>
    </w:p>
    <w:bookmarkStart w:id="101" w:name="_Ref339286013"/>
    <w:p w:rsidR="005E0F10" w:rsidRPr="00430D08" w:rsidRDefault="00E9584A" w:rsidP="00001F89">
      <w:r w:rsidRPr="00430D08">
        <w:fldChar w:fldCharType="begin"/>
      </w:r>
      <w:r w:rsidRPr="00430D08">
        <w:instrText xml:space="preserve"> STYLEREF 1 \s </w:instrText>
      </w:r>
      <w:r w:rsidRPr="00430D08">
        <w:fldChar w:fldCharType="separate"/>
      </w:r>
      <w:r w:rsidR="00BE5AC7">
        <w:rPr>
          <w:noProof/>
        </w:rPr>
        <w:t>5</w:t>
      </w:r>
      <w:r w:rsidRPr="00430D08">
        <w:rPr>
          <w:noProof/>
        </w:rPr>
        <w:fldChar w:fldCharType="end"/>
      </w:r>
      <w:r w:rsidR="00764F19" w:rsidRPr="00430D08">
        <w:noBreakHyphen/>
      </w:r>
      <w:fldSimple w:instr=" SEQ Bron \* ARABIC \s 1 ">
        <w:r w:rsidR="00BE5AC7">
          <w:rPr>
            <w:noProof/>
          </w:rPr>
          <w:t>1</w:t>
        </w:r>
      </w:fldSimple>
      <w:bookmarkEnd w:id="101"/>
      <w:r w:rsidR="005E0F10" w:rsidRPr="00430D08">
        <w:tab/>
      </w:r>
      <w:hyperlink r:id="rId115" w:history="1">
        <w:r w:rsidR="005E0F10" w:rsidRPr="00430D08">
          <w:rPr>
            <w:rStyle w:val="Hyperlink"/>
          </w:rPr>
          <w:t>http://www.imagesco.com/sensors/stretch-sensor.html</w:t>
        </w:r>
      </w:hyperlink>
    </w:p>
    <w:bookmarkStart w:id="102" w:name="_Ref337549280"/>
    <w:p w:rsidR="00E668DF" w:rsidRPr="0044560D" w:rsidRDefault="00764F19" w:rsidP="00001F89">
      <w:pPr>
        <w:ind w:left="705" w:hanging="705"/>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2</w:t>
      </w:r>
      <w:r w:rsidR="0042408B">
        <w:rPr>
          <w:noProof/>
        </w:rPr>
        <w:fldChar w:fldCharType="end"/>
      </w:r>
      <w:bookmarkEnd w:id="102"/>
      <w:r w:rsidR="00E668DF" w:rsidRPr="0044560D">
        <w:rPr>
          <w:lang w:val="en-US"/>
        </w:rPr>
        <w:t xml:space="preserve"> </w:t>
      </w:r>
      <w:r w:rsidR="00E668DF" w:rsidRPr="0044560D">
        <w:rPr>
          <w:lang w:val="en-US"/>
        </w:rPr>
        <w:tab/>
        <w:t xml:space="preserve">What does inductance </w:t>
      </w:r>
      <w:proofErr w:type="spellStart"/>
      <w:r w:rsidR="00E668DF" w:rsidRPr="0044560D">
        <w:rPr>
          <w:lang w:val="en-US"/>
        </w:rPr>
        <w:t>plethysmography</w:t>
      </w:r>
      <w:proofErr w:type="spellEnd"/>
      <w:r w:rsidR="00E668DF" w:rsidRPr="0044560D">
        <w:rPr>
          <w:lang w:val="en-US"/>
        </w:rPr>
        <w:t xml:space="preserve"> really measure?, P. </w:t>
      </w:r>
      <w:proofErr w:type="spellStart"/>
      <w:r w:rsidR="00E668DF" w:rsidRPr="0044560D">
        <w:rPr>
          <w:lang w:val="en-US"/>
        </w:rPr>
        <w:t>Martinot-lagarde</w:t>
      </w:r>
      <w:proofErr w:type="spellEnd"/>
      <w:r w:rsidR="00E668DF" w:rsidRPr="0044560D">
        <w:rPr>
          <w:lang w:val="en-US"/>
        </w:rPr>
        <w:t xml:space="preserve"> et al. Journal of applied Physiology, 1988, 64:. 41749-1756</w:t>
      </w:r>
    </w:p>
    <w:bookmarkStart w:id="103" w:name="_Ref337549460"/>
    <w:p w:rsidR="007017DD" w:rsidRPr="0044560D" w:rsidRDefault="00764F19" w:rsidP="00001F89">
      <w:pPr>
        <w:ind w:left="705" w:hanging="705"/>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3</w:t>
      </w:r>
      <w:r w:rsidR="0042408B">
        <w:rPr>
          <w:noProof/>
        </w:rPr>
        <w:fldChar w:fldCharType="end"/>
      </w:r>
      <w:bookmarkEnd w:id="103"/>
      <w:r w:rsidR="00E668DF" w:rsidRPr="0044560D">
        <w:rPr>
          <w:lang w:val="en-US"/>
        </w:rPr>
        <w:t xml:space="preserve"> </w:t>
      </w:r>
      <w:r w:rsidR="00E668DF" w:rsidRPr="0044560D">
        <w:rPr>
          <w:lang w:val="en-US"/>
        </w:rPr>
        <w:tab/>
        <w:t xml:space="preserve">Measurement of </w:t>
      </w:r>
      <w:proofErr w:type="spellStart"/>
      <w:r w:rsidR="00E668DF" w:rsidRPr="0044560D">
        <w:rPr>
          <w:lang w:val="en-US"/>
        </w:rPr>
        <w:t>thoracoabdominal</w:t>
      </w:r>
      <w:proofErr w:type="spellEnd"/>
      <w:r w:rsidR="00E668DF" w:rsidRPr="0044560D">
        <w:rPr>
          <w:lang w:val="en-US"/>
        </w:rPr>
        <w:t xml:space="preserve"> asynchrony: importance</w:t>
      </w:r>
      <w:r w:rsidR="00FF19B9" w:rsidRPr="0044560D">
        <w:rPr>
          <w:lang w:val="en-US"/>
        </w:rPr>
        <w:t xml:space="preserve"> </w:t>
      </w:r>
      <w:r w:rsidR="00E668DF" w:rsidRPr="0044560D">
        <w:rPr>
          <w:lang w:val="en-US"/>
        </w:rPr>
        <w:t>of sensor sensitivity to cross section</w:t>
      </w:r>
      <w:r w:rsidR="00035EE4">
        <w:rPr>
          <w:lang w:val="en-US"/>
        </w:rPr>
        <w:t xml:space="preserve"> </w:t>
      </w:r>
      <w:r w:rsidR="00E668DF" w:rsidRPr="0044560D">
        <w:rPr>
          <w:lang w:val="en-US"/>
        </w:rPr>
        <w:t>deformations, Journal of applied Physiology, 2000, 88: 1295-1302,200</w:t>
      </w:r>
    </w:p>
    <w:bookmarkStart w:id="104" w:name="_Ref339526241"/>
    <w:p w:rsidR="00564DFF" w:rsidRPr="0044560D" w:rsidRDefault="00764F19" w:rsidP="00001F89">
      <w:pPr>
        <w:ind w:left="705" w:hanging="705"/>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4</w:t>
      </w:r>
      <w:r w:rsidR="0042408B">
        <w:rPr>
          <w:noProof/>
        </w:rPr>
        <w:fldChar w:fldCharType="end"/>
      </w:r>
      <w:bookmarkEnd w:id="104"/>
      <w:r w:rsidR="00564DFF" w:rsidRPr="0044560D">
        <w:rPr>
          <w:lang w:val="en-US"/>
        </w:rPr>
        <w:tab/>
        <w:t xml:space="preserve">Piezoelectric sensor vs. Respiratory inductive </w:t>
      </w:r>
      <w:proofErr w:type="spellStart"/>
      <w:r w:rsidR="00564DFF" w:rsidRPr="0044560D">
        <w:rPr>
          <w:lang w:val="en-US"/>
        </w:rPr>
        <w:t>plethysmogra</w:t>
      </w:r>
      <w:r w:rsidR="00D05FB8">
        <w:rPr>
          <w:lang w:val="en-US"/>
        </w:rPr>
        <w:t>p</w:t>
      </w:r>
      <w:r w:rsidR="00564DFF" w:rsidRPr="0044560D">
        <w:rPr>
          <w:lang w:val="en-US"/>
        </w:rPr>
        <w:t>h</w:t>
      </w:r>
      <w:proofErr w:type="spellEnd"/>
      <w:r w:rsidR="00564DFF" w:rsidRPr="0044560D">
        <w:rPr>
          <w:lang w:val="en-US"/>
        </w:rPr>
        <w:t xml:space="preserve">, Marvin A. </w:t>
      </w:r>
      <w:proofErr w:type="spellStart"/>
      <w:r w:rsidR="00564DFF" w:rsidRPr="0044560D">
        <w:rPr>
          <w:lang w:val="en-US"/>
        </w:rPr>
        <w:t>Sackener</w:t>
      </w:r>
      <w:proofErr w:type="spellEnd"/>
      <w:r w:rsidR="00564DFF" w:rsidRPr="0044560D">
        <w:rPr>
          <w:lang w:val="en-US"/>
        </w:rPr>
        <w:t xml:space="preserve"> et al. J. Appl. Physiol., 90:403-404,2001</w:t>
      </w:r>
    </w:p>
    <w:bookmarkStart w:id="105" w:name="_Ref339526969"/>
    <w:p w:rsidR="00812110" w:rsidRPr="0044560D" w:rsidRDefault="00764F19" w:rsidP="00001F89">
      <w:pPr>
        <w:ind w:left="705" w:hanging="705"/>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5</w:t>
      </w:r>
      <w:r w:rsidR="0042408B">
        <w:rPr>
          <w:noProof/>
        </w:rPr>
        <w:fldChar w:fldCharType="end"/>
      </w:r>
      <w:bookmarkEnd w:id="105"/>
      <w:r w:rsidR="00812110" w:rsidRPr="0044560D">
        <w:rPr>
          <w:lang w:val="en-US"/>
        </w:rPr>
        <w:tab/>
        <w:t xml:space="preserve">Thesis, signal processing methods for non-invasive respiration monitoring, L. Mason, Trinity College, </w:t>
      </w:r>
      <w:proofErr w:type="spellStart"/>
      <w:r w:rsidR="00812110" w:rsidRPr="0044560D">
        <w:rPr>
          <w:lang w:val="en-US"/>
        </w:rPr>
        <w:t>Michaelmas</w:t>
      </w:r>
      <w:proofErr w:type="spellEnd"/>
      <w:r w:rsidR="00812110" w:rsidRPr="0044560D">
        <w:rPr>
          <w:lang w:val="en-US"/>
        </w:rPr>
        <w:t xml:space="preserve"> 2002</w:t>
      </w:r>
    </w:p>
    <w:bookmarkStart w:id="106" w:name="_Ref339528353"/>
    <w:p w:rsidR="009139F4" w:rsidRPr="0044560D" w:rsidRDefault="00764F19" w:rsidP="00001F89">
      <w:pPr>
        <w:ind w:left="705" w:hanging="705"/>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6</w:t>
      </w:r>
      <w:r w:rsidR="0042408B">
        <w:rPr>
          <w:noProof/>
        </w:rPr>
        <w:fldChar w:fldCharType="end"/>
      </w:r>
      <w:bookmarkEnd w:id="106"/>
      <w:r w:rsidR="009139F4" w:rsidRPr="0044560D">
        <w:rPr>
          <w:lang w:val="en-US"/>
        </w:rPr>
        <w:tab/>
        <w:t xml:space="preserve">M. </w:t>
      </w:r>
      <w:proofErr w:type="spellStart"/>
      <w:r w:rsidR="009139F4" w:rsidRPr="0044560D">
        <w:rPr>
          <w:lang w:val="en-US"/>
        </w:rPr>
        <w:t>Folke</w:t>
      </w:r>
      <w:proofErr w:type="spellEnd"/>
      <w:r w:rsidR="009139F4" w:rsidRPr="0044560D">
        <w:rPr>
          <w:lang w:val="en-US"/>
        </w:rPr>
        <w:t xml:space="preserve"> et al, Critical review of non-invasive respiratory monitoring in medical Care</w:t>
      </w:r>
      <w:r w:rsidR="00F818DF" w:rsidRPr="0044560D">
        <w:rPr>
          <w:lang w:val="en-US"/>
        </w:rPr>
        <w:t xml:space="preserve">, Med. Biol. Eng. </w:t>
      </w:r>
      <w:proofErr w:type="spellStart"/>
      <w:r w:rsidR="00F818DF" w:rsidRPr="0044560D">
        <w:rPr>
          <w:lang w:val="en-US"/>
        </w:rPr>
        <w:t>Comput</w:t>
      </w:r>
      <w:proofErr w:type="spellEnd"/>
      <w:r w:rsidR="00F818DF" w:rsidRPr="0044560D">
        <w:rPr>
          <w:lang w:val="en-US"/>
        </w:rPr>
        <w:t>., 2003, 41, 377-383.</w:t>
      </w:r>
    </w:p>
    <w:bookmarkStart w:id="107" w:name="_Ref337549865"/>
    <w:p w:rsidR="00E668DF" w:rsidRPr="0044560D" w:rsidRDefault="00764F19" w:rsidP="00001F89">
      <w:pPr>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7</w:t>
      </w:r>
      <w:r w:rsidR="0042408B">
        <w:rPr>
          <w:noProof/>
        </w:rPr>
        <w:fldChar w:fldCharType="end"/>
      </w:r>
      <w:bookmarkEnd w:id="107"/>
      <w:r w:rsidR="00E668DF" w:rsidRPr="0044560D">
        <w:rPr>
          <w:lang w:val="en-US"/>
        </w:rPr>
        <w:t xml:space="preserve"> </w:t>
      </w:r>
      <w:r w:rsidR="00E668DF" w:rsidRPr="0044560D">
        <w:rPr>
          <w:lang w:val="en-US"/>
        </w:rPr>
        <w:tab/>
      </w:r>
      <w:hyperlink r:id="rId116" w:history="1">
        <w:r w:rsidR="00E668DF" w:rsidRPr="0044560D">
          <w:rPr>
            <w:rStyle w:val="Hyperlink"/>
            <w:lang w:val="en-US"/>
          </w:rPr>
          <w:t>http://nl.wikipedia.org/wiki/Elektrocardiogram</w:t>
        </w:r>
      </w:hyperlink>
    </w:p>
    <w:p w:rsidR="00E668DF" w:rsidRPr="0044560D" w:rsidRDefault="0042408B" w:rsidP="00001F89">
      <w:pPr>
        <w:rPr>
          <w:lang w:val="en-US"/>
        </w:rPr>
      </w:pPr>
      <w:r>
        <w:fldChar w:fldCharType="begin"/>
      </w:r>
      <w:r w:rsidRPr="0044560D">
        <w:rPr>
          <w:lang w:val="en-US"/>
        </w:rPr>
        <w:instrText xml:space="preserve"> STYLEREF 1 \s </w:instrText>
      </w:r>
      <w:r>
        <w:fldChar w:fldCharType="separate"/>
      </w:r>
      <w:r w:rsidR="00BE5AC7">
        <w:rPr>
          <w:noProof/>
          <w:lang w:val="en-US"/>
        </w:rPr>
        <w:t>5</w:t>
      </w:r>
      <w:r>
        <w:rPr>
          <w:noProof/>
        </w:rPr>
        <w:fldChar w:fldCharType="end"/>
      </w:r>
      <w:r w:rsidR="00764F19" w:rsidRPr="0044560D">
        <w:rPr>
          <w:lang w:val="en-US"/>
        </w:rPr>
        <w:noBreakHyphen/>
      </w:r>
      <w:r>
        <w:fldChar w:fldCharType="begin"/>
      </w:r>
      <w:r w:rsidRPr="0044560D">
        <w:rPr>
          <w:lang w:val="en-US"/>
        </w:rPr>
        <w:instrText xml:space="preserve"> SEQ Bron \* ARABIC \s 1 </w:instrText>
      </w:r>
      <w:r>
        <w:fldChar w:fldCharType="separate"/>
      </w:r>
      <w:r w:rsidR="00BE5AC7">
        <w:rPr>
          <w:noProof/>
          <w:lang w:val="en-US"/>
        </w:rPr>
        <w:t>8</w:t>
      </w:r>
      <w:r>
        <w:rPr>
          <w:noProof/>
        </w:rPr>
        <w:fldChar w:fldCharType="end"/>
      </w:r>
      <w:r w:rsidR="00E668DF" w:rsidRPr="0044560D">
        <w:rPr>
          <w:lang w:val="en-US"/>
        </w:rPr>
        <w:tab/>
      </w:r>
      <w:hyperlink r:id="rId117" w:history="1">
        <w:r w:rsidR="00E668DF" w:rsidRPr="0044560D">
          <w:rPr>
            <w:color w:val="0000FF"/>
            <w:u w:val="single"/>
            <w:lang w:val="en-US"/>
          </w:rPr>
          <w:t>http://en.wikipedia.org/wiki/QRS_complex</w:t>
        </w:r>
      </w:hyperlink>
    </w:p>
    <w:p w:rsidR="00E668DF" w:rsidRPr="0044560D" w:rsidRDefault="00764F19" w:rsidP="00001F89">
      <w:pPr>
        <w:rPr>
          <w:lang w:val="en-US"/>
        </w:rPr>
      </w:pPr>
      <w:r w:rsidRPr="00430D08">
        <w:rPr>
          <w:i/>
        </w:rPr>
        <w:fldChar w:fldCharType="begin"/>
      </w:r>
      <w:r w:rsidRPr="0044560D">
        <w:rPr>
          <w:i/>
          <w:lang w:val="en-US"/>
        </w:rPr>
        <w:instrText xml:space="preserve"> STYLEREF 1 \s </w:instrText>
      </w:r>
      <w:r w:rsidRPr="00430D08">
        <w:rPr>
          <w:i/>
        </w:rPr>
        <w:fldChar w:fldCharType="separate"/>
      </w:r>
      <w:r w:rsidR="00BE5AC7">
        <w:rPr>
          <w:i/>
          <w:noProof/>
          <w:lang w:val="en-US"/>
        </w:rPr>
        <w:t>5</w:t>
      </w:r>
      <w:r w:rsidRPr="00430D08">
        <w:rPr>
          <w:i/>
        </w:rPr>
        <w:fldChar w:fldCharType="end"/>
      </w:r>
      <w:r w:rsidRPr="0044560D">
        <w:rPr>
          <w:i/>
          <w:lang w:val="en-US"/>
        </w:rPr>
        <w:noBreakHyphen/>
      </w:r>
      <w:r w:rsidRPr="00430D08">
        <w:rPr>
          <w:i/>
        </w:rPr>
        <w:fldChar w:fldCharType="begin"/>
      </w:r>
      <w:r w:rsidRPr="0044560D">
        <w:rPr>
          <w:i/>
          <w:lang w:val="en-US"/>
        </w:rPr>
        <w:instrText xml:space="preserve"> SEQ Bron \* ARABIC \s 1 </w:instrText>
      </w:r>
      <w:r w:rsidRPr="00430D08">
        <w:rPr>
          <w:i/>
        </w:rPr>
        <w:fldChar w:fldCharType="separate"/>
      </w:r>
      <w:r w:rsidR="00BE5AC7">
        <w:rPr>
          <w:i/>
          <w:noProof/>
          <w:lang w:val="en-US"/>
        </w:rPr>
        <w:t>9</w:t>
      </w:r>
      <w:r w:rsidRPr="00430D08">
        <w:rPr>
          <w:i/>
        </w:rPr>
        <w:fldChar w:fldCharType="end"/>
      </w:r>
      <w:r w:rsidR="00E668DF" w:rsidRPr="0044560D">
        <w:rPr>
          <w:i/>
          <w:lang w:val="en-US"/>
        </w:rPr>
        <w:tab/>
      </w:r>
      <w:hyperlink r:id="rId118" w:history="1">
        <w:r w:rsidR="00E668DF" w:rsidRPr="0044560D">
          <w:rPr>
            <w:color w:val="0000FF"/>
            <w:u w:val="single"/>
            <w:lang w:val="en-US"/>
          </w:rPr>
          <w:t>http://nl.ecgpedia.org/wiki/Grondbeginselen</w:t>
        </w:r>
      </w:hyperlink>
    </w:p>
    <w:bookmarkStart w:id="108" w:name="_Ref337550156"/>
    <w:p w:rsidR="00E668DF" w:rsidRPr="0044560D" w:rsidRDefault="00764F19" w:rsidP="00001F89">
      <w:pPr>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10</w:t>
      </w:r>
      <w:r w:rsidR="0042408B">
        <w:rPr>
          <w:noProof/>
        </w:rPr>
        <w:fldChar w:fldCharType="end"/>
      </w:r>
      <w:bookmarkEnd w:id="108"/>
      <w:r w:rsidR="00E668DF" w:rsidRPr="0044560D">
        <w:rPr>
          <w:lang w:val="en-US"/>
        </w:rPr>
        <w:tab/>
        <w:t xml:space="preserve">Microchip, application notes, </w:t>
      </w:r>
      <w:hyperlink r:id="rId119" w:history="1">
        <w:r w:rsidR="00E668DF" w:rsidRPr="0044560D">
          <w:rPr>
            <w:rStyle w:val="Hyperlink"/>
            <w:lang w:val="en-US"/>
          </w:rPr>
          <w:t>AN1375</w:t>
        </w:r>
      </w:hyperlink>
      <w:r w:rsidR="00E668DF" w:rsidRPr="0044560D">
        <w:rPr>
          <w:lang w:val="en-US"/>
        </w:rPr>
        <w:t>, See What You Can Do with the CTMU</w:t>
      </w:r>
    </w:p>
    <w:bookmarkStart w:id="109" w:name="_Ref339962113"/>
    <w:bookmarkStart w:id="110" w:name="_Ref339962109"/>
    <w:p w:rsidR="00E668DF" w:rsidRPr="0044560D" w:rsidRDefault="00764F19" w:rsidP="00001F89">
      <w:pPr>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11</w:t>
      </w:r>
      <w:r w:rsidR="0042408B">
        <w:rPr>
          <w:noProof/>
        </w:rPr>
        <w:fldChar w:fldCharType="end"/>
      </w:r>
      <w:bookmarkEnd w:id="109"/>
      <w:r w:rsidR="00E668DF" w:rsidRPr="0044560D">
        <w:rPr>
          <w:lang w:val="en-US"/>
        </w:rPr>
        <w:t xml:space="preserve"> </w:t>
      </w:r>
      <w:r w:rsidR="00E668DF" w:rsidRPr="0044560D">
        <w:rPr>
          <w:lang w:val="en-US"/>
        </w:rPr>
        <w:tab/>
      </w:r>
      <w:hyperlink r:id="rId120" w:history="1">
        <w:r w:rsidR="00E668DF" w:rsidRPr="0044560D">
          <w:rPr>
            <w:rStyle w:val="Hyperlink"/>
            <w:lang w:val="en-US"/>
          </w:rPr>
          <w:t>http://www.fis.uc.pt/data/20062007/apontamentos/apnt_134_6.pdf</w:t>
        </w:r>
      </w:hyperlink>
      <w:r w:rsidR="00E668DF" w:rsidRPr="0044560D">
        <w:rPr>
          <w:lang w:val="en-US"/>
        </w:rPr>
        <w:t xml:space="preserve"> (driven right leg)</w:t>
      </w:r>
      <w:bookmarkEnd w:id="110"/>
    </w:p>
    <w:bookmarkStart w:id="111" w:name="_Ref339962115"/>
    <w:bookmarkStart w:id="112" w:name="_Ref339963390"/>
    <w:p w:rsidR="00E668DF" w:rsidRPr="0044560D" w:rsidRDefault="00764F19" w:rsidP="00001F89">
      <w:pPr>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12</w:t>
      </w:r>
      <w:r w:rsidR="0042408B">
        <w:rPr>
          <w:noProof/>
        </w:rPr>
        <w:fldChar w:fldCharType="end"/>
      </w:r>
      <w:bookmarkEnd w:id="111"/>
      <w:r w:rsidR="00E668DF" w:rsidRPr="0044560D">
        <w:rPr>
          <w:lang w:val="en-US"/>
        </w:rPr>
        <w:tab/>
        <w:t>Wireless Non-contact Cardiac and Neural Monitoring, Yu M. Chi et all, Wireless Health 2010, October 5-7</w:t>
      </w:r>
      <w:bookmarkEnd w:id="112"/>
      <w:r w:rsidR="00E668DF" w:rsidRPr="0044560D">
        <w:rPr>
          <w:lang w:val="en-US"/>
        </w:rPr>
        <w:t xml:space="preserve"> </w:t>
      </w:r>
    </w:p>
    <w:bookmarkStart w:id="113" w:name="_Ref339962116"/>
    <w:p w:rsidR="00E668DF" w:rsidRPr="0044560D" w:rsidRDefault="00764F19" w:rsidP="00001F89">
      <w:pPr>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13</w:t>
      </w:r>
      <w:r w:rsidR="0042408B">
        <w:rPr>
          <w:noProof/>
        </w:rPr>
        <w:fldChar w:fldCharType="end"/>
      </w:r>
      <w:bookmarkEnd w:id="113"/>
      <w:r w:rsidR="00E668DF" w:rsidRPr="0044560D">
        <w:rPr>
          <w:lang w:val="en-US"/>
        </w:rPr>
        <w:tab/>
        <w:t xml:space="preserve">A Low-Noise, Non-contact EEG/ECG Sensor, T.J. Sullivan et all, IEEE </w:t>
      </w:r>
      <w:proofErr w:type="spellStart"/>
      <w:r w:rsidR="00E668DF" w:rsidRPr="0044560D">
        <w:rPr>
          <w:lang w:val="en-US"/>
        </w:rPr>
        <w:t>Xplore</w:t>
      </w:r>
      <w:proofErr w:type="spellEnd"/>
    </w:p>
    <w:bookmarkStart w:id="114" w:name="_Ref339962117"/>
    <w:p w:rsidR="00E668DF" w:rsidRPr="0044560D" w:rsidRDefault="00764F19" w:rsidP="00001F89">
      <w:pPr>
        <w:ind w:left="705" w:hanging="705"/>
        <w:rPr>
          <w:rStyle w:val="Hyperlink"/>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14</w:t>
      </w:r>
      <w:r w:rsidR="0042408B">
        <w:rPr>
          <w:noProof/>
        </w:rPr>
        <w:fldChar w:fldCharType="end"/>
      </w:r>
      <w:bookmarkEnd w:id="114"/>
      <w:r w:rsidR="00E668DF" w:rsidRPr="0044560D">
        <w:rPr>
          <w:lang w:val="en-US"/>
        </w:rPr>
        <w:t xml:space="preserve"> </w:t>
      </w:r>
      <w:r w:rsidR="00001F89" w:rsidRPr="0044560D">
        <w:rPr>
          <w:lang w:val="en-US"/>
        </w:rPr>
        <w:tab/>
      </w:r>
      <w:r w:rsidR="00E668DF" w:rsidRPr="0044560D">
        <w:rPr>
          <w:lang w:val="en-US"/>
        </w:rPr>
        <w:t xml:space="preserve">Wireless Non-contact EEG/ECG electrodes for body sensor networks, Yu M. Chi et al, </w:t>
      </w:r>
      <w:hyperlink r:id="rId121" w:history="1">
        <w:r w:rsidR="00E668DF" w:rsidRPr="0044560D">
          <w:rPr>
            <w:rStyle w:val="Hyperlink"/>
            <w:lang w:val="en-US"/>
          </w:rPr>
          <w:t>http://www.isn.ucsd.edu/pubs/</w:t>
        </w:r>
      </w:hyperlink>
    </w:p>
    <w:p w:rsidR="00E668DF" w:rsidRPr="0044560D" w:rsidRDefault="00764F19" w:rsidP="00001F89">
      <w:pPr>
        <w:ind w:left="705" w:hanging="705"/>
        <w:rPr>
          <w:lang w:val="en-US"/>
        </w:rPr>
      </w:pPr>
      <w:r w:rsidRPr="00430D08">
        <w:rPr>
          <w:rStyle w:val="Hyperlink"/>
          <w:color w:val="auto"/>
          <w:u w:val="none"/>
        </w:rPr>
        <w:fldChar w:fldCharType="begin"/>
      </w:r>
      <w:r w:rsidRPr="0044560D">
        <w:rPr>
          <w:rStyle w:val="Hyperlink"/>
          <w:color w:val="auto"/>
          <w:u w:val="none"/>
          <w:lang w:val="en-US"/>
        </w:rPr>
        <w:instrText xml:space="preserve"> STYLEREF 1 \s </w:instrText>
      </w:r>
      <w:r w:rsidRPr="00430D08">
        <w:rPr>
          <w:rStyle w:val="Hyperlink"/>
          <w:color w:val="auto"/>
          <w:u w:val="none"/>
        </w:rPr>
        <w:fldChar w:fldCharType="separate"/>
      </w:r>
      <w:r w:rsidR="00BE5AC7">
        <w:rPr>
          <w:rStyle w:val="Hyperlink"/>
          <w:noProof/>
          <w:color w:val="auto"/>
          <w:u w:val="none"/>
          <w:lang w:val="en-US"/>
        </w:rPr>
        <w:t>5</w:t>
      </w:r>
      <w:r w:rsidRPr="00430D08">
        <w:rPr>
          <w:rStyle w:val="Hyperlink"/>
          <w:color w:val="auto"/>
          <w:u w:val="none"/>
        </w:rPr>
        <w:fldChar w:fldCharType="end"/>
      </w:r>
      <w:r w:rsidRPr="0044560D">
        <w:rPr>
          <w:rStyle w:val="Hyperlink"/>
          <w:color w:val="auto"/>
          <w:u w:val="none"/>
          <w:lang w:val="en-US"/>
        </w:rPr>
        <w:noBreakHyphen/>
      </w:r>
      <w:r w:rsidRPr="00430D08">
        <w:rPr>
          <w:rStyle w:val="Hyperlink"/>
          <w:color w:val="auto"/>
          <w:u w:val="none"/>
        </w:rPr>
        <w:fldChar w:fldCharType="begin"/>
      </w:r>
      <w:r w:rsidRPr="0044560D">
        <w:rPr>
          <w:rStyle w:val="Hyperlink"/>
          <w:color w:val="auto"/>
          <w:u w:val="none"/>
          <w:lang w:val="en-US"/>
        </w:rPr>
        <w:instrText xml:space="preserve"> SEQ Bron \* ARABIC \s 1 </w:instrText>
      </w:r>
      <w:r w:rsidRPr="00430D08">
        <w:rPr>
          <w:rStyle w:val="Hyperlink"/>
          <w:color w:val="auto"/>
          <w:u w:val="none"/>
        </w:rPr>
        <w:fldChar w:fldCharType="separate"/>
      </w:r>
      <w:r w:rsidR="00BE5AC7">
        <w:rPr>
          <w:rStyle w:val="Hyperlink"/>
          <w:noProof/>
          <w:color w:val="auto"/>
          <w:u w:val="none"/>
          <w:lang w:val="en-US"/>
        </w:rPr>
        <w:t>15</w:t>
      </w:r>
      <w:r w:rsidRPr="00430D08">
        <w:rPr>
          <w:rStyle w:val="Hyperlink"/>
          <w:color w:val="auto"/>
          <w:u w:val="none"/>
        </w:rPr>
        <w:fldChar w:fldCharType="end"/>
      </w:r>
      <w:r w:rsidR="00E668DF" w:rsidRPr="0044560D">
        <w:rPr>
          <w:rStyle w:val="Hyperlink"/>
          <w:color w:val="auto"/>
          <w:u w:val="none"/>
          <w:lang w:val="en-US"/>
        </w:rPr>
        <w:t xml:space="preserve"> </w:t>
      </w:r>
      <w:r w:rsidR="00E668DF" w:rsidRPr="0044560D">
        <w:rPr>
          <w:rStyle w:val="Hyperlink"/>
          <w:color w:val="auto"/>
          <w:u w:val="none"/>
          <w:lang w:val="en-US"/>
        </w:rPr>
        <w:tab/>
      </w:r>
      <w:r w:rsidR="00E668DF" w:rsidRPr="0044560D">
        <w:rPr>
          <w:lang w:val="en-US"/>
        </w:rPr>
        <w:t xml:space="preserve">Wireless and non-contact ECG measurement system – the ‘’ Aachen </w:t>
      </w:r>
      <w:proofErr w:type="spellStart"/>
      <w:r w:rsidR="00E668DF" w:rsidRPr="0044560D">
        <w:rPr>
          <w:lang w:val="en-US"/>
        </w:rPr>
        <w:t>SmartChair</w:t>
      </w:r>
      <w:proofErr w:type="spellEnd"/>
      <w:r w:rsidR="00E668DF" w:rsidRPr="0044560D">
        <w:rPr>
          <w:lang w:val="en-US"/>
        </w:rPr>
        <w:t xml:space="preserve">’’, A. </w:t>
      </w:r>
      <w:proofErr w:type="spellStart"/>
      <w:r w:rsidR="00E668DF" w:rsidRPr="0044560D">
        <w:rPr>
          <w:lang w:val="en-US"/>
        </w:rPr>
        <w:t>Aleksandrowicz</w:t>
      </w:r>
      <w:proofErr w:type="spellEnd"/>
      <w:r w:rsidR="00E668DF" w:rsidRPr="0044560D">
        <w:rPr>
          <w:lang w:val="en-US"/>
        </w:rPr>
        <w:t xml:space="preserve"> et al, </w:t>
      </w:r>
      <w:proofErr w:type="spellStart"/>
      <w:r w:rsidR="00E668DF" w:rsidRPr="0044560D">
        <w:rPr>
          <w:lang w:val="en-US"/>
        </w:rPr>
        <w:t>Acta</w:t>
      </w:r>
      <w:proofErr w:type="spellEnd"/>
      <w:r w:rsidR="00E668DF" w:rsidRPr="0044560D">
        <w:rPr>
          <w:lang w:val="en-US"/>
        </w:rPr>
        <w:t xml:space="preserve"> </w:t>
      </w:r>
      <w:proofErr w:type="spellStart"/>
      <w:r w:rsidR="00E668DF" w:rsidRPr="0044560D">
        <w:rPr>
          <w:lang w:val="en-US"/>
        </w:rPr>
        <w:t>Polytechnica</w:t>
      </w:r>
      <w:proofErr w:type="spellEnd"/>
      <w:r w:rsidR="00E668DF" w:rsidRPr="0044560D">
        <w:rPr>
          <w:lang w:val="en-US"/>
        </w:rPr>
        <w:t xml:space="preserve"> vol. 47, 4-5/2007</w:t>
      </w:r>
    </w:p>
    <w:p w:rsidR="00E668DF" w:rsidRPr="0044560D" w:rsidRDefault="00764F19" w:rsidP="00862C8A">
      <w:pPr>
        <w:ind w:left="705" w:hanging="705"/>
        <w:rPr>
          <w:lang w:val="en-US"/>
        </w:rPr>
      </w:pPr>
      <w:r w:rsidRPr="00430D08">
        <w:rPr>
          <w:rStyle w:val="Hyperlink"/>
          <w:color w:val="auto"/>
          <w:u w:val="none"/>
        </w:rPr>
        <w:fldChar w:fldCharType="begin"/>
      </w:r>
      <w:r w:rsidRPr="0044560D">
        <w:rPr>
          <w:rStyle w:val="Hyperlink"/>
          <w:color w:val="auto"/>
          <w:u w:val="none"/>
          <w:lang w:val="en-US"/>
        </w:rPr>
        <w:instrText xml:space="preserve"> STYLEREF 1 \s </w:instrText>
      </w:r>
      <w:r w:rsidRPr="00430D08">
        <w:rPr>
          <w:rStyle w:val="Hyperlink"/>
          <w:color w:val="auto"/>
          <w:u w:val="none"/>
        </w:rPr>
        <w:fldChar w:fldCharType="separate"/>
      </w:r>
      <w:r w:rsidR="00BE5AC7">
        <w:rPr>
          <w:rStyle w:val="Hyperlink"/>
          <w:noProof/>
          <w:color w:val="auto"/>
          <w:u w:val="none"/>
          <w:lang w:val="en-US"/>
        </w:rPr>
        <w:t>5</w:t>
      </w:r>
      <w:r w:rsidRPr="00430D08">
        <w:rPr>
          <w:rStyle w:val="Hyperlink"/>
          <w:color w:val="auto"/>
          <w:u w:val="none"/>
        </w:rPr>
        <w:fldChar w:fldCharType="end"/>
      </w:r>
      <w:r w:rsidRPr="0044560D">
        <w:rPr>
          <w:rStyle w:val="Hyperlink"/>
          <w:color w:val="auto"/>
          <w:u w:val="none"/>
          <w:lang w:val="en-US"/>
        </w:rPr>
        <w:noBreakHyphen/>
      </w:r>
      <w:r w:rsidRPr="00430D08">
        <w:rPr>
          <w:rStyle w:val="Hyperlink"/>
          <w:color w:val="auto"/>
          <w:u w:val="none"/>
        </w:rPr>
        <w:fldChar w:fldCharType="begin"/>
      </w:r>
      <w:r w:rsidRPr="0044560D">
        <w:rPr>
          <w:rStyle w:val="Hyperlink"/>
          <w:color w:val="auto"/>
          <w:u w:val="none"/>
          <w:lang w:val="en-US"/>
        </w:rPr>
        <w:instrText xml:space="preserve"> SEQ Bron \* ARABIC \s 1 </w:instrText>
      </w:r>
      <w:r w:rsidRPr="00430D08">
        <w:rPr>
          <w:rStyle w:val="Hyperlink"/>
          <w:color w:val="auto"/>
          <w:u w:val="none"/>
        </w:rPr>
        <w:fldChar w:fldCharType="separate"/>
      </w:r>
      <w:r w:rsidR="00BE5AC7">
        <w:rPr>
          <w:rStyle w:val="Hyperlink"/>
          <w:noProof/>
          <w:color w:val="auto"/>
          <w:u w:val="none"/>
          <w:lang w:val="en-US"/>
        </w:rPr>
        <w:t>16</w:t>
      </w:r>
      <w:r w:rsidRPr="00430D08">
        <w:rPr>
          <w:rStyle w:val="Hyperlink"/>
          <w:color w:val="auto"/>
          <w:u w:val="none"/>
        </w:rPr>
        <w:fldChar w:fldCharType="end"/>
      </w:r>
      <w:r w:rsidR="00E668DF" w:rsidRPr="0044560D">
        <w:rPr>
          <w:lang w:val="en-US"/>
        </w:rPr>
        <w:t xml:space="preserve"> </w:t>
      </w:r>
      <w:r w:rsidR="00E668DF" w:rsidRPr="0044560D">
        <w:rPr>
          <w:lang w:val="en-US"/>
        </w:rPr>
        <w:tab/>
        <w:t xml:space="preserve">Automatic signal appraisal for unobtrusive ECG measurements, J. </w:t>
      </w:r>
      <w:proofErr w:type="spellStart"/>
      <w:r w:rsidR="00E668DF" w:rsidRPr="0044560D">
        <w:rPr>
          <w:lang w:val="en-US"/>
        </w:rPr>
        <w:t>Schumm</w:t>
      </w:r>
      <w:proofErr w:type="spellEnd"/>
      <w:r w:rsidR="00E668DF" w:rsidRPr="0044560D">
        <w:rPr>
          <w:lang w:val="en-US"/>
        </w:rPr>
        <w:t xml:space="preserve"> et al, International journal of </w:t>
      </w:r>
      <w:proofErr w:type="spellStart"/>
      <w:r w:rsidR="00E668DF" w:rsidRPr="0044560D">
        <w:rPr>
          <w:lang w:val="en-US"/>
        </w:rPr>
        <w:t>bioelectromagnetism</w:t>
      </w:r>
      <w:proofErr w:type="spellEnd"/>
      <w:r w:rsidR="00E668DF" w:rsidRPr="0044560D">
        <w:rPr>
          <w:lang w:val="en-US"/>
        </w:rPr>
        <w:t>, vo</w:t>
      </w:r>
      <w:r w:rsidR="00862C8A" w:rsidRPr="0044560D">
        <w:rPr>
          <w:lang w:val="en-US"/>
        </w:rPr>
        <w:t>l. 12, No. 4, pp. 158-164, 2010</w:t>
      </w:r>
    </w:p>
    <w:bookmarkStart w:id="115" w:name="_Ref340045334"/>
    <w:p w:rsidR="00FE1E6E" w:rsidRPr="0044560D" w:rsidRDefault="00764F19" w:rsidP="00FE1E6E">
      <w:pPr>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17</w:t>
      </w:r>
      <w:r w:rsidR="0042408B">
        <w:rPr>
          <w:noProof/>
        </w:rPr>
        <w:fldChar w:fldCharType="end"/>
      </w:r>
      <w:bookmarkEnd w:id="115"/>
      <w:r w:rsidR="00FE1E6E" w:rsidRPr="0044560D">
        <w:rPr>
          <w:lang w:val="en-US"/>
        </w:rPr>
        <w:tab/>
      </w:r>
      <w:hyperlink r:id="rId122" w:history="1">
        <w:r w:rsidR="00FE1E6E" w:rsidRPr="0044560D">
          <w:rPr>
            <w:rStyle w:val="Hyperlink"/>
            <w:lang w:val="en-US"/>
          </w:rPr>
          <w:t>http://www.allaboutcircuits.com/vol_3/chpt_8/8.html</w:t>
        </w:r>
      </w:hyperlink>
    </w:p>
    <w:bookmarkStart w:id="116" w:name="_Ref340045656"/>
    <w:p w:rsidR="00D24251" w:rsidRPr="0044560D" w:rsidRDefault="00764F19" w:rsidP="009F2768">
      <w:pPr>
        <w:ind w:left="705" w:hanging="705"/>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18</w:t>
      </w:r>
      <w:r w:rsidR="0042408B">
        <w:rPr>
          <w:noProof/>
        </w:rPr>
        <w:fldChar w:fldCharType="end"/>
      </w:r>
      <w:bookmarkEnd w:id="116"/>
      <w:r w:rsidR="009F2768" w:rsidRPr="0044560D">
        <w:rPr>
          <w:lang w:val="en-US"/>
        </w:rPr>
        <w:t xml:space="preserve"> </w:t>
      </w:r>
      <w:r w:rsidR="009F2768" w:rsidRPr="0044560D">
        <w:rPr>
          <w:lang w:val="en-US"/>
        </w:rPr>
        <w:tab/>
        <w:t xml:space="preserve">The Biomedical Engineering Handbook, Second Edition. 2 Volume Set, Edited by Joseph D . </w:t>
      </w:r>
      <w:proofErr w:type="spellStart"/>
      <w:r w:rsidR="009F2768" w:rsidRPr="0044560D">
        <w:rPr>
          <w:lang w:val="en-US"/>
        </w:rPr>
        <w:t>Bronzino</w:t>
      </w:r>
      <w:proofErr w:type="spellEnd"/>
      <w:r w:rsidR="009F2768" w:rsidRPr="0044560D">
        <w:rPr>
          <w:lang w:val="en-US"/>
        </w:rPr>
        <w:t>, CRC Press 1999, ISB</w:t>
      </w:r>
      <w:r w:rsidR="00091FE1" w:rsidRPr="0044560D">
        <w:rPr>
          <w:lang w:val="en-US"/>
        </w:rPr>
        <w:t>N: 978-0-8493-8594-0</w:t>
      </w:r>
    </w:p>
    <w:bookmarkStart w:id="117" w:name="_Ref340131413"/>
    <w:p w:rsidR="00C950D0" w:rsidRPr="0044560D" w:rsidRDefault="00764F19" w:rsidP="00332D71">
      <w:pPr>
        <w:ind w:left="705" w:hanging="705"/>
        <w:rPr>
          <w:lang w:val="en-US"/>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19</w:t>
      </w:r>
      <w:r w:rsidR="0042408B">
        <w:rPr>
          <w:noProof/>
        </w:rPr>
        <w:fldChar w:fldCharType="end"/>
      </w:r>
      <w:bookmarkEnd w:id="117"/>
      <w:r w:rsidR="00332D71" w:rsidRPr="0044560D">
        <w:rPr>
          <w:lang w:val="en-US"/>
        </w:rPr>
        <w:t xml:space="preserve"> </w:t>
      </w:r>
      <w:r w:rsidR="00332D71" w:rsidRPr="0044560D">
        <w:rPr>
          <w:lang w:val="en-US"/>
        </w:rPr>
        <w:tab/>
      </w:r>
      <w:hyperlink r:id="rId123" w:history="1">
        <w:r w:rsidR="00332D71" w:rsidRPr="0044560D">
          <w:rPr>
            <w:rStyle w:val="Hyperlink"/>
            <w:lang w:val="en-US"/>
          </w:rPr>
          <w:t xml:space="preserve">Method for objective </w:t>
        </w:r>
        <w:proofErr w:type="spellStart"/>
        <w:r w:rsidR="00332D71" w:rsidRPr="0044560D">
          <w:rPr>
            <w:rStyle w:val="Hyperlink"/>
            <w:lang w:val="en-US"/>
          </w:rPr>
          <w:t>assesment</w:t>
        </w:r>
        <w:proofErr w:type="spellEnd"/>
        <w:r w:rsidR="00332D71" w:rsidRPr="0044560D">
          <w:rPr>
            <w:rStyle w:val="Hyperlink"/>
            <w:lang w:val="en-US"/>
          </w:rPr>
          <w:t xml:space="preserve"> of physical work load at the workplace, H.J. </w:t>
        </w:r>
        <w:proofErr w:type="spellStart"/>
        <w:r w:rsidR="00332D71" w:rsidRPr="0044560D">
          <w:rPr>
            <w:rStyle w:val="Hyperlink"/>
            <w:lang w:val="en-US"/>
          </w:rPr>
          <w:t>bussert</w:t>
        </w:r>
        <w:proofErr w:type="spellEnd"/>
        <w:r w:rsidR="00332D71" w:rsidRPr="0044560D">
          <w:rPr>
            <w:rStyle w:val="Hyperlink"/>
            <w:lang w:val="en-US"/>
          </w:rPr>
          <w:t xml:space="preserve"> et al, Ergonomics, 1998, vol. 41, NO. 10, 1519-1526</w:t>
        </w:r>
      </w:hyperlink>
    </w:p>
    <w:bookmarkStart w:id="118" w:name="_Ref340131521"/>
    <w:p w:rsidR="00332D71" w:rsidRPr="0044560D" w:rsidRDefault="00764F19" w:rsidP="00332D71">
      <w:pPr>
        <w:ind w:left="705" w:hanging="705"/>
        <w:rPr>
          <w:shd w:val="clear" w:color="auto" w:fill="FFFFFF"/>
          <w:lang w:val="en-US"/>
        </w:rPr>
      </w:pPr>
      <w:r w:rsidRPr="00430D08">
        <w:rPr>
          <w:shd w:val="clear" w:color="auto" w:fill="FFFFFF"/>
        </w:rPr>
        <w:fldChar w:fldCharType="begin"/>
      </w:r>
      <w:r w:rsidRPr="0044560D">
        <w:rPr>
          <w:shd w:val="clear" w:color="auto" w:fill="FFFFFF"/>
          <w:lang w:val="en-US"/>
        </w:rPr>
        <w:instrText xml:space="preserve"> STYLEREF 1 \s </w:instrText>
      </w:r>
      <w:r w:rsidRPr="00430D08">
        <w:rPr>
          <w:shd w:val="clear" w:color="auto" w:fill="FFFFFF"/>
        </w:rPr>
        <w:fldChar w:fldCharType="separate"/>
      </w:r>
      <w:r w:rsidR="00BE5AC7">
        <w:rPr>
          <w:noProof/>
          <w:shd w:val="clear" w:color="auto" w:fill="FFFFFF"/>
          <w:lang w:val="en-US"/>
        </w:rPr>
        <w:t>5</w:t>
      </w:r>
      <w:r w:rsidRPr="00430D08">
        <w:rPr>
          <w:shd w:val="clear" w:color="auto" w:fill="FFFFFF"/>
        </w:rPr>
        <w:fldChar w:fldCharType="end"/>
      </w:r>
      <w:r w:rsidRPr="0044560D">
        <w:rPr>
          <w:shd w:val="clear" w:color="auto" w:fill="FFFFFF"/>
          <w:lang w:val="en-US"/>
        </w:rPr>
        <w:noBreakHyphen/>
      </w:r>
      <w:r w:rsidRPr="00430D08">
        <w:rPr>
          <w:shd w:val="clear" w:color="auto" w:fill="FFFFFF"/>
        </w:rPr>
        <w:fldChar w:fldCharType="begin"/>
      </w:r>
      <w:r w:rsidRPr="0044560D">
        <w:rPr>
          <w:shd w:val="clear" w:color="auto" w:fill="FFFFFF"/>
          <w:lang w:val="en-US"/>
        </w:rPr>
        <w:instrText xml:space="preserve"> SEQ Bron \* ARABIC \s 1 </w:instrText>
      </w:r>
      <w:r w:rsidRPr="00430D08">
        <w:rPr>
          <w:shd w:val="clear" w:color="auto" w:fill="FFFFFF"/>
        </w:rPr>
        <w:fldChar w:fldCharType="separate"/>
      </w:r>
      <w:r w:rsidR="00BE5AC7">
        <w:rPr>
          <w:noProof/>
          <w:shd w:val="clear" w:color="auto" w:fill="FFFFFF"/>
          <w:lang w:val="en-US"/>
        </w:rPr>
        <w:t>20</w:t>
      </w:r>
      <w:r w:rsidRPr="00430D08">
        <w:rPr>
          <w:shd w:val="clear" w:color="auto" w:fill="FFFFFF"/>
        </w:rPr>
        <w:fldChar w:fldCharType="end"/>
      </w:r>
      <w:bookmarkEnd w:id="118"/>
      <w:r w:rsidR="00332D71" w:rsidRPr="0044560D">
        <w:rPr>
          <w:shd w:val="clear" w:color="auto" w:fill="FFFFFF"/>
          <w:lang w:val="en-US"/>
        </w:rPr>
        <w:t xml:space="preserve"> </w:t>
      </w:r>
      <w:r w:rsidR="00332D71" w:rsidRPr="0044560D">
        <w:rPr>
          <w:shd w:val="clear" w:color="auto" w:fill="FFFFFF"/>
          <w:lang w:val="en-US"/>
        </w:rPr>
        <w:tab/>
      </w:r>
      <w:hyperlink r:id="rId124" w:history="1">
        <w:r w:rsidR="00332D71" w:rsidRPr="0044560D">
          <w:rPr>
            <w:rStyle w:val="Hyperlink"/>
            <w:shd w:val="clear" w:color="auto" w:fill="FFFFFF"/>
            <w:lang w:val="en-US"/>
          </w:rPr>
          <w:t xml:space="preserve">Measuring functional abilities of </w:t>
        </w:r>
        <w:proofErr w:type="spellStart"/>
        <w:r w:rsidR="00FC6EAC" w:rsidRPr="0044560D">
          <w:rPr>
            <w:rStyle w:val="Hyperlink"/>
            <w:shd w:val="clear" w:color="auto" w:fill="FFFFFF"/>
            <w:lang w:val="en-US"/>
          </w:rPr>
          <w:t>patiënt</w:t>
        </w:r>
        <w:r w:rsidR="00332D71" w:rsidRPr="0044560D">
          <w:rPr>
            <w:rStyle w:val="Hyperlink"/>
            <w:shd w:val="clear" w:color="auto" w:fill="FFFFFF"/>
            <w:lang w:val="en-US"/>
          </w:rPr>
          <w:t>s</w:t>
        </w:r>
        <w:proofErr w:type="spellEnd"/>
        <w:r w:rsidR="00332D71" w:rsidRPr="0044560D">
          <w:rPr>
            <w:rStyle w:val="Hyperlink"/>
            <w:shd w:val="clear" w:color="auto" w:fill="FFFFFF"/>
            <w:lang w:val="en-US"/>
          </w:rPr>
          <w:t xml:space="preserve"> with knee problems: rationale and construction of the </w:t>
        </w:r>
        <w:proofErr w:type="spellStart"/>
        <w:r w:rsidR="00332D71" w:rsidRPr="0044560D">
          <w:rPr>
            <w:rStyle w:val="Hyperlink"/>
            <w:shd w:val="clear" w:color="auto" w:fill="FFFFFF"/>
            <w:lang w:val="en-US"/>
          </w:rPr>
          <w:t>DynaPort</w:t>
        </w:r>
        <w:proofErr w:type="spellEnd"/>
        <w:r w:rsidR="00332D71" w:rsidRPr="0044560D">
          <w:rPr>
            <w:rStyle w:val="Hyperlink"/>
            <w:shd w:val="clear" w:color="auto" w:fill="FFFFFF"/>
            <w:lang w:val="en-US"/>
          </w:rPr>
          <w:t xml:space="preserve"> knee test</w:t>
        </w:r>
      </w:hyperlink>
      <w:r w:rsidR="00332D71" w:rsidRPr="0044560D">
        <w:rPr>
          <w:shd w:val="clear" w:color="auto" w:fill="FFFFFF"/>
          <w:lang w:val="en-US"/>
        </w:rPr>
        <w:t xml:space="preserve">, N. van den </w:t>
      </w:r>
      <w:proofErr w:type="spellStart"/>
      <w:r w:rsidR="00332D71" w:rsidRPr="0044560D">
        <w:rPr>
          <w:shd w:val="clear" w:color="auto" w:fill="FFFFFF"/>
          <w:lang w:val="en-US"/>
        </w:rPr>
        <w:t>Dikkenberg</w:t>
      </w:r>
      <w:proofErr w:type="spellEnd"/>
      <w:r w:rsidR="00332D71" w:rsidRPr="0044560D">
        <w:rPr>
          <w:shd w:val="clear" w:color="auto" w:fill="FFFFFF"/>
          <w:lang w:val="en-US"/>
        </w:rPr>
        <w:t xml:space="preserve"> et al. Knee </w:t>
      </w:r>
      <w:proofErr w:type="spellStart"/>
      <w:r w:rsidR="00332D71" w:rsidRPr="0044560D">
        <w:rPr>
          <w:shd w:val="clear" w:color="auto" w:fill="FFFFFF"/>
          <w:lang w:val="en-US"/>
        </w:rPr>
        <w:t>Surg</w:t>
      </w:r>
      <w:proofErr w:type="spellEnd"/>
      <w:r w:rsidR="00332D71" w:rsidRPr="0044560D">
        <w:rPr>
          <w:shd w:val="clear" w:color="auto" w:fill="FFFFFF"/>
          <w:lang w:val="en-US"/>
        </w:rPr>
        <w:t xml:space="preserve">, Sports </w:t>
      </w:r>
      <w:proofErr w:type="spellStart"/>
      <w:r w:rsidR="00332D71" w:rsidRPr="0044560D">
        <w:rPr>
          <w:shd w:val="clear" w:color="auto" w:fill="FFFFFF"/>
          <w:lang w:val="en-US"/>
        </w:rPr>
        <w:t>Traumatol</w:t>
      </w:r>
      <w:proofErr w:type="spellEnd"/>
      <w:r w:rsidR="00332D71" w:rsidRPr="0044560D">
        <w:rPr>
          <w:shd w:val="clear" w:color="auto" w:fill="FFFFFF"/>
          <w:lang w:val="en-US"/>
        </w:rPr>
        <w:t xml:space="preserve">, </w:t>
      </w:r>
      <w:proofErr w:type="spellStart"/>
      <w:r w:rsidR="00332D71" w:rsidRPr="0044560D">
        <w:rPr>
          <w:shd w:val="clear" w:color="auto" w:fill="FFFFFF"/>
          <w:lang w:val="en-US"/>
        </w:rPr>
        <w:t>Arthrosc</w:t>
      </w:r>
      <w:proofErr w:type="spellEnd"/>
      <w:r w:rsidR="00332D71" w:rsidRPr="0044560D">
        <w:rPr>
          <w:shd w:val="clear" w:color="auto" w:fill="FFFFFF"/>
          <w:lang w:val="en-US"/>
        </w:rPr>
        <w:t>, 2002, 10:204-212</w:t>
      </w:r>
    </w:p>
    <w:bookmarkStart w:id="119" w:name="_Ref340131540"/>
    <w:p w:rsidR="00332D71" w:rsidRPr="00430D08" w:rsidRDefault="00764F19" w:rsidP="00332D71">
      <w:pPr>
        <w:ind w:left="705" w:hanging="705"/>
        <w:rPr>
          <w:shd w:val="clear" w:color="auto" w:fill="FFFFFF"/>
        </w:rPr>
      </w:pPr>
      <w:r w:rsidRPr="00430D08">
        <w:fldChar w:fldCharType="begin"/>
      </w:r>
      <w:r w:rsidRPr="0044560D">
        <w:rPr>
          <w:lang w:val="en-US"/>
        </w:rPr>
        <w:instrText xml:space="preserve"> STYLEREF 1 \s </w:instrText>
      </w:r>
      <w:r w:rsidRPr="00430D08">
        <w:fldChar w:fldCharType="separate"/>
      </w:r>
      <w:r w:rsidR="00BE5AC7">
        <w:rPr>
          <w:noProof/>
          <w:lang w:val="en-US"/>
        </w:rPr>
        <w:t>5</w:t>
      </w:r>
      <w:r w:rsidRPr="00430D08">
        <w:fldChar w:fldCharType="end"/>
      </w:r>
      <w:r w:rsidRPr="0044560D">
        <w:rPr>
          <w:lang w:val="en-US"/>
        </w:rPr>
        <w:noBreakHyphen/>
      </w:r>
      <w:r w:rsidR="0042408B">
        <w:fldChar w:fldCharType="begin"/>
      </w:r>
      <w:r w:rsidR="0042408B" w:rsidRPr="0044560D">
        <w:rPr>
          <w:lang w:val="en-US"/>
        </w:rPr>
        <w:instrText xml:space="preserve"> SEQ Bron \* ARABIC \s 1 </w:instrText>
      </w:r>
      <w:r w:rsidR="0042408B">
        <w:fldChar w:fldCharType="separate"/>
      </w:r>
      <w:r w:rsidR="00BE5AC7">
        <w:rPr>
          <w:noProof/>
          <w:lang w:val="en-US"/>
        </w:rPr>
        <w:t>21</w:t>
      </w:r>
      <w:r w:rsidR="0042408B">
        <w:rPr>
          <w:noProof/>
        </w:rPr>
        <w:fldChar w:fldCharType="end"/>
      </w:r>
      <w:bookmarkEnd w:id="119"/>
      <w:r w:rsidR="00332D71" w:rsidRPr="0044560D">
        <w:rPr>
          <w:lang w:val="en-US"/>
        </w:rPr>
        <w:tab/>
      </w:r>
      <w:hyperlink r:id="rId125" w:history="1">
        <w:r w:rsidR="00332D71" w:rsidRPr="0044560D">
          <w:rPr>
            <w:rStyle w:val="Hyperlink"/>
            <w:shd w:val="clear" w:color="auto" w:fill="FFFFFF"/>
            <w:lang w:val="en-US"/>
          </w:rPr>
          <w:t xml:space="preserve">Activity Monitoring for Assessment of Physical Activities in Daily Life in </w:t>
        </w:r>
        <w:proofErr w:type="spellStart"/>
        <w:r w:rsidR="00FC6EAC" w:rsidRPr="0044560D">
          <w:rPr>
            <w:rStyle w:val="Hyperlink"/>
            <w:shd w:val="clear" w:color="auto" w:fill="FFFFFF"/>
            <w:lang w:val="en-US"/>
          </w:rPr>
          <w:t>Patiënt</w:t>
        </w:r>
        <w:r w:rsidR="00332D71" w:rsidRPr="0044560D">
          <w:rPr>
            <w:rStyle w:val="Hyperlink"/>
            <w:shd w:val="clear" w:color="auto" w:fill="FFFFFF"/>
            <w:lang w:val="en-US"/>
          </w:rPr>
          <w:t>s</w:t>
        </w:r>
        <w:proofErr w:type="spellEnd"/>
        <w:r w:rsidR="00332D71" w:rsidRPr="0044560D">
          <w:rPr>
            <w:rStyle w:val="Hyperlink"/>
            <w:shd w:val="clear" w:color="auto" w:fill="FFFFFF"/>
            <w:lang w:val="en-US"/>
          </w:rPr>
          <w:t xml:space="preserve"> With Chronic Obstructive Pulmonary Disease</w:t>
        </w:r>
      </w:hyperlink>
      <w:r w:rsidR="00332D71" w:rsidRPr="0044560D">
        <w:rPr>
          <w:shd w:val="clear" w:color="auto" w:fill="FFFFFF"/>
          <w:lang w:val="en-US"/>
        </w:rPr>
        <w:t xml:space="preserve">, Fabio Pitta et al. </w:t>
      </w:r>
      <w:proofErr w:type="spellStart"/>
      <w:r w:rsidR="00332D71" w:rsidRPr="00430D08">
        <w:rPr>
          <w:shd w:val="clear" w:color="auto" w:fill="FFFFFF"/>
        </w:rPr>
        <w:t>Arch</w:t>
      </w:r>
      <w:proofErr w:type="spellEnd"/>
      <w:r w:rsidR="00332D71" w:rsidRPr="00430D08">
        <w:rPr>
          <w:shd w:val="clear" w:color="auto" w:fill="FFFFFF"/>
        </w:rPr>
        <w:t xml:space="preserve">. </w:t>
      </w:r>
      <w:proofErr w:type="spellStart"/>
      <w:r w:rsidR="00332D71" w:rsidRPr="00430D08">
        <w:rPr>
          <w:shd w:val="clear" w:color="auto" w:fill="FFFFFF"/>
        </w:rPr>
        <w:t>Phys</w:t>
      </w:r>
      <w:proofErr w:type="spellEnd"/>
      <w:r w:rsidR="00332D71" w:rsidRPr="00430D08">
        <w:rPr>
          <w:shd w:val="clear" w:color="auto" w:fill="FFFFFF"/>
        </w:rPr>
        <w:t xml:space="preserve">. </w:t>
      </w:r>
      <w:proofErr w:type="spellStart"/>
      <w:r w:rsidR="00332D71" w:rsidRPr="00430D08">
        <w:rPr>
          <w:shd w:val="clear" w:color="auto" w:fill="FFFFFF"/>
        </w:rPr>
        <w:t>Med</w:t>
      </w:r>
      <w:proofErr w:type="spellEnd"/>
      <w:r w:rsidR="00332D71" w:rsidRPr="00430D08">
        <w:rPr>
          <w:shd w:val="clear" w:color="auto" w:fill="FFFFFF"/>
        </w:rPr>
        <w:t xml:space="preserve">. </w:t>
      </w:r>
      <w:proofErr w:type="spellStart"/>
      <w:r w:rsidR="00332D71" w:rsidRPr="00430D08">
        <w:rPr>
          <w:shd w:val="clear" w:color="auto" w:fill="FFFFFF"/>
        </w:rPr>
        <w:t>Rehabil</w:t>
      </w:r>
      <w:proofErr w:type="spellEnd"/>
      <w:r w:rsidR="00332D71" w:rsidRPr="00430D08">
        <w:rPr>
          <w:shd w:val="clear" w:color="auto" w:fill="FFFFFF"/>
        </w:rPr>
        <w:t>., vol 86, Oktober 2005.</w:t>
      </w:r>
    </w:p>
    <w:bookmarkStart w:id="120" w:name="_Ref340131502"/>
    <w:p w:rsidR="002E0E1F" w:rsidRPr="00430D08" w:rsidRDefault="00764F19" w:rsidP="002E0E1F">
      <w:pPr>
        <w:rPr>
          <w:rStyle w:val="Hyperlink"/>
        </w:rPr>
      </w:pPr>
      <w:r w:rsidRPr="00430D08">
        <w:rPr>
          <w:shd w:val="clear" w:color="auto" w:fill="FFFFFF"/>
        </w:rPr>
        <w:fldChar w:fldCharType="begin"/>
      </w:r>
      <w:r w:rsidRPr="00430D08">
        <w:rPr>
          <w:shd w:val="clear" w:color="auto" w:fill="FFFFFF"/>
        </w:rPr>
        <w:instrText xml:space="preserve"> STYLEREF 1 \s </w:instrText>
      </w:r>
      <w:r w:rsidRPr="00430D08">
        <w:rPr>
          <w:shd w:val="clear" w:color="auto" w:fill="FFFFFF"/>
        </w:rPr>
        <w:fldChar w:fldCharType="separate"/>
      </w:r>
      <w:r w:rsidR="00BE5AC7">
        <w:rPr>
          <w:noProof/>
          <w:shd w:val="clear" w:color="auto" w:fill="FFFFFF"/>
        </w:rPr>
        <w:t>5</w:t>
      </w:r>
      <w:r w:rsidRPr="00430D08">
        <w:rPr>
          <w:shd w:val="clear" w:color="auto" w:fill="FFFFFF"/>
        </w:rPr>
        <w:fldChar w:fldCharType="end"/>
      </w:r>
      <w:r w:rsidRPr="00430D08">
        <w:rPr>
          <w:shd w:val="clear" w:color="auto" w:fill="FFFFFF"/>
        </w:rPr>
        <w:noBreakHyphen/>
      </w:r>
      <w:r w:rsidRPr="00430D08">
        <w:rPr>
          <w:shd w:val="clear" w:color="auto" w:fill="FFFFFF"/>
        </w:rPr>
        <w:fldChar w:fldCharType="begin"/>
      </w:r>
      <w:r w:rsidRPr="00430D08">
        <w:rPr>
          <w:shd w:val="clear" w:color="auto" w:fill="FFFFFF"/>
        </w:rPr>
        <w:instrText xml:space="preserve"> SEQ Bron \* ARABIC \s 1 </w:instrText>
      </w:r>
      <w:r w:rsidRPr="00430D08">
        <w:rPr>
          <w:shd w:val="clear" w:color="auto" w:fill="FFFFFF"/>
        </w:rPr>
        <w:fldChar w:fldCharType="separate"/>
      </w:r>
      <w:r w:rsidR="00BE5AC7">
        <w:rPr>
          <w:noProof/>
          <w:shd w:val="clear" w:color="auto" w:fill="FFFFFF"/>
        </w:rPr>
        <w:t>22</w:t>
      </w:r>
      <w:r w:rsidRPr="00430D08">
        <w:rPr>
          <w:shd w:val="clear" w:color="auto" w:fill="FFFFFF"/>
        </w:rPr>
        <w:fldChar w:fldCharType="end"/>
      </w:r>
      <w:bookmarkEnd w:id="120"/>
      <w:r w:rsidR="002E0E1F" w:rsidRPr="00430D08">
        <w:rPr>
          <w:shd w:val="clear" w:color="auto" w:fill="FFFFFF"/>
        </w:rPr>
        <w:t xml:space="preserve"> </w:t>
      </w:r>
      <w:r w:rsidR="002E0E1F" w:rsidRPr="00430D08">
        <w:rPr>
          <w:shd w:val="clear" w:color="auto" w:fill="FFFFFF"/>
        </w:rPr>
        <w:tab/>
      </w:r>
      <w:hyperlink r:id="rId126" w:history="1">
        <w:r w:rsidR="002E0E1F" w:rsidRPr="00430D08">
          <w:rPr>
            <w:rStyle w:val="Hyperlink"/>
          </w:rPr>
          <w:t>https://www.mcroberts.nl/articles/67</w:t>
        </w:r>
      </w:hyperlink>
    </w:p>
    <w:bookmarkStart w:id="121" w:name="_Ref340477005"/>
    <w:p w:rsidR="00764F19" w:rsidRPr="00430D08" w:rsidRDefault="00764F19" w:rsidP="002E0E1F">
      <w:r w:rsidRPr="00430D08">
        <w:fldChar w:fldCharType="begin"/>
      </w:r>
      <w:r w:rsidRPr="00430D08">
        <w:instrText xml:space="preserve"> STYLEREF 1 \s </w:instrText>
      </w:r>
      <w:r w:rsidRPr="00430D08">
        <w:fldChar w:fldCharType="separate"/>
      </w:r>
      <w:r w:rsidR="00BE5AC7">
        <w:rPr>
          <w:noProof/>
        </w:rPr>
        <w:t>5</w:t>
      </w:r>
      <w:r w:rsidRPr="00430D08">
        <w:fldChar w:fldCharType="end"/>
      </w:r>
      <w:r w:rsidRPr="00430D08">
        <w:noBreakHyphen/>
      </w:r>
      <w:fldSimple w:instr=" SEQ Bron \* ARABIC \s 1 ">
        <w:r w:rsidR="00BE5AC7">
          <w:rPr>
            <w:noProof/>
          </w:rPr>
          <w:t>23</w:t>
        </w:r>
      </w:fldSimple>
      <w:bookmarkEnd w:id="121"/>
      <w:r w:rsidRPr="00430D08">
        <w:tab/>
      </w:r>
      <w:hyperlink r:id="rId127" w:history="1">
        <w:r w:rsidRPr="00430D08">
          <w:rPr>
            <w:rStyle w:val="Hyperlink"/>
          </w:rPr>
          <w:t>http://www.esacademy.com/assets/docs/softwarestyleguide.pdf</w:t>
        </w:r>
      </w:hyperlink>
    </w:p>
    <w:p w:rsidR="00EE531A" w:rsidRPr="00430D08" w:rsidRDefault="00EE531A" w:rsidP="002E0E1F">
      <w:pPr>
        <w:rPr>
          <w:shd w:val="clear" w:color="auto" w:fill="FFFFFF"/>
        </w:rPr>
      </w:pPr>
    </w:p>
    <w:p w:rsidR="001B4B4A" w:rsidRPr="00430D08" w:rsidRDefault="001B4B4A" w:rsidP="0054252A">
      <w:r w:rsidRPr="00430D08">
        <w:br w:type="page"/>
      </w:r>
    </w:p>
    <w:p w:rsidR="001B4B4A" w:rsidRPr="00430D08" w:rsidRDefault="001B4B4A" w:rsidP="00E73DBE">
      <w:pPr>
        <w:pStyle w:val="Heading2"/>
      </w:pPr>
      <w:bookmarkStart w:id="122" w:name="_Ref340734985"/>
      <w:bookmarkStart w:id="123" w:name="_Toc343724225"/>
      <w:r w:rsidRPr="00430D08">
        <w:lastRenderedPageBreak/>
        <w:t>Respiratie</w:t>
      </w:r>
      <w:bookmarkEnd w:id="122"/>
      <w:bookmarkEnd w:id="123"/>
    </w:p>
    <w:p w:rsidR="002255F9" w:rsidRPr="00430D08" w:rsidRDefault="0047696F" w:rsidP="006B3A42">
      <w:r>
        <w:t xml:space="preserve">In deze bijlagen staan korte beschrijvingen van </w:t>
      </w:r>
      <w:r w:rsidR="002255F9">
        <w:t>testen</w:t>
      </w:r>
      <w:r>
        <w:t xml:space="preserve"> die </w:t>
      </w:r>
      <w:r w:rsidR="00822C58">
        <w:t>vooraf gegaan zijn</w:t>
      </w:r>
      <w:r>
        <w:t xml:space="preserve"> aan het uiteindelijke respiratiecircuit.</w:t>
      </w:r>
      <w:r w:rsidR="002255F9">
        <w:t xml:space="preserve"> Er wordt onderscheidt gemaakt tussen testen en metingen. Onder testen wordt verstaan: handelingen om de grootte van </w:t>
      </w:r>
      <w:r w:rsidR="00BC670F">
        <w:t xml:space="preserve">een </w:t>
      </w:r>
      <w:r w:rsidR="002255F9">
        <w:t>component</w:t>
      </w:r>
      <w:r w:rsidR="00BC670F">
        <w:t xml:space="preserve"> </w:t>
      </w:r>
      <w:r w:rsidR="002255F9">
        <w:t>of de werking van een circuit te</w:t>
      </w:r>
      <w:r w:rsidR="00BC670F">
        <w:t xml:space="preserve"> controleren</w:t>
      </w:r>
      <w:r w:rsidR="002255F9">
        <w:t xml:space="preserve">. Onder metingen wordt verstaan: </w:t>
      </w:r>
      <w:r w:rsidR="00822C58">
        <w:t xml:space="preserve">het </w:t>
      </w:r>
      <w:r w:rsidR="00F9796F">
        <w:t>verkrijgen</w:t>
      </w:r>
      <w:r w:rsidR="00822C58">
        <w:t xml:space="preserve"> van data</w:t>
      </w:r>
      <w:r w:rsidR="00BC670F">
        <w:t xml:space="preserve"> van een onderdeel van een circuit of een eigenschap van een sensor</w:t>
      </w:r>
      <w:r w:rsidR="00822C58">
        <w:t xml:space="preserve"> ter controle </w:t>
      </w:r>
      <w:r w:rsidR="00BC670F">
        <w:t>of ter vergelijking</w:t>
      </w:r>
      <w:r w:rsidR="00F9796F">
        <w:t xml:space="preserve"> waar berekeningen aan kunnen worden uitgevoerd</w:t>
      </w:r>
      <w:r w:rsidR="00822C58">
        <w:t>.</w:t>
      </w:r>
    </w:p>
    <w:p w:rsidR="006B3A42" w:rsidRPr="00430D08" w:rsidRDefault="006B3A42" w:rsidP="00DD7C03">
      <w:pPr>
        <w:pStyle w:val="Heading3"/>
      </w:pPr>
      <w:bookmarkStart w:id="124" w:name="_Ref339871554"/>
      <w:bookmarkStart w:id="125" w:name="_Toc343724226"/>
      <w:r w:rsidRPr="00430D08">
        <w:t xml:space="preserve">Respiratie </w:t>
      </w:r>
      <w:bookmarkEnd w:id="124"/>
      <w:r w:rsidR="002255F9">
        <w:t>testen</w:t>
      </w:r>
      <w:bookmarkEnd w:id="125"/>
    </w:p>
    <w:p w:rsidR="001B4B4A" w:rsidRPr="00430D08" w:rsidRDefault="001B4B4A" w:rsidP="0054252A">
      <w:r w:rsidRPr="00430D08">
        <w:t xml:space="preserve">Er zijn een aantal verschillende testen uitgevoerd waarin het aantal windingen en draaddiktes zijn gevarieerd en zijn verwerkt in een elastische band. Tijdens de </w:t>
      </w:r>
      <w:r w:rsidR="002255F9">
        <w:t>testen</w:t>
      </w:r>
      <w:r w:rsidRPr="00430D08">
        <w:t xml:space="preserve"> is de band</w:t>
      </w:r>
      <w:r w:rsidR="00822C58">
        <w:t xml:space="preserve"> aangesloten aan het oscillatie</w:t>
      </w:r>
      <w:r w:rsidRPr="00430D08">
        <w:t xml:space="preserve">circuit en is gemeten wat de frequentie van de output is bij maximale in- en uitademing van de auteur. Om eventuele verschillen in de uitvoering van de ademhaling te beperken, zijn de </w:t>
      </w:r>
      <w:r w:rsidR="002255F9">
        <w:t>testen</w:t>
      </w:r>
      <w:r w:rsidRPr="00430D08">
        <w:t xml:space="preserve"> een aantal malen achter elkaar uitgevoerd en de resultaten gemiddeld. De resultaten van deze </w:t>
      </w:r>
      <w:r w:rsidR="002255F9">
        <w:t>testen</w:t>
      </w:r>
      <w:r w:rsidRPr="00430D08">
        <w:t xml:space="preserve"> zijn weergegeven in onderstaande tabel (met bijbehorende afbeeldingen: </w:t>
      </w:r>
      <w:r w:rsidRPr="00430D08">
        <w:fldChar w:fldCharType="begin"/>
      </w:r>
      <w:r w:rsidRPr="00430D08">
        <w:instrText xml:space="preserve"> REF _Ref318193122 \h  \* lower  \* MERGEFORMAT </w:instrText>
      </w:r>
      <w:r w:rsidRPr="00430D08">
        <w:fldChar w:fldCharType="separate"/>
      </w:r>
      <w:r w:rsidR="00BE5AC7" w:rsidRPr="00430D08">
        <w:t xml:space="preserve">afbeelding </w:t>
      </w:r>
      <w:r w:rsidR="00BE5AC7">
        <w:rPr>
          <w:noProof/>
        </w:rPr>
        <w:t>5</w:t>
      </w:r>
      <w:r w:rsidR="00BE5AC7">
        <w:rPr>
          <w:noProof/>
        </w:rPr>
        <w:noBreakHyphen/>
        <w:t>1</w:t>
      </w:r>
      <w:r w:rsidRPr="00430D08">
        <w:fldChar w:fldCharType="end"/>
      </w:r>
      <w:r w:rsidRPr="00430D08">
        <w:t xml:space="preserve"> t\m </w:t>
      </w:r>
      <w:r w:rsidRPr="00430D08">
        <w:fldChar w:fldCharType="begin"/>
      </w:r>
      <w:r w:rsidRPr="00430D08">
        <w:instrText xml:space="preserve"> REF _Ref318193126 \h  \* lower  \* MERGEFORMAT </w:instrText>
      </w:r>
      <w:r w:rsidRPr="00430D08">
        <w:fldChar w:fldCharType="separate"/>
      </w:r>
      <w:r w:rsidR="00BE5AC7" w:rsidRPr="00430D08">
        <w:t xml:space="preserve">afbeelding </w:t>
      </w:r>
      <w:r w:rsidR="00BE5AC7">
        <w:rPr>
          <w:noProof/>
        </w:rPr>
        <w:t>5</w:t>
      </w:r>
      <w:r w:rsidR="00BE5AC7">
        <w:rPr>
          <w:noProof/>
        </w:rPr>
        <w:noBreakHyphen/>
        <w:t>4</w:t>
      </w:r>
      <w:r w:rsidRPr="00430D08">
        <w:fldChar w:fldCharType="end"/>
      </w:r>
      <w:r w:rsidRPr="00430D08">
        <w:t xml:space="preserve">). In de onderstaande tabel zijn bij de </w:t>
      </w:r>
      <w:r w:rsidR="002255F9">
        <w:t>testen</w:t>
      </w:r>
      <w:r w:rsidRPr="00430D08">
        <w:t xml:space="preserve"> met draaddiktes van 0.065 </w:t>
      </w:r>
      <w:r w:rsidR="00822C58">
        <w:t>mm</w:t>
      </w:r>
      <w:r w:rsidRPr="00430D08">
        <w:t xml:space="preserve"> een spoel van 45 </w:t>
      </w:r>
      <m:oMath>
        <m:r>
          <m:rPr>
            <m:sty m:val="p"/>
          </m:rPr>
          <w:rPr>
            <w:rFonts w:ascii="Cambria Math" w:hAnsi="Cambria Math"/>
          </w:rPr>
          <m:t>μH</m:t>
        </m:r>
      </m:oMath>
      <w:r w:rsidRPr="00430D08">
        <w:t xml:space="preserve"> in serie geplaatst.</w:t>
      </w:r>
      <w:r w:rsidR="00446B70" w:rsidRPr="00430D08">
        <w:t xml:space="preserve"> </w:t>
      </w:r>
    </w:p>
    <w:p w:rsidR="001B4B4A" w:rsidRPr="00430D08" w:rsidRDefault="001B4B4A" w:rsidP="0054252A"/>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1314"/>
        <w:gridCol w:w="627"/>
        <w:gridCol w:w="504"/>
        <w:gridCol w:w="1172"/>
        <w:gridCol w:w="1514"/>
        <w:gridCol w:w="2092"/>
        <w:gridCol w:w="1113"/>
        <w:gridCol w:w="718"/>
      </w:tblGrid>
      <w:tr w:rsidR="00446B70" w:rsidRPr="00430D08" w:rsidTr="00816A75">
        <w:trPr>
          <w:trHeight w:val="284"/>
        </w:trPr>
        <w:tc>
          <w:tcPr>
            <w:tcW w:w="0" w:type="auto"/>
            <w:gridSpan w:val="9"/>
            <w:shd w:val="clear" w:color="auto" w:fill="auto"/>
            <w:vAlign w:val="center"/>
            <w:hideMark/>
          </w:tcPr>
          <w:p w:rsidR="00446B70" w:rsidRPr="00430D08" w:rsidRDefault="00446B70" w:rsidP="00816A75">
            <w:bookmarkStart w:id="126" w:name="_Ref318185704"/>
            <w:bookmarkStart w:id="127" w:name="RANGE!A1"/>
            <w:r w:rsidRPr="00430D08">
              <w:rPr>
                <w:rStyle w:val="CaptionChar"/>
                <w:lang w:val="nl-NL"/>
              </w:rPr>
              <w:t xml:space="preserve">Tabel </w:t>
            </w:r>
            <w:r w:rsidRPr="00430D08">
              <w:rPr>
                <w:rStyle w:val="CaptionChar"/>
                <w:lang w:val="nl-NL"/>
              </w:rPr>
              <w:fldChar w:fldCharType="begin"/>
            </w:r>
            <w:r w:rsidRPr="00430D08">
              <w:rPr>
                <w:rStyle w:val="CaptionChar"/>
                <w:lang w:val="nl-NL"/>
              </w:rPr>
              <w:instrText xml:space="preserve"> STYLEREF 1 \s </w:instrText>
            </w:r>
            <w:r w:rsidRPr="00430D08">
              <w:rPr>
                <w:rStyle w:val="CaptionChar"/>
                <w:lang w:val="nl-NL"/>
              </w:rPr>
              <w:fldChar w:fldCharType="separate"/>
            </w:r>
            <w:r w:rsidR="00BE5AC7">
              <w:rPr>
                <w:rStyle w:val="CaptionChar"/>
                <w:lang w:val="nl-NL"/>
              </w:rPr>
              <w:t>5</w:t>
            </w:r>
            <w:r w:rsidRPr="00430D08">
              <w:rPr>
                <w:rStyle w:val="CaptionChar"/>
                <w:lang w:val="nl-NL"/>
              </w:rPr>
              <w:fldChar w:fldCharType="end"/>
            </w:r>
            <w:r w:rsidRPr="00430D08">
              <w:rPr>
                <w:rStyle w:val="CaptionChar"/>
                <w:lang w:val="nl-NL"/>
              </w:rPr>
              <w:noBreakHyphen/>
            </w:r>
            <w:r w:rsidRPr="00430D08">
              <w:rPr>
                <w:rStyle w:val="CaptionChar"/>
                <w:lang w:val="nl-NL"/>
              </w:rPr>
              <w:fldChar w:fldCharType="begin"/>
            </w:r>
            <w:r w:rsidRPr="00430D08">
              <w:rPr>
                <w:rStyle w:val="CaptionChar"/>
                <w:lang w:val="nl-NL"/>
              </w:rPr>
              <w:instrText xml:space="preserve"> SEQ Tabel \* ARABIC \s 1 </w:instrText>
            </w:r>
            <w:r w:rsidRPr="00430D08">
              <w:rPr>
                <w:rStyle w:val="CaptionChar"/>
                <w:lang w:val="nl-NL"/>
              </w:rPr>
              <w:fldChar w:fldCharType="separate"/>
            </w:r>
            <w:r w:rsidR="00BE5AC7">
              <w:rPr>
                <w:rStyle w:val="CaptionChar"/>
                <w:lang w:val="nl-NL"/>
              </w:rPr>
              <w:t>1</w:t>
            </w:r>
            <w:r w:rsidRPr="00430D08">
              <w:rPr>
                <w:rStyle w:val="CaptionChar"/>
                <w:lang w:val="nl-NL"/>
              </w:rPr>
              <w:fldChar w:fldCharType="end"/>
            </w:r>
            <w:bookmarkEnd w:id="126"/>
            <w:r w:rsidRPr="00430D08">
              <w:rPr>
                <w:rStyle w:val="CaptionChar"/>
                <w:lang w:val="nl-NL"/>
              </w:rPr>
              <w:t xml:space="preserve">: </w:t>
            </w:r>
            <w:r w:rsidR="002255F9">
              <w:rPr>
                <w:rStyle w:val="CaptionChar"/>
                <w:lang w:val="nl-NL"/>
              </w:rPr>
              <w:t>testen</w:t>
            </w:r>
            <w:r w:rsidRPr="00430D08">
              <w:rPr>
                <w:rStyle w:val="CaptionChar"/>
                <w:lang w:val="nl-NL"/>
              </w:rPr>
              <w:t xml:space="preserve"> aan zelfgebouwde inductie respiratiebande</w:t>
            </w:r>
            <w:bookmarkEnd w:id="127"/>
            <w:r w:rsidR="00822C58">
              <w:rPr>
                <w:rStyle w:val="CaptionChar"/>
                <w:lang w:val="nl-NL"/>
              </w:rPr>
              <w:t xml:space="preserve">n bij verschillende draaddiktes, windingen en bij maximale uit- en inademing ten einde het bepalen van de eigenschappen van de respiratieband voor het gebruik in een oscillatiecircuit. </w:t>
            </w:r>
          </w:p>
        </w:tc>
      </w:tr>
      <w:tr w:rsidR="00816A75" w:rsidRPr="00430D08" w:rsidTr="00816A75">
        <w:trPr>
          <w:trHeight w:val="284"/>
        </w:trPr>
        <w:tc>
          <w:tcPr>
            <w:tcW w:w="0" w:type="auto"/>
            <w:shd w:val="clear" w:color="auto" w:fill="auto"/>
            <w:vAlign w:val="center"/>
          </w:tcPr>
          <w:p w:rsidR="00446B70" w:rsidRPr="00AC1762" w:rsidRDefault="00446B70" w:rsidP="00446B70">
            <w:pPr>
              <w:rPr>
                <w:sz w:val="18"/>
                <w:szCs w:val="18"/>
              </w:rPr>
            </w:pPr>
            <w:r w:rsidRPr="00AC1762">
              <w:rPr>
                <w:sz w:val="18"/>
                <w:szCs w:val="18"/>
              </w:rPr>
              <w:t>Nr.</w:t>
            </w:r>
          </w:p>
        </w:tc>
        <w:tc>
          <w:tcPr>
            <w:tcW w:w="0" w:type="auto"/>
            <w:shd w:val="clear" w:color="auto" w:fill="auto"/>
            <w:noWrap/>
            <w:vAlign w:val="center"/>
          </w:tcPr>
          <w:p w:rsidR="00446B70" w:rsidRPr="00AC1762" w:rsidRDefault="00446B70" w:rsidP="00446B70">
            <w:pPr>
              <w:rPr>
                <w:sz w:val="18"/>
                <w:szCs w:val="18"/>
              </w:rPr>
            </w:pPr>
            <w:r w:rsidRPr="00AC1762">
              <w:rPr>
                <w:sz w:val="18"/>
                <w:szCs w:val="18"/>
              </w:rPr>
              <w:t>Eigenschappen</w:t>
            </w:r>
          </w:p>
        </w:tc>
        <w:tc>
          <w:tcPr>
            <w:tcW w:w="0" w:type="auto"/>
            <w:shd w:val="clear" w:color="auto" w:fill="auto"/>
            <w:noWrap/>
            <w:vAlign w:val="bottom"/>
          </w:tcPr>
          <w:p w:rsidR="00446B70" w:rsidRPr="00AC1762" w:rsidRDefault="00446B70" w:rsidP="00446B70">
            <w:pPr>
              <w:rPr>
                <w:sz w:val="18"/>
                <w:szCs w:val="18"/>
              </w:rPr>
            </w:pPr>
            <w:r w:rsidRPr="00AC1762">
              <w:rPr>
                <w:sz w:val="18"/>
                <w:szCs w:val="18"/>
              </w:rPr>
              <w:t> </w:t>
            </w:r>
          </w:p>
        </w:tc>
        <w:tc>
          <w:tcPr>
            <w:tcW w:w="0" w:type="auto"/>
            <w:shd w:val="clear" w:color="auto" w:fill="auto"/>
            <w:noWrap/>
            <w:vAlign w:val="bottom"/>
          </w:tcPr>
          <w:p w:rsidR="00446B70" w:rsidRPr="00AC1762" w:rsidRDefault="00446B70" w:rsidP="00446B70">
            <w:pPr>
              <w:rPr>
                <w:sz w:val="18"/>
                <w:szCs w:val="18"/>
              </w:rPr>
            </w:pPr>
            <w:r w:rsidRPr="00AC1762">
              <w:rPr>
                <w:sz w:val="18"/>
                <w:szCs w:val="18"/>
              </w:rPr>
              <w:t> </w:t>
            </w:r>
          </w:p>
        </w:tc>
        <w:tc>
          <w:tcPr>
            <w:tcW w:w="0" w:type="auto"/>
            <w:shd w:val="clear" w:color="auto" w:fill="auto"/>
            <w:noWrap/>
            <w:vAlign w:val="bottom"/>
          </w:tcPr>
          <w:p w:rsidR="00446B70" w:rsidRPr="00AC1762" w:rsidRDefault="00446B70" w:rsidP="00446B70">
            <w:pPr>
              <w:rPr>
                <w:sz w:val="18"/>
                <w:szCs w:val="18"/>
              </w:rPr>
            </w:pPr>
            <w:r w:rsidRPr="00AC1762">
              <w:rPr>
                <w:sz w:val="18"/>
                <w:szCs w:val="18"/>
              </w:rPr>
              <w:t> </w:t>
            </w:r>
          </w:p>
        </w:tc>
        <w:tc>
          <w:tcPr>
            <w:tcW w:w="3118" w:type="dxa"/>
            <w:gridSpan w:val="2"/>
            <w:shd w:val="clear" w:color="auto" w:fill="auto"/>
            <w:noWrap/>
            <w:vAlign w:val="center"/>
          </w:tcPr>
          <w:p w:rsidR="00446B70" w:rsidRPr="00AC1762" w:rsidRDefault="00446B70" w:rsidP="00446B70">
            <w:pPr>
              <w:rPr>
                <w:sz w:val="18"/>
                <w:szCs w:val="18"/>
              </w:rPr>
            </w:pPr>
            <w:proofErr w:type="spellStart"/>
            <w:r w:rsidRPr="00AC1762">
              <w:rPr>
                <w:sz w:val="18"/>
                <w:szCs w:val="18"/>
              </w:rPr>
              <w:t>Band+circuit</w:t>
            </w:r>
            <w:proofErr w:type="spellEnd"/>
            <w:r w:rsidRPr="00AC1762">
              <w:rPr>
                <w:sz w:val="18"/>
                <w:szCs w:val="18"/>
              </w:rPr>
              <w:t xml:space="preserve"> (kHz)</w:t>
            </w:r>
          </w:p>
        </w:tc>
        <w:tc>
          <w:tcPr>
            <w:tcW w:w="831" w:type="dxa"/>
            <w:shd w:val="clear" w:color="auto" w:fill="auto"/>
            <w:noWrap/>
            <w:vAlign w:val="bottom"/>
          </w:tcPr>
          <w:p w:rsidR="00446B70" w:rsidRPr="00AC1762" w:rsidRDefault="00446B70" w:rsidP="00446B70">
            <w:pPr>
              <w:rPr>
                <w:sz w:val="18"/>
                <w:szCs w:val="18"/>
              </w:rPr>
            </w:pPr>
            <w:r w:rsidRPr="00AC1762">
              <w:rPr>
                <w:sz w:val="18"/>
                <w:szCs w:val="18"/>
              </w:rPr>
              <w:t> </w:t>
            </w:r>
          </w:p>
        </w:tc>
        <w:tc>
          <w:tcPr>
            <w:tcW w:w="0" w:type="auto"/>
            <w:shd w:val="clear" w:color="auto" w:fill="auto"/>
            <w:noWrap/>
            <w:vAlign w:val="bottom"/>
          </w:tcPr>
          <w:p w:rsidR="00446B70" w:rsidRPr="00AC1762" w:rsidRDefault="00446B70" w:rsidP="00446B70">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816A75">
            <w:pPr>
              <w:rPr>
                <w:sz w:val="18"/>
                <w:szCs w:val="18"/>
              </w:rPr>
            </w:pPr>
            <w:r w:rsidRPr="00AC1762">
              <w:rPr>
                <w:sz w:val="18"/>
                <w:szCs w:val="18"/>
              </w:rPr>
              <w:t>max. in</w:t>
            </w:r>
            <w:r w:rsidR="00816A75">
              <w:rPr>
                <w:sz w:val="18"/>
                <w:szCs w:val="18"/>
              </w:rPr>
              <w:t>ademing</w:t>
            </w:r>
          </w:p>
        </w:tc>
        <w:tc>
          <w:tcPr>
            <w:tcW w:w="1515" w:type="dxa"/>
            <w:shd w:val="clear" w:color="auto" w:fill="auto"/>
            <w:noWrap/>
            <w:vAlign w:val="center"/>
            <w:hideMark/>
          </w:tcPr>
          <w:p w:rsidR="001B4B4A" w:rsidRPr="00AC1762" w:rsidRDefault="00816A75" w:rsidP="0054252A">
            <w:pPr>
              <w:rPr>
                <w:sz w:val="18"/>
                <w:szCs w:val="18"/>
              </w:rPr>
            </w:pPr>
            <w:r>
              <w:rPr>
                <w:sz w:val="18"/>
                <w:szCs w:val="18"/>
              </w:rPr>
              <w:t>max. uitademing</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1</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straal draad</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0.065</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mm</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r w:rsidR="002255F9">
              <w:rPr>
                <w:sz w:val="18"/>
                <w:szCs w:val="18"/>
              </w:rPr>
              <w:t>Testen</w:t>
            </w:r>
            <w:r w:rsidRPr="00AC1762">
              <w:rPr>
                <w:sz w:val="18"/>
                <w:szCs w:val="18"/>
              </w:rPr>
              <w:t>:</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335.35</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335.5</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lengte</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1980</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mm</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335.48</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335.66</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golfjes</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31</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x</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335.42</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335.62</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winding</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1</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x</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335.4</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335.6</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335.4</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335.59</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335.41</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335.58</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gem.</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335.41</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335.59</w:t>
            </w:r>
          </w:p>
        </w:tc>
        <w:tc>
          <w:tcPr>
            <w:tcW w:w="831"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in Hz</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verschil gem.</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0.18</w:t>
            </w:r>
          </w:p>
        </w:tc>
        <w:tc>
          <w:tcPr>
            <w:tcW w:w="1515"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831"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182</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0.0054</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2</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straal draad</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0.4</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mm</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r w:rsidR="002255F9">
              <w:rPr>
                <w:sz w:val="18"/>
                <w:szCs w:val="18"/>
              </w:rPr>
              <w:t>Testen</w:t>
            </w:r>
            <w:r w:rsidRPr="00AC1762">
              <w:rPr>
                <w:sz w:val="18"/>
                <w:szCs w:val="18"/>
              </w:rPr>
              <w:t>:</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336.34</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336.64</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lengte</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1980</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mm</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336.35</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336.62</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golfjes</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28</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x</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336.38</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336.72</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winding</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1</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x</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336.4</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336.67</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336.39</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336.66</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336.39</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336.67</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gem.</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336.38</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336.66</w:t>
            </w:r>
          </w:p>
        </w:tc>
        <w:tc>
          <w:tcPr>
            <w:tcW w:w="831" w:type="dxa"/>
            <w:shd w:val="clear" w:color="auto" w:fill="auto"/>
            <w:noWrap/>
            <w:vAlign w:val="center"/>
            <w:hideMark/>
          </w:tcPr>
          <w:p w:rsidR="001B4B4A" w:rsidRPr="00AC1762" w:rsidRDefault="001B4B4A" w:rsidP="0054252A">
            <w:pPr>
              <w:rPr>
                <w:sz w:val="18"/>
                <w:szCs w:val="18"/>
              </w:rPr>
            </w:pPr>
            <w:r w:rsidRPr="00AC1762">
              <w:rPr>
                <w:sz w:val="18"/>
                <w:szCs w:val="18"/>
              </w:rPr>
              <w:t>in Hz</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verschil gem.</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0.29</w:t>
            </w:r>
          </w:p>
        </w:tc>
        <w:tc>
          <w:tcPr>
            <w:tcW w:w="1515"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831" w:type="dxa"/>
            <w:shd w:val="clear" w:color="auto" w:fill="auto"/>
            <w:noWrap/>
            <w:vAlign w:val="center"/>
            <w:hideMark/>
          </w:tcPr>
          <w:p w:rsidR="001B4B4A" w:rsidRPr="00AC1762" w:rsidRDefault="001B4B4A" w:rsidP="0054252A">
            <w:pPr>
              <w:rPr>
                <w:sz w:val="18"/>
                <w:szCs w:val="18"/>
              </w:rPr>
            </w:pPr>
            <w:r w:rsidRPr="00AC1762">
              <w:rPr>
                <w:sz w:val="18"/>
                <w:szCs w:val="18"/>
              </w:rPr>
              <w:t>288</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0.0086</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3</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straal draad</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0.065</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mm</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r w:rsidR="002255F9">
              <w:rPr>
                <w:sz w:val="18"/>
                <w:szCs w:val="18"/>
              </w:rPr>
              <w:t>Testen</w:t>
            </w:r>
            <w:r w:rsidRPr="00AC1762">
              <w:rPr>
                <w:sz w:val="18"/>
                <w:szCs w:val="18"/>
              </w:rPr>
              <w:t>:</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339.25</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343.2</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lengte</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1980</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mm</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339</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342.4</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golfjes</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26</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x</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339.4</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342.7</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winding</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5</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x</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338.9</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342.2</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338.8</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342.7</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339</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342.8</w:t>
            </w:r>
          </w:p>
        </w:tc>
        <w:tc>
          <w:tcPr>
            <w:tcW w:w="831"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gem.</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339.06</w:t>
            </w:r>
          </w:p>
        </w:tc>
        <w:tc>
          <w:tcPr>
            <w:tcW w:w="1515"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342.67</w:t>
            </w:r>
          </w:p>
        </w:tc>
        <w:tc>
          <w:tcPr>
            <w:tcW w:w="831"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in Hz</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w:t>
            </w:r>
          </w:p>
        </w:tc>
      </w:tr>
      <w:tr w:rsidR="00816A75" w:rsidRPr="00430D08" w:rsidTr="00816A75">
        <w:trPr>
          <w:trHeight w:val="284"/>
        </w:trPr>
        <w:tc>
          <w:tcPr>
            <w:tcW w:w="0" w:type="auto"/>
            <w:shd w:val="clear" w:color="auto" w:fill="BFBFBF" w:themeFill="background1" w:themeFillShade="BF"/>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verschil gem.</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3.61</w:t>
            </w:r>
          </w:p>
        </w:tc>
        <w:tc>
          <w:tcPr>
            <w:tcW w:w="1515" w:type="dxa"/>
            <w:shd w:val="clear" w:color="auto" w:fill="BFBFBF" w:themeFill="background1" w:themeFillShade="BF"/>
            <w:noWrap/>
            <w:vAlign w:val="bottom"/>
            <w:hideMark/>
          </w:tcPr>
          <w:p w:rsidR="001B4B4A" w:rsidRPr="00AC1762" w:rsidRDefault="001B4B4A" w:rsidP="0054252A">
            <w:pPr>
              <w:rPr>
                <w:sz w:val="18"/>
                <w:szCs w:val="18"/>
              </w:rPr>
            </w:pPr>
            <w:r w:rsidRPr="00AC1762">
              <w:rPr>
                <w:sz w:val="18"/>
                <w:szCs w:val="18"/>
              </w:rPr>
              <w:t> </w:t>
            </w:r>
          </w:p>
        </w:tc>
        <w:tc>
          <w:tcPr>
            <w:tcW w:w="831" w:type="dxa"/>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3608</w:t>
            </w:r>
          </w:p>
        </w:tc>
        <w:tc>
          <w:tcPr>
            <w:tcW w:w="0" w:type="auto"/>
            <w:shd w:val="clear" w:color="auto" w:fill="BFBFBF" w:themeFill="background1" w:themeFillShade="BF"/>
            <w:noWrap/>
            <w:vAlign w:val="center"/>
            <w:hideMark/>
          </w:tcPr>
          <w:p w:rsidR="001B4B4A" w:rsidRPr="00AC1762" w:rsidRDefault="001B4B4A" w:rsidP="0054252A">
            <w:pPr>
              <w:rPr>
                <w:sz w:val="18"/>
                <w:szCs w:val="18"/>
              </w:rPr>
            </w:pPr>
            <w:r w:rsidRPr="00AC1762">
              <w:rPr>
                <w:sz w:val="18"/>
                <w:szCs w:val="18"/>
              </w:rPr>
              <w:t>0.1059</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4</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straal draad</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0.4</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mm</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r w:rsidR="002255F9">
              <w:rPr>
                <w:sz w:val="18"/>
                <w:szCs w:val="18"/>
              </w:rPr>
              <w:t>Testen</w:t>
            </w:r>
            <w:r w:rsidRPr="00AC1762">
              <w:rPr>
                <w:sz w:val="18"/>
                <w:szCs w:val="18"/>
              </w:rPr>
              <w:t>:</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406.9</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416.42</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lengte</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1980</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mm</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406.72</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415.47</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golfjes</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31</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x</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406.08</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415.47</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winding</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5</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x</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405.36</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415.33</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406.8</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414.9</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405.6</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414.16</w:t>
            </w:r>
          </w:p>
        </w:tc>
        <w:tc>
          <w:tcPr>
            <w:tcW w:w="831"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gem.</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406.24</w:t>
            </w:r>
          </w:p>
        </w:tc>
        <w:tc>
          <w:tcPr>
            <w:tcW w:w="1515" w:type="dxa"/>
            <w:shd w:val="clear" w:color="auto" w:fill="auto"/>
            <w:noWrap/>
            <w:vAlign w:val="center"/>
            <w:hideMark/>
          </w:tcPr>
          <w:p w:rsidR="001B4B4A" w:rsidRPr="00AC1762" w:rsidRDefault="001B4B4A" w:rsidP="0054252A">
            <w:pPr>
              <w:rPr>
                <w:sz w:val="18"/>
                <w:szCs w:val="18"/>
              </w:rPr>
            </w:pPr>
            <w:r w:rsidRPr="00AC1762">
              <w:rPr>
                <w:sz w:val="18"/>
                <w:szCs w:val="18"/>
              </w:rPr>
              <w:t>415.29</w:t>
            </w:r>
          </w:p>
        </w:tc>
        <w:tc>
          <w:tcPr>
            <w:tcW w:w="831" w:type="dxa"/>
            <w:shd w:val="clear" w:color="auto" w:fill="auto"/>
            <w:noWrap/>
            <w:vAlign w:val="center"/>
            <w:hideMark/>
          </w:tcPr>
          <w:p w:rsidR="001B4B4A" w:rsidRPr="00AC1762" w:rsidRDefault="001B4B4A" w:rsidP="0054252A">
            <w:pPr>
              <w:rPr>
                <w:sz w:val="18"/>
                <w:szCs w:val="18"/>
              </w:rPr>
            </w:pPr>
            <w:r w:rsidRPr="00AC1762">
              <w:rPr>
                <w:sz w:val="18"/>
                <w:szCs w:val="18"/>
              </w:rPr>
              <w:t>in Hz</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w:t>
            </w:r>
          </w:p>
        </w:tc>
      </w:tr>
      <w:tr w:rsidR="00816A75" w:rsidRPr="00430D08" w:rsidTr="00816A75">
        <w:trPr>
          <w:trHeight w:val="284"/>
        </w:trPr>
        <w:tc>
          <w:tcPr>
            <w:tcW w:w="0" w:type="auto"/>
            <w:shd w:val="clear" w:color="auto" w:fill="auto"/>
            <w:vAlign w:val="center"/>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verschil gem.</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9.05</w:t>
            </w:r>
          </w:p>
        </w:tc>
        <w:tc>
          <w:tcPr>
            <w:tcW w:w="1515" w:type="dxa"/>
            <w:shd w:val="clear" w:color="auto" w:fill="auto"/>
            <w:noWrap/>
            <w:vAlign w:val="bottom"/>
            <w:hideMark/>
          </w:tcPr>
          <w:p w:rsidR="001B4B4A" w:rsidRPr="00AC1762" w:rsidRDefault="001B4B4A" w:rsidP="0054252A">
            <w:pPr>
              <w:rPr>
                <w:sz w:val="18"/>
                <w:szCs w:val="18"/>
              </w:rPr>
            </w:pPr>
            <w:r w:rsidRPr="00AC1762">
              <w:rPr>
                <w:sz w:val="18"/>
                <w:szCs w:val="18"/>
              </w:rPr>
              <w:t> </w:t>
            </w:r>
          </w:p>
        </w:tc>
        <w:tc>
          <w:tcPr>
            <w:tcW w:w="831" w:type="dxa"/>
            <w:shd w:val="clear" w:color="auto" w:fill="auto"/>
            <w:noWrap/>
            <w:vAlign w:val="center"/>
            <w:hideMark/>
          </w:tcPr>
          <w:p w:rsidR="001B4B4A" w:rsidRPr="00AC1762" w:rsidRDefault="001B4B4A" w:rsidP="0054252A">
            <w:pPr>
              <w:rPr>
                <w:sz w:val="18"/>
                <w:szCs w:val="18"/>
              </w:rPr>
            </w:pPr>
            <w:r w:rsidRPr="00AC1762">
              <w:rPr>
                <w:sz w:val="18"/>
                <w:szCs w:val="18"/>
              </w:rPr>
              <w:t>9048</w:t>
            </w:r>
          </w:p>
        </w:tc>
        <w:tc>
          <w:tcPr>
            <w:tcW w:w="0" w:type="auto"/>
            <w:shd w:val="clear" w:color="auto" w:fill="auto"/>
            <w:noWrap/>
            <w:vAlign w:val="center"/>
            <w:hideMark/>
          </w:tcPr>
          <w:p w:rsidR="001B4B4A" w:rsidRPr="00AC1762" w:rsidRDefault="001B4B4A" w:rsidP="0054252A">
            <w:pPr>
              <w:rPr>
                <w:sz w:val="18"/>
                <w:szCs w:val="18"/>
              </w:rPr>
            </w:pPr>
            <w:r w:rsidRPr="00AC1762">
              <w:rPr>
                <w:sz w:val="18"/>
                <w:szCs w:val="18"/>
              </w:rPr>
              <w:t>0.2203</w:t>
            </w:r>
          </w:p>
        </w:tc>
      </w:tr>
      <w:tr w:rsidR="001B4B4A" w:rsidRPr="00BE5AC7" w:rsidTr="00816A75">
        <w:trPr>
          <w:trHeight w:val="284"/>
        </w:trPr>
        <w:tc>
          <w:tcPr>
            <w:tcW w:w="0" w:type="auto"/>
            <w:gridSpan w:val="9"/>
            <w:shd w:val="clear" w:color="auto" w:fill="auto"/>
            <w:vAlign w:val="center"/>
            <w:hideMark/>
          </w:tcPr>
          <w:p w:rsidR="001B4B4A" w:rsidRPr="00AC1762" w:rsidRDefault="001B4B4A" w:rsidP="0054252A">
            <w:pPr>
              <w:rPr>
                <w:sz w:val="18"/>
                <w:szCs w:val="18"/>
                <w:lang w:val="en-US"/>
              </w:rPr>
            </w:pPr>
            <w:proofErr w:type="spellStart"/>
            <w:r w:rsidRPr="00AC1762">
              <w:rPr>
                <w:sz w:val="18"/>
                <w:szCs w:val="18"/>
                <w:lang w:val="en-US"/>
              </w:rPr>
              <w:t>Gemeten</w:t>
            </w:r>
            <w:proofErr w:type="spellEnd"/>
            <w:r w:rsidRPr="00AC1762">
              <w:rPr>
                <w:sz w:val="18"/>
                <w:szCs w:val="18"/>
                <w:lang w:val="en-US"/>
              </w:rPr>
              <w:t xml:space="preserve"> met de PM 6671 high resolution timer/counter 120 MHz</w:t>
            </w:r>
          </w:p>
        </w:tc>
      </w:tr>
    </w:tbl>
    <w:p w:rsidR="001B4B4A" w:rsidRDefault="001B4B4A" w:rsidP="0054252A">
      <w:pPr>
        <w:rPr>
          <w:lang w:val="en-US"/>
        </w:rPr>
      </w:pPr>
    </w:p>
    <w:p w:rsidR="002255F9" w:rsidRPr="0044560D" w:rsidRDefault="002255F9" w:rsidP="0054252A">
      <w:pPr>
        <w:rPr>
          <w:lang w:val="en-US"/>
        </w:rPr>
      </w:pPr>
    </w:p>
    <w:tbl>
      <w:tblPr>
        <w:tblStyle w:val="TableGrid"/>
        <w:tblpPr w:leftFromText="141" w:rightFromText="141" w:vertAnchor="text" w:horzAnchor="margin" w:tblpY="8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9584A" w:rsidRPr="00430D08" w:rsidTr="00E9584A">
        <w:tc>
          <w:tcPr>
            <w:tcW w:w="4785" w:type="dxa"/>
          </w:tcPr>
          <w:p w:rsidR="00E9584A" w:rsidRPr="00430D08" w:rsidRDefault="00E9584A" w:rsidP="00E9584A">
            <w:pPr>
              <w:pStyle w:val="Caption"/>
              <w:framePr w:hSpace="0" w:wrap="auto" w:vAnchor="margin" w:hAnchor="text" w:xAlign="left" w:yAlign="inline"/>
              <w:rPr>
                <w:lang w:val="nl-NL"/>
              </w:rPr>
            </w:pPr>
            <w:r w:rsidRPr="00430D08">
              <w:rPr>
                <w:lang w:eastAsia="en-US" w:bidi="ar-SA"/>
              </w:rPr>
              <w:drawing>
                <wp:inline distT="0" distB="0" distL="0" distR="0" wp14:anchorId="127E4769" wp14:editId="1186530D">
                  <wp:extent cx="2880000" cy="223118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24_161447.jpg"/>
                          <pic:cNvPicPr/>
                        </pic:nvPicPr>
                        <pic:blipFill rotWithShape="1">
                          <a:blip r:embed="rId128" cstate="print">
                            <a:extLst>
                              <a:ext uri="{28A0092B-C50C-407E-A947-70E740481C1C}">
                                <a14:useLocalDpi xmlns:a14="http://schemas.microsoft.com/office/drawing/2010/main"/>
                              </a:ext>
                            </a:extLst>
                          </a:blip>
                          <a:srcRect/>
                          <a:stretch/>
                        </pic:blipFill>
                        <pic:spPr bwMode="auto">
                          <a:xfrm>
                            <a:off x="0" y="0"/>
                            <a:ext cx="2880000" cy="2231183"/>
                          </a:xfrm>
                          <a:prstGeom prst="rect">
                            <a:avLst/>
                          </a:prstGeom>
                          <a:ln>
                            <a:noFill/>
                          </a:ln>
                          <a:extLst>
                            <a:ext uri="{53640926-AAD7-44D8-BBD7-CCE9431645EC}">
                              <a14:shadowObscured xmlns:a14="http://schemas.microsoft.com/office/drawing/2010/main"/>
                            </a:ext>
                          </a:extLst>
                        </pic:spPr>
                      </pic:pic>
                    </a:graphicData>
                  </a:graphic>
                </wp:inline>
              </w:drawing>
            </w:r>
          </w:p>
        </w:tc>
        <w:tc>
          <w:tcPr>
            <w:tcW w:w="4785" w:type="dxa"/>
          </w:tcPr>
          <w:p w:rsidR="00E9584A" w:rsidRPr="00430D08" w:rsidRDefault="00E9584A" w:rsidP="00E9584A">
            <w:pPr>
              <w:pStyle w:val="Caption"/>
              <w:framePr w:hSpace="0" w:wrap="auto" w:vAnchor="margin" w:hAnchor="text" w:xAlign="left" w:yAlign="inline"/>
              <w:rPr>
                <w:lang w:val="nl-NL"/>
              </w:rPr>
            </w:pPr>
            <w:r w:rsidRPr="00430D08">
              <w:rPr>
                <w:lang w:eastAsia="en-US" w:bidi="ar-SA"/>
              </w:rPr>
              <w:drawing>
                <wp:inline distT="0" distB="0" distL="0" distR="0" wp14:anchorId="692CCD45" wp14:editId="76CBCF11">
                  <wp:extent cx="2874798" cy="2234241"/>
                  <wp:effectExtent l="0" t="0" r="190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27 10.15.57.jpg"/>
                          <pic:cNvPicPr/>
                        </pic:nvPicPr>
                        <pic:blipFill rotWithShape="1">
                          <a:blip r:embed="rId129" cstate="print">
                            <a:extLst>
                              <a:ext uri="{28A0092B-C50C-407E-A947-70E740481C1C}">
                                <a14:useLocalDpi xmlns:a14="http://schemas.microsoft.com/office/drawing/2010/main"/>
                              </a:ext>
                            </a:extLst>
                          </a:blip>
                          <a:srcRect/>
                          <a:stretch/>
                        </pic:blipFill>
                        <pic:spPr bwMode="auto">
                          <a:xfrm>
                            <a:off x="0" y="0"/>
                            <a:ext cx="2880000" cy="2238284"/>
                          </a:xfrm>
                          <a:prstGeom prst="rect">
                            <a:avLst/>
                          </a:prstGeom>
                          <a:ln>
                            <a:noFill/>
                          </a:ln>
                          <a:extLst>
                            <a:ext uri="{53640926-AAD7-44D8-BBD7-CCE9431645EC}">
                              <a14:shadowObscured xmlns:a14="http://schemas.microsoft.com/office/drawing/2010/main"/>
                            </a:ext>
                          </a:extLst>
                        </pic:spPr>
                      </pic:pic>
                    </a:graphicData>
                  </a:graphic>
                </wp:inline>
              </w:drawing>
            </w:r>
          </w:p>
        </w:tc>
      </w:tr>
      <w:tr w:rsidR="00AF34C5" w:rsidRPr="00430D08" w:rsidTr="00E9584A">
        <w:tc>
          <w:tcPr>
            <w:tcW w:w="4785" w:type="dxa"/>
          </w:tcPr>
          <w:p w:rsidR="00AF34C5" w:rsidRPr="00430D08" w:rsidRDefault="00AF34C5" w:rsidP="00AF34C5">
            <w:pPr>
              <w:pStyle w:val="Caption"/>
              <w:framePr w:hSpace="0" w:wrap="auto" w:vAnchor="margin" w:hAnchor="text" w:xAlign="left" w:yAlign="inline"/>
              <w:rPr>
                <w:lang w:val="nl-NL"/>
              </w:rPr>
            </w:pPr>
            <w:bookmarkStart w:id="128" w:name="_Ref318193122"/>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w:t>
            </w:r>
            <w:r w:rsidR="00B30B4B">
              <w:rPr>
                <w:lang w:val="nl-NL"/>
              </w:rPr>
              <w:fldChar w:fldCharType="end"/>
            </w:r>
            <w:bookmarkEnd w:id="128"/>
            <w:r w:rsidRPr="00430D08">
              <w:rPr>
                <w:lang w:val="nl-NL"/>
              </w:rPr>
              <w:t>: Meting 1, inductieve respiratieband met spoeldraad, enkele wikkeling.</w:t>
            </w:r>
          </w:p>
        </w:tc>
        <w:tc>
          <w:tcPr>
            <w:tcW w:w="4785" w:type="dxa"/>
          </w:tcPr>
          <w:p w:rsidR="00AF34C5" w:rsidRPr="00430D08" w:rsidRDefault="00AF34C5" w:rsidP="00AF34C5">
            <w:pPr>
              <w:pStyle w:val="Caption"/>
              <w:framePr w:hSpace="0" w:wrap="auto" w:vAnchor="margin" w:hAnchor="text" w:xAlign="left" w:yAlign="inline"/>
              <w:rPr>
                <w:lang w:val="nl-NL"/>
              </w:rPr>
            </w:pP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w:t>
            </w:r>
            <w:r w:rsidR="00B30B4B">
              <w:rPr>
                <w:lang w:val="nl-NL"/>
              </w:rPr>
              <w:fldChar w:fldCharType="end"/>
            </w:r>
            <w:r w:rsidRPr="00430D08">
              <w:rPr>
                <w:lang w:val="nl-NL"/>
              </w:rPr>
              <w:t>: Meting 2, inductieve respiratieband met normaal draad, enkele wikkeling</w:t>
            </w:r>
          </w:p>
        </w:tc>
      </w:tr>
      <w:tr w:rsidR="00E9584A" w:rsidRPr="00430D08" w:rsidTr="00E9584A">
        <w:tc>
          <w:tcPr>
            <w:tcW w:w="4785" w:type="dxa"/>
          </w:tcPr>
          <w:p w:rsidR="00E9584A" w:rsidRPr="00430D08" w:rsidRDefault="00E9584A" w:rsidP="00E9584A">
            <w:pPr>
              <w:pStyle w:val="Caption"/>
              <w:framePr w:hSpace="0" w:wrap="auto" w:vAnchor="margin" w:hAnchor="text" w:xAlign="left" w:yAlign="inline"/>
              <w:rPr>
                <w:lang w:val="nl-NL"/>
              </w:rPr>
            </w:pPr>
          </w:p>
        </w:tc>
        <w:tc>
          <w:tcPr>
            <w:tcW w:w="4785" w:type="dxa"/>
          </w:tcPr>
          <w:p w:rsidR="00E9584A" w:rsidRPr="00430D08" w:rsidRDefault="00E9584A" w:rsidP="00E9584A">
            <w:pPr>
              <w:pStyle w:val="Caption"/>
              <w:framePr w:hSpace="0" w:wrap="auto" w:vAnchor="margin" w:hAnchor="text" w:xAlign="left" w:yAlign="inline"/>
              <w:rPr>
                <w:lang w:val="nl-NL"/>
              </w:rPr>
            </w:pPr>
          </w:p>
        </w:tc>
      </w:tr>
    </w:tbl>
    <w:p w:rsidR="001B4B4A" w:rsidRPr="00430D08" w:rsidRDefault="001B4B4A" w:rsidP="0054252A">
      <w:r w:rsidRPr="00430D08">
        <w:t xml:space="preserve">Uit </w:t>
      </w:r>
      <w:r w:rsidRPr="00430D08">
        <w:fldChar w:fldCharType="begin"/>
      </w:r>
      <w:r w:rsidRPr="00430D08">
        <w:instrText xml:space="preserve"> REF _Ref318185704 \h  \* lower  \* MERGEFORMAT </w:instrText>
      </w:r>
      <w:r w:rsidRPr="00430D08">
        <w:fldChar w:fldCharType="separate"/>
      </w:r>
      <w:r w:rsidR="00BE5AC7" w:rsidRPr="00BE5AC7">
        <w:t>tabel 5</w:t>
      </w:r>
      <w:r w:rsidR="00BE5AC7" w:rsidRPr="00BE5AC7">
        <w:noBreakHyphen/>
        <w:t>1</w:t>
      </w:r>
      <w:r w:rsidRPr="00430D08">
        <w:fldChar w:fldCharType="end"/>
      </w:r>
      <w:r w:rsidRPr="00430D08">
        <w:t xml:space="preserve"> blijkt dat meting 4 de beste resultaten geeft. </w:t>
      </w:r>
      <w:r w:rsidR="00AF34C5">
        <w:t>Daar is</w:t>
      </w:r>
      <w:r w:rsidRPr="00430D08">
        <w:t xml:space="preserve"> het verschil in frequentie bij maximale in- en uitademing is bij deze meting het grootst. </w:t>
      </w:r>
      <w:r w:rsidR="00AF34C5">
        <w:t>Er wordt de aanname gedaan dat elke in- en uitademing precies hetzelfde is gegaan.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1B4B4A" w:rsidRPr="00430D08" w:rsidTr="006B3A42">
        <w:tc>
          <w:tcPr>
            <w:tcW w:w="4785" w:type="dxa"/>
          </w:tcPr>
          <w:p w:rsidR="001B4B4A" w:rsidRPr="00430D08" w:rsidRDefault="001B4B4A" w:rsidP="0054252A">
            <w:pPr>
              <w:rPr>
                <w:lang w:val="nl-NL"/>
              </w:rPr>
            </w:pPr>
            <w:r w:rsidRPr="00430D08">
              <w:rPr>
                <w:noProof/>
                <w:lang w:eastAsia="en-US" w:bidi="ar-SA"/>
              </w:rPr>
              <w:drawing>
                <wp:inline distT="0" distB="0" distL="0" distR="0" wp14:anchorId="03D3BAD0" wp14:editId="6CB265F2">
                  <wp:extent cx="1326041" cy="2880000"/>
                  <wp:effectExtent l="4127"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22_112343.jpg"/>
                          <pic:cNvPicPr/>
                        </pic:nvPicPr>
                        <pic:blipFill rotWithShape="1">
                          <a:blip r:embed="rId130" cstate="print">
                            <a:extLst>
                              <a:ext uri="{28A0092B-C50C-407E-A947-70E740481C1C}">
                                <a14:useLocalDpi xmlns:a14="http://schemas.microsoft.com/office/drawing/2010/main"/>
                              </a:ext>
                            </a:extLst>
                          </a:blip>
                          <a:srcRect/>
                          <a:stretch/>
                        </pic:blipFill>
                        <pic:spPr bwMode="auto">
                          <a:xfrm rot="16200000">
                            <a:off x="0" y="0"/>
                            <a:ext cx="1326041" cy="28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785" w:type="dxa"/>
          </w:tcPr>
          <w:p w:rsidR="001B4B4A" w:rsidRPr="00430D08" w:rsidRDefault="001B4B4A" w:rsidP="0054252A">
            <w:pPr>
              <w:rPr>
                <w:lang w:val="nl-NL"/>
              </w:rPr>
            </w:pPr>
            <w:r w:rsidRPr="00430D08">
              <w:rPr>
                <w:noProof/>
                <w:lang w:eastAsia="en-US" w:bidi="ar-SA"/>
              </w:rPr>
              <w:drawing>
                <wp:inline distT="0" distB="0" distL="0" distR="0" wp14:anchorId="12FDF173" wp14:editId="3324780F">
                  <wp:extent cx="1311215" cy="2880977"/>
                  <wp:effectExtent l="0" t="381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24_140951.jpg"/>
                          <pic:cNvPicPr/>
                        </pic:nvPicPr>
                        <pic:blipFill rotWithShape="1">
                          <a:blip r:embed="rId131" cstate="print">
                            <a:extLst>
                              <a:ext uri="{28A0092B-C50C-407E-A947-70E740481C1C}">
                                <a14:useLocalDpi xmlns:a14="http://schemas.microsoft.com/office/drawing/2010/main"/>
                              </a:ext>
                            </a:extLst>
                          </a:blip>
                          <a:srcRect t="-320" b="-1"/>
                          <a:stretch/>
                        </pic:blipFill>
                        <pic:spPr bwMode="auto">
                          <a:xfrm rot="5400000">
                            <a:off x="0" y="0"/>
                            <a:ext cx="1314954" cy="2889192"/>
                          </a:xfrm>
                          <a:prstGeom prst="rect">
                            <a:avLst/>
                          </a:prstGeom>
                          <a:ln>
                            <a:noFill/>
                          </a:ln>
                          <a:extLst>
                            <a:ext uri="{53640926-AAD7-44D8-BBD7-CCE9431645EC}">
                              <a14:shadowObscured xmlns:a14="http://schemas.microsoft.com/office/drawing/2010/main"/>
                            </a:ext>
                          </a:extLst>
                        </pic:spPr>
                      </pic:pic>
                    </a:graphicData>
                  </a:graphic>
                </wp:inline>
              </w:drawing>
            </w:r>
          </w:p>
        </w:tc>
      </w:tr>
      <w:tr w:rsidR="00AF34C5" w:rsidRPr="00430D08" w:rsidTr="006B3A42">
        <w:tc>
          <w:tcPr>
            <w:tcW w:w="4785" w:type="dxa"/>
          </w:tcPr>
          <w:p w:rsidR="00AF34C5" w:rsidRPr="00430D08" w:rsidRDefault="00AF34C5" w:rsidP="00AF34C5">
            <w:pPr>
              <w:pStyle w:val="Caption"/>
              <w:framePr w:hSpace="0" w:wrap="auto" w:vAnchor="margin" w:hAnchor="text" w:xAlign="left" w:yAlign="inline"/>
              <w:rPr>
                <w:lang w:val="nl-NL"/>
              </w:rPr>
            </w:pP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3</w:t>
            </w:r>
            <w:r w:rsidR="00B30B4B">
              <w:rPr>
                <w:lang w:val="nl-NL"/>
              </w:rPr>
              <w:fldChar w:fldCharType="end"/>
            </w:r>
            <w:r w:rsidRPr="00430D08">
              <w:rPr>
                <w:lang w:val="nl-NL"/>
              </w:rPr>
              <w:t>: Meting 3,</w:t>
            </w:r>
            <w:r>
              <w:rPr>
                <w:lang w:val="nl-NL"/>
              </w:rPr>
              <w:t xml:space="preserve"> </w:t>
            </w:r>
            <w:r w:rsidRPr="00430D08">
              <w:rPr>
                <w:lang w:val="nl-NL"/>
              </w:rPr>
              <w:t>inductie respiratieband met spoeldraad, 5 wikkelingen.</w:t>
            </w:r>
          </w:p>
        </w:tc>
        <w:tc>
          <w:tcPr>
            <w:tcW w:w="4785" w:type="dxa"/>
          </w:tcPr>
          <w:p w:rsidR="00AF34C5" w:rsidRPr="00430D08" w:rsidRDefault="00AF34C5" w:rsidP="00AF34C5">
            <w:pPr>
              <w:pStyle w:val="Caption"/>
              <w:framePr w:hSpace="0" w:wrap="auto" w:vAnchor="margin" w:hAnchor="text" w:xAlign="left" w:yAlign="inline"/>
              <w:rPr>
                <w:lang w:val="nl-NL"/>
              </w:rPr>
            </w:pPr>
            <w:bookmarkStart w:id="129" w:name="_Ref31819312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4</w:t>
            </w:r>
            <w:r w:rsidR="00B30B4B">
              <w:rPr>
                <w:lang w:val="nl-NL"/>
              </w:rPr>
              <w:fldChar w:fldCharType="end"/>
            </w:r>
            <w:bookmarkEnd w:id="129"/>
            <w:r w:rsidRPr="00430D08">
              <w:rPr>
                <w:lang w:val="nl-NL"/>
              </w:rPr>
              <w:t>: Meting 4, inductieve respiratieband met bandkabel, 5 wikkelingen.</w:t>
            </w:r>
          </w:p>
        </w:tc>
      </w:tr>
    </w:tbl>
    <w:p w:rsidR="001B4B4A" w:rsidRPr="00430D08" w:rsidRDefault="001B4B4A" w:rsidP="0054252A"/>
    <w:tbl>
      <w:tblPr>
        <w:tblStyle w:val="TableGrid"/>
        <w:tblpPr w:leftFromText="141" w:rightFromText="141" w:vertAnchor="text" w:horzAnchor="margin" w:tblpXSpec="right" w:tblpY="5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563569" w:rsidRPr="00430D08" w:rsidTr="00446B70">
        <w:tc>
          <w:tcPr>
            <w:tcW w:w="0" w:type="auto"/>
          </w:tcPr>
          <w:p w:rsidR="00563569" w:rsidRPr="00430D08" w:rsidRDefault="00563569" w:rsidP="00446B70">
            <w:pPr>
              <w:rPr>
                <w:lang w:val="nl-NL"/>
              </w:rPr>
            </w:pPr>
            <w:bookmarkStart w:id="130" w:name="_Ref339618374"/>
            <w:r w:rsidRPr="00430D08">
              <w:rPr>
                <w:noProof/>
                <w:lang w:eastAsia="en-US" w:bidi="ar-SA"/>
              </w:rPr>
              <w:drawing>
                <wp:inline distT="0" distB="0" distL="0" distR="0" wp14:anchorId="191EA288" wp14:editId="474DEF08">
                  <wp:extent cx="2880000" cy="1867397"/>
                  <wp:effectExtent l="0" t="0" r="0" b="0"/>
                  <wp:docPr id="16" name="Afbeelding 16">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cstate="print">
                            <a:extLst>
                              <a:ext uri="{28A0092B-C50C-407E-A947-70E740481C1C}">
                                <a14:useLocalDpi xmlns:a14="http://schemas.microsoft.com/office/drawing/2010/main"/>
                              </a:ext>
                            </a:extLst>
                          </a:blip>
                          <a:srcRect/>
                          <a:stretch/>
                        </pic:blipFill>
                        <pic:spPr bwMode="auto">
                          <a:xfrm>
                            <a:off x="0" y="0"/>
                            <a:ext cx="2880000" cy="1867397"/>
                          </a:xfrm>
                          <a:prstGeom prst="rect">
                            <a:avLst/>
                          </a:prstGeom>
                          <a:ln>
                            <a:noFill/>
                          </a:ln>
                          <a:extLst>
                            <a:ext uri="{53640926-AAD7-44D8-BBD7-CCE9431645EC}">
                              <a14:shadowObscured xmlns:a14="http://schemas.microsoft.com/office/drawing/2010/main"/>
                            </a:ext>
                          </a:extLst>
                        </pic:spPr>
                      </pic:pic>
                    </a:graphicData>
                  </a:graphic>
                </wp:inline>
              </w:drawing>
            </w:r>
          </w:p>
        </w:tc>
      </w:tr>
      <w:tr w:rsidR="00563569" w:rsidRPr="00430D08" w:rsidTr="00446B70">
        <w:tc>
          <w:tcPr>
            <w:tcW w:w="0" w:type="auto"/>
          </w:tcPr>
          <w:p w:rsidR="00563569" w:rsidRPr="00430D08" w:rsidRDefault="00563569" w:rsidP="005904C6">
            <w:pPr>
              <w:pStyle w:val="Caption"/>
              <w:framePr w:hSpace="0" w:wrap="auto" w:vAnchor="margin" w:hAnchor="text" w:xAlign="left" w:yAlign="inline"/>
              <w:rPr>
                <w:lang w:val="nl-NL"/>
              </w:rPr>
            </w:pPr>
            <w:bookmarkStart w:id="131" w:name="_Ref318120257"/>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5</w:t>
            </w:r>
            <w:r w:rsidR="00B30B4B">
              <w:rPr>
                <w:lang w:val="nl-NL"/>
              </w:rPr>
              <w:fldChar w:fldCharType="end"/>
            </w:r>
            <w:bookmarkEnd w:id="131"/>
            <w:r w:rsidRPr="00430D08">
              <w:rPr>
                <w:lang w:val="nl-NL"/>
              </w:rPr>
              <w:t xml:space="preserve">: monostabiele multivibrator, gebouwd met </w:t>
            </w:r>
          </w:p>
          <w:p w:rsidR="00563569" w:rsidRPr="00430D08" w:rsidRDefault="00563569" w:rsidP="005904C6">
            <w:pPr>
              <w:pStyle w:val="Caption"/>
              <w:framePr w:hSpace="0" w:wrap="auto" w:vAnchor="margin" w:hAnchor="text" w:xAlign="left" w:yAlign="inline"/>
              <w:rPr>
                <w:lang w:val="nl-NL"/>
              </w:rPr>
            </w:pPr>
            <w:r w:rsidRPr="00430D08">
              <w:rPr>
                <w:lang w:val="nl-NL"/>
              </w:rPr>
              <w:t xml:space="preserve">de </w:t>
            </w:r>
            <w:hyperlink r:id="rId134" w:history="1">
              <w:r w:rsidRPr="00430D08">
                <w:rPr>
                  <w:rStyle w:val="Hyperlink"/>
                  <w:lang w:val="nl-NL"/>
                </w:rPr>
                <w:t>falstad</w:t>
              </w:r>
            </w:hyperlink>
            <w:r w:rsidRPr="00430D08">
              <w:rPr>
                <w:lang w:val="nl-NL"/>
              </w:rPr>
              <w:t xml:space="preserve"> simulator</w:t>
            </w:r>
          </w:p>
        </w:tc>
      </w:tr>
    </w:tbl>
    <w:p w:rsidR="0054252A" w:rsidRPr="00430D08" w:rsidRDefault="0054252A" w:rsidP="00DD7C03">
      <w:pPr>
        <w:pStyle w:val="Heading3"/>
      </w:pPr>
      <w:bookmarkStart w:id="132" w:name="_Toc343724227"/>
      <w:r w:rsidRPr="00430D08">
        <w:t>Omzetten van frequentie</w:t>
      </w:r>
      <w:bookmarkEnd w:id="130"/>
      <w:bookmarkEnd w:id="132"/>
    </w:p>
    <w:p w:rsidR="0054252A" w:rsidRPr="00430D08" w:rsidRDefault="0054252A" w:rsidP="0054252A">
      <w:r w:rsidRPr="00430D08">
        <w:t xml:space="preserve">De opbouw van het respiratiecircuit vereist dat een frequentie wordt gemeten óf dat de frequentie wordt omgezet naar een </w:t>
      </w:r>
      <w:r w:rsidR="00AF34C5">
        <w:t>beter</w:t>
      </w:r>
      <w:r w:rsidRPr="00430D08">
        <w:t xml:space="preserve"> te meten grootheid. In de onderstaande sub paragr</w:t>
      </w:r>
      <w:r w:rsidR="009E61CB" w:rsidRPr="00430D08">
        <w:t xml:space="preserve">afen worden de onderzochte conversies kort behandeld. </w:t>
      </w:r>
    </w:p>
    <w:p w:rsidR="0054252A" w:rsidRPr="00430D08" w:rsidRDefault="00563569" w:rsidP="009E61CB">
      <w:pPr>
        <w:pStyle w:val="Heading4"/>
      </w:pPr>
      <w:r w:rsidRPr="00430D08">
        <w:t xml:space="preserve">Omzetting m.b.v. een </w:t>
      </w:r>
      <w:proofErr w:type="spellStart"/>
      <w:r w:rsidRPr="00430D08">
        <w:t>monostabiele</w:t>
      </w:r>
      <w:proofErr w:type="spellEnd"/>
      <w:r w:rsidRPr="00430D08">
        <w:t xml:space="preserve"> </w:t>
      </w:r>
      <w:proofErr w:type="spellStart"/>
      <w:r w:rsidRPr="00430D08">
        <w:t>multivibrator</w:t>
      </w:r>
      <w:proofErr w:type="spellEnd"/>
    </w:p>
    <w:p w:rsidR="0054252A" w:rsidRPr="00430D08" w:rsidRDefault="0054252A" w:rsidP="0054252A">
      <w:r w:rsidRPr="00430D08">
        <w:t>De frequentie omzetting kan op een aantal verschillende manieren worden</w:t>
      </w:r>
      <w:r w:rsidR="00563569" w:rsidRPr="00430D08">
        <w:t xml:space="preserve"> gedaan. De meest eenvoudige </w:t>
      </w:r>
      <w:r w:rsidRPr="00430D08">
        <w:t xml:space="preserve">oplossing wordt verkregen door het slim dimensioneren van een </w:t>
      </w:r>
      <w:proofErr w:type="spellStart"/>
      <w:r w:rsidRPr="00430D08">
        <w:t>monostabiele</w:t>
      </w:r>
      <w:proofErr w:type="spellEnd"/>
      <w:r w:rsidRPr="00430D08">
        <w:t xml:space="preserve"> </w:t>
      </w:r>
      <w:proofErr w:type="spellStart"/>
      <w:r w:rsidRPr="00430D08">
        <w:t>multivibrator</w:t>
      </w:r>
      <w:proofErr w:type="spellEnd"/>
      <w:r w:rsidRPr="00430D08">
        <w:t xml:space="preserve"> opgebouwd m.b.v. een NE555 (</w:t>
      </w:r>
      <w:r w:rsidRPr="00430D08">
        <w:fldChar w:fldCharType="begin"/>
      </w:r>
      <w:r w:rsidRPr="00430D08">
        <w:instrText xml:space="preserve"> REF _Ref318120257 \h  \* lower  \* MERGEFORMAT </w:instrText>
      </w:r>
      <w:r w:rsidRPr="00430D08">
        <w:fldChar w:fldCharType="separate"/>
      </w:r>
      <w:r w:rsidR="00BE5AC7" w:rsidRPr="00430D08">
        <w:t xml:space="preserve">afbeelding </w:t>
      </w:r>
      <w:r w:rsidR="00BE5AC7">
        <w:rPr>
          <w:noProof/>
        </w:rPr>
        <w:t>5</w:t>
      </w:r>
      <w:r w:rsidR="00BE5AC7">
        <w:rPr>
          <w:noProof/>
        </w:rPr>
        <w:noBreakHyphen/>
        <w:t>5</w:t>
      </w:r>
      <w:r w:rsidRPr="00430D08">
        <w:fldChar w:fldCharType="end"/>
      </w:r>
      <w:r w:rsidRPr="00430D08">
        <w:t xml:space="preserve">). </w:t>
      </w:r>
    </w:p>
    <w:p w:rsidR="0054252A" w:rsidRPr="00430D08" w:rsidRDefault="0054252A" w:rsidP="0054252A"/>
    <w:p w:rsidR="0054252A" w:rsidRPr="00430D08" w:rsidRDefault="0054252A" w:rsidP="00563569">
      <w:pPr>
        <w:widowControl/>
        <w:suppressAutoHyphens w:val="0"/>
        <w:autoSpaceDN/>
        <w:spacing w:after="200" w:line="276" w:lineRule="auto"/>
        <w:jc w:val="left"/>
        <w:textAlignment w:val="auto"/>
      </w:pPr>
      <w:r w:rsidRPr="00430D08">
        <w:t xml:space="preserve">De </w:t>
      </w:r>
      <w:proofErr w:type="spellStart"/>
      <w:r w:rsidRPr="00430D08">
        <w:t>monostabiele</w:t>
      </w:r>
      <w:proofErr w:type="spellEnd"/>
      <w:r w:rsidRPr="00430D08">
        <w:t xml:space="preserve"> </w:t>
      </w:r>
      <w:proofErr w:type="spellStart"/>
      <w:r w:rsidRPr="00430D08">
        <w:t>multivibrator</w:t>
      </w:r>
      <w:proofErr w:type="spellEnd"/>
      <w:r w:rsidRPr="00430D08">
        <w:t xml:space="preserve"> (MMV) geeft bij een puls op de trigger ingang een puls op de </w:t>
      </w:r>
      <w:proofErr w:type="spellStart"/>
      <w:r w:rsidRPr="00430D08">
        <w:t>outgang</w:t>
      </w:r>
      <w:proofErr w:type="spellEnd"/>
      <w:r w:rsidRPr="00430D08">
        <w:t xml:space="preserve"> met de periode: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40"/>
      </w:tblGrid>
      <w:tr w:rsidR="0054252A" w:rsidRPr="00430D08" w:rsidTr="006B3A42">
        <w:tc>
          <w:tcPr>
            <w:tcW w:w="8330" w:type="dxa"/>
          </w:tcPr>
          <w:p w:rsidR="0054252A" w:rsidRPr="00430D08" w:rsidRDefault="0054252A" w:rsidP="0054252A">
            <w:pPr>
              <w:rPr>
                <w:lang w:val="nl-NL"/>
              </w:rPr>
            </w:pPr>
            <m:oMathPara>
              <m:oMath>
                <m:r>
                  <w:rPr>
                    <w:rFonts w:ascii="Cambria Math" w:hAnsi="Cambria Math"/>
                    <w:lang w:val="nl-NL"/>
                  </w:rPr>
                  <m:t>T</m:t>
                </m:r>
                <m:r>
                  <m:rPr>
                    <m:sty m:val="p"/>
                  </m:rPr>
                  <w:rPr>
                    <w:rFonts w:ascii="Cambria Math" w:hAnsi="Cambria Math"/>
                    <w:lang w:val="nl-NL"/>
                  </w:rPr>
                  <m:t>=1.1</m:t>
                </m:r>
                <m:r>
                  <w:rPr>
                    <w:rFonts w:ascii="Cambria Math" w:hAnsi="Cambria Math"/>
                    <w:lang w:val="nl-NL"/>
                  </w:rPr>
                  <m:t>RC</m:t>
                </m:r>
              </m:oMath>
            </m:oMathPara>
          </w:p>
        </w:tc>
        <w:tc>
          <w:tcPr>
            <w:tcW w:w="1240" w:type="dxa"/>
          </w:tcPr>
          <w:p w:rsidR="0054252A" w:rsidRPr="00430D08" w:rsidRDefault="0054252A" w:rsidP="005904C6">
            <w:pPr>
              <w:pStyle w:val="Caption"/>
              <w:framePr w:wrap="around"/>
              <w:rPr>
                <w:lang w:val="nl-NL"/>
              </w:rPr>
            </w:pPr>
            <w:r w:rsidRPr="00430D08">
              <w:rPr>
                <w:lang w:val="nl-NL"/>
              </w:rPr>
              <w:t xml:space="preserve">[ </w:t>
            </w:r>
            <w:r w:rsidRPr="00430D08">
              <w:rPr>
                <w:lang w:val="nl-NL"/>
              </w:rPr>
              <w:fldChar w:fldCharType="begin"/>
            </w:r>
            <w:r w:rsidRPr="00430D08">
              <w:rPr>
                <w:lang w:val="nl-NL"/>
              </w:rPr>
              <w:instrText xml:space="preserve"> STYLEREF 1 \s </w:instrText>
            </w:r>
            <w:r w:rsidRPr="00430D08">
              <w:rPr>
                <w:lang w:val="nl-NL"/>
              </w:rPr>
              <w:fldChar w:fldCharType="separate"/>
            </w:r>
            <w:r w:rsidR="00BE5AC7">
              <w:rPr>
                <w:lang w:val="nl-NL"/>
              </w:rPr>
              <w:t>5</w:t>
            </w:r>
            <w:r w:rsidRPr="00430D08">
              <w:rPr>
                <w:lang w:val="nl-NL"/>
              </w:rPr>
              <w:fldChar w:fldCharType="end"/>
            </w:r>
            <w:r w:rsidRPr="00430D08">
              <w:rPr>
                <w:lang w:val="nl-NL"/>
              </w:rPr>
              <w:noBreakHyphen/>
            </w:r>
            <w:r w:rsidRPr="00430D08">
              <w:rPr>
                <w:lang w:val="nl-NL"/>
              </w:rPr>
              <w:fldChar w:fldCharType="begin"/>
            </w:r>
            <w:r w:rsidRPr="00430D08">
              <w:rPr>
                <w:lang w:val="nl-NL"/>
              </w:rPr>
              <w:instrText xml:space="preserve"> SEQ [ \* ARABIC \s 1 </w:instrText>
            </w:r>
            <w:r w:rsidRPr="00430D08">
              <w:rPr>
                <w:lang w:val="nl-NL"/>
              </w:rPr>
              <w:fldChar w:fldCharType="separate"/>
            </w:r>
            <w:r w:rsidR="00BE5AC7">
              <w:rPr>
                <w:lang w:val="nl-NL"/>
              </w:rPr>
              <w:t>1</w:t>
            </w:r>
            <w:r w:rsidRPr="00430D08">
              <w:rPr>
                <w:lang w:val="nl-NL"/>
              </w:rPr>
              <w:fldChar w:fldCharType="end"/>
            </w:r>
            <w:r w:rsidRPr="00430D08">
              <w:rPr>
                <w:lang w:val="nl-NL"/>
              </w:rPr>
              <w:t>]</w:t>
            </w:r>
          </w:p>
        </w:tc>
      </w:tr>
    </w:tbl>
    <w:p w:rsidR="00563569" w:rsidRPr="00430D08" w:rsidRDefault="00563569" w:rsidP="0054252A"/>
    <w:p w:rsidR="0054252A" w:rsidRPr="00430D08" w:rsidRDefault="0054252A" w:rsidP="0054252A">
      <w:r w:rsidRPr="00430D08">
        <w:t xml:space="preserve">Als de basisfrequentie </w:t>
      </w:r>
      <m:oMath>
        <m:r>
          <w:rPr>
            <w:rFonts w:ascii="Cambria Math" w:hAnsi="Cambria Math"/>
          </w:rPr>
          <m:t>350 kHz</m:t>
        </m:r>
      </m:oMath>
      <w:r w:rsidRPr="00430D08">
        <w:t xml:space="preserve"> bedraagt en bij maximale in- en uitademing varieert van </w:t>
      </w:r>
      <m:oMath>
        <m:r>
          <w:rPr>
            <w:rFonts w:ascii="Cambria Math" w:hAnsi="Cambria Math"/>
          </w:rPr>
          <m:t>348 kHz</m:t>
        </m:r>
      </m:oMath>
      <w:r w:rsidRPr="00430D08">
        <w:t xml:space="preserve"> tot </w:t>
      </w:r>
      <m:oMath>
        <m:r>
          <w:rPr>
            <w:rFonts w:ascii="Cambria Math" w:hAnsi="Cambria Math"/>
          </w:rPr>
          <m:t>352 kHz</m:t>
        </m:r>
      </m:oMath>
      <w:r w:rsidRPr="00430D08">
        <w:t xml:space="preserve"> dan kan de MMV gedimensioneerd worden met:</w:t>
      </w:r>
    </w:p>
    <w:p w:rsidR="00563569" w:rsidRPr="00430D08" w:rsidRDefault="00563569" w:rsidP="005425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40"/>
      </w:tblGrid>
      <w:tr w:rsidR="0054252A" w:rsidRPr="00430D08" w:rsidTr="00AF34C5">
        <w:trPr>
          <w:trHeight w:val="641"/>
        </w:trPr>
        <w:tc>
          <w:tcPr>
            <w:tcW w:w="8330" w:type="dxa"/>
          </w:tcPr>
          <w:p w:rsidR="0054252A" w:rsidRPr="00430D08" w:rsidRDefault="0054252A" w:rsidP="0054252A">
            <w:pPr>
              <w:rPr>
                <w:lang w:val="nl-NL"/>
              </w:rPr>
            </w:pPr>
            <m:oMathPara>
              <m:oMath>
                <m:r>
                  <w:rPr>
                    <w:rFonts w:ascii="Cambria Math" w:hAnsi="Cambria Math"/>
                    <w:lang w:val="nl-NL"/>
                  </w:rPr>
                  <w:lastRenderedPageBreak/>
                  <m:t>RC</m:t>
                </m:r>
                <m:r>
                  <m:rPr>
                    <m:sty m:val="p"/>
                  </m:rPr>
                  <w:rPr>
                    <w:rFonts w:ascii="Cambria Math" w:hAnsi="Cambria Math"/>
                    <w:lang w:val="nl-NL"/>
                  </w:rPr>
                  <m:t>=</m:t>
                </m:r>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 xml:space="preserve">1.1∙352 </m:t>
                    </m:r>
                    <m:r>
                      <w:rPr>
                        <w:rFonts w:ascii="Cambria Math" w:hAnsi="Cambria Math"/>
                        <w:lang w:val="nl-NL"/>
                      </w:rPr>
                      <m:t>kHz</m:t>
                    </m:r>
                  </m:den>
                </m:f>
              </m:oMath>
            </m:oMathPara>
          </w:p>
        </w:tc>
        <w:tc>
          <w:tcPr>
            <w:tcW w:w="1240" w:type="dxa"/>
          </w:tcPr>
          <w:p w:rsidR="0054252A" w:rsidRPr="00430D08" w:rsidRDefault="0054252A" w:rsidP="005904C6">
            <w:pPr>
              <w:pStyle w:val="Caption"/>
              <w:framePr w:wrap="around"/>
              <w:rPr>
                <w:lang w:val="nl-NL"/>
              </w:rPr>
            </w:pPr>
            <w:r w:rsidRPr="00430D08">
              <w:rPr>
                <w:lang w:val="nl-NL"/>
              </w:rPr>
              <w:t xml:space="preserve">[ </w:t>
            </w:r>
            <w:r w:rsidRPr="00430D08">
              <w:rPr>
                <w:lang w:val="nl-NL"/>
              </w:rPr>
              <w:fldChar w:fldCharType="begin"/>
            </w:r>
            <w:r w:rsidRPr="00430D08">
              <w:rPr>
                <w:lang w:val="nl-NL"/>
              </w:rPr>
              <w:instrText xml:space="preserve"> STYLEREF 1 \s </w:instrText>
            </w:r>
            <w:r w:rsidRPr="00430D08">
              <w:rPr>
                <w:lang w:val="nl-NL"/>
              </w:rPr>
              <w:fldChar w:fldCharType="separate"/>
            </w:r>
            <w:r w:rsidR="00BE5AC7">
              <w:rPr>
                <w:lang w:val="nl-NL"/>
              </w:rPr>
              <w:t>5</w:t>
            </w:r>
            <w:r w:rsidRPr="00430D08">
              <w:rPr>
                <w:lang w:val="nl-NL"/>
              </w:rPr>
              <w:fldChar w:fldCharType="end"/>
            </w:r>
            <w:r w:rsidRPr="00430D08">
              <w:rPr>
                <w:lang w:val="nl-NL"/>
              </w:rPr>
              <w:noBreakHyphen/>
            </w:r>
            <w:r w:rsidRPr="00430D08">
              <w:rPr>
                <w:lang w:val="nl-NL"/>
              </w:rPr>
              <w:fldChar w:fldCharType="begin"/>
            </w:r>
            <w:r w:rsidRPr="00430D08">
              <w:rPr>
                <w:lang w:val="nl-NL"/>
              </w:rPr>
              <w:instrText xml:space="preserve"> SEQ [ \* ARABIC \s 1 </w:instrText>
            </w:r>
            <w:r w:rsidRPr="00430D08">
              <w:rPr>
                <w:lang w:val="nl-NL"/>
              </w:rPr>
              <w:fldChar w:fldCharType="separate"/>
            </w:r>
            <w:r w:rsidR="00BE5AC7">
              <w:rPr>
                <w:lang w:val="nl-NL"/>
              </w:rPr>
              <w:t>2</w:t>
            </w:r>
            <w:r w:rsidRPr="00430D08">
              <w:rPr>
                <w:lang w:val="nl-NL"/>
              </w:rPr>
              <w:fldChar w:fldCharType="end"/>
            </w:r>
            <w:r w:rsidRPr="00430D08">
              <w:rPr>
                <w:lang w:val="nl-NL"/>
              </w:rPr>
              <w:t>]</w:t>
            </w:r>
          </w:p>
        </w:tc>
      </w:tr>
    </w:tbl>
    <w:p w:rsidR="00563569" w:rsidRPr="00430D08" w:rsidRDefault="00563569" w:rsidP="0054252A"/>
    <w:p w:rsidR="0054252A" w:rsidRPr="00430D08" w:rsidRDefault="0054252A" w:rsidP="0054252A">
      <w:r w:rsidRPr="00430D08">
        <w:t>Uit simulaties</w:t>
      </w:r>
      <w:r w:rsidR="00AF34C5">
        <w:t xml:space="preserve"> (zie </w:t>
      </w:r>
      <w:r w:rsidR="00AF34C5">
        <w:fldChar w:fldCharType="begin"/>
      </w:r>
      <w:r w:rsidR="00035EE4">
        <w:instrText xml:space="preserve"> REF _Ref318270581 \h  \* lower </w:instrText>
      </w:r>
      <w:r w:rsidR="00AF34C5">
        <w:fldChar w:fldCharType="separate"/>
      </w:r>
      <w:r w:rsidR="00BE5AC7" w:rsidRPr="00430D08">
        <w:t xml:space="preserve">afbeelding </w:t>
      </w:r>
      <w:r w:rsidR="00BE5AC7">
        <w:rPr>
          <w:noProof/>
        </w:rPr>
        <w:t>5</w:t>
      </w:r>
      <w:r w:rsidR="00BE5AC7">
        <w:noBreakHyphen/>
      </w:r>
      <w:r w:rsidR="00BE5AC7">
        <w:rPr>
          <w:noProof/>
        </w:rPr>
        <w:t>6</w:t>
      </w:r>
      <w:r w:rsidR="00AF34C5">
        <w:fldChar w:fldCharType="end"/>
      </w:r>
      <w:r w:rsidR="00AF34C5">
        <w:t>)</w:t>
      </w:r>
      <w:r w:rsidRPr="00430D08">
        <w:t xml:space="preserve"> is gebleken dat dit een ongewenste offset spanning geeft plus een minieme verandering van de gefilterde uitgangsspanning van enkele 100</w:t>
      </w:r>
      <w:r w:rsidRPr="00430D08">
        <w:rPr>
          <w:vertAlign w:val="superscript"/>
        </w:rPr>
        <w:t>ste</w:t>
      </w:r>
      <w:r w:rsidRPr="00430D08">
        <w:t xml:space="preserve"> Volts</w:t>
      </w:r>
      <w:r w:rsidRPr="00430D08">
        <w:rPr>
          <w:rStyle w:val="FootnoteReference"/>
        </w:rPr>
        <w:footnoteReference w:id="23"/>
      </w:r>
      <w:r w:rsidRPr="00430D08">
        <w:t>. Dit is meetwijze die veel versterking en dus extra componenten nodig heeft om tot een bruikbaar signaal te komen.</w:t>
      </w:r>
    </w:p>
    <w:p w:rsidR="0054252A" w:rsidRPr="00430D08" w:rsidRDefault="00563569" w:rsidP="00563569">
      <w:pPr>
        <w:pStyle w:val="Heading4"/>
      </w:pPr>
      <w:r w:rsidRPr="00430D08">
        <w:t>Omzetting m.b.v. een PLL</w:t>
      </w:r>
    </w:p>
    <w:tbl>
      <w:tblPr>
        <w:tblStyle w:val="TableGrid"/>
        <w:tblpPr w:leftFromText="141" w:rightFromText="141" w:vertAnchor="text" w:horzAnchor="margin" w:tblpXSpec="right"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042458" w:rsidRPr="00430D08" w:rsidTr="00042458">
        <w:tc>
          <w:tcPr>
            <w:tcW w:w="0" w:type="auto"/>
          </w:tcPr>
          <w:p w:rsidR="00042458" w:rsidRPr="00430D08" w:rsidRDefault="00042458" w:rsidP="00042458">
            <w:pPr>
              <w:rPr>
                <w:lang w:val="nl-NL"/>
              </w:rPr>
            </w:pPr>
            <w:r w:rsidRPr="00430D08">
              <w:rPr>
                <w:noProof/>
                <w:lang w:eastAsia="en-US" w:bidi="ar-SA"/>
              </w:rPr>
              <w:drawing>
                <wp:inline distT="0" distB="0" distL="0" distR="0" wp14:anchorId="13D7E585" wp14:editId="5C8CCA19">
                  <wp:extent cx="2880000" cy="1611506"/>
                  <wp:effectExtent l="0" t="0" r="0" b="8255"/>
                  <wp:docPr id="17" name="Afbeelding 1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cstate="print">
                            <a:extLst>
                              <a:ext uri="{28A0092B-C50C-407E-A947-70E740481C1C}">
                                <a14:useLocalDpi xmlns:a14="http://schemas.microsoft.com/office/drawing/2010/main"/>
                              </a:ext>
                            </a:extLst>
                          </a:blip>
                          <a:srcRect/>
                          <a:stretch/>
                        </pic:blipFill>
                        <pic:spPr bwMode="auto">
                          <a:xfrm>
                            <a:off x="0" y="0"/>
                            <a:ext cx="2880000" cy="1611506"/>
                          </a:xfrm>
                          <a:prstGeom prst="rect">
                            <a:avLst/>
                          </a:prstGeom>
                          <a:ln>
                            <a:noFill/>
                          </a:ln>
                          <a:extLst>
                            <a:ext uri="{53640926-AAD7-44D8-BBD7-CCE9431645EC}">
                              <a14:shadowObscured xmlns:a14="http://schemas.microsoft.com/office/drawing/2010/main"/>
                            </a:ext>
                          </a:extLst>
                        </pic:spPr>
                      </pic:pic>
                    </a:graphicData>
                  </a:graphic>
                </wp:inline>
              </w:drawing>
            </w:r>
          </w:p>
        </w:tc>
      </w:tr>
      <w:tr w:rsidR="00042458" w:rsidRPr="00430D08" w:rsidTr="00042458">
        <w:tc>
          <w:tcPr>
            <w:tcW w:w="0" w:type="auto"/>
          </w:tcPr>
          <w:p w:rsidR="00042458" w:rsidRPr="00430D08" w:rsidRDefault="00042458" w:rsidP="005904C6">
            <w:pPr>
              <w:pStyle w:val="Caption"/>
              <w:framePr w:hSpace="0" w:wrap="auto" w:vAnchor="margin" w:hAnchor="text" w:xAlign="left" w:yAlign="inline"/>
              <w:rPr>
                <w:lang w:val="nl-NL"/>
              </w:rPr>
            </w:pPr>
            <w:bookmarkStart w:id="133" w:name="_Ref318270581"/>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6</w:t>
            </w:r>
            <w:r w:rsidR="00B30B4B">
              <w:rPr>
                <w:lang w:val="nl-NL"/>
              </w:rPr>
              <w:fldChar w:fldCharType="end"/>
            </w:r>
            <w:bookmarkEnd w:id="133"/>
            <w:r w:rsidRPr="00430D08">
              <w:rPr>
                <w:lang w:val="nl-NL"/>
              </w:rPr>
              <w:t>: PLL</w:t>
            </w:r>
          </w:p>
        </w:tc>
      </w:tr>
    </w:tbl>
    <w:p w:rsidR="00563569" w:rsidRPr="00430D08" w:rsidRDefault="0054252A" w:rsidP="0054252A">
      <w:r w:rsidRPr="00430D08">
        <w:t xml:space="preserve">Een andere </w:t>
      </w:r>
      <w:r w:rsidR="00563569" w:rsidRPr="00430D08">
        <w:t>vorm van omzetting</w:t>
      </w:r>
      <w:r w:rsidRPr="00430D08">
        <w:t xml:space="preserve"> zou het gebruikmaken van een PLL zijn. Een PLL (zie </w:t>
      </w:r>
      <w:r w:rsidRPr="00430D08">
        <w:fldChar w:fldCharType="begin"/>
      </w:r>
      <w:r w:rsidRPr="00430D08">
        <w:instrText xml:space="preserve"> REF _Ref318270581 \h  \* lower  \* MERGEFORMAT </w:instrText>
      </w:r>
      <w:r w:rsidRPr="00430D08">
        <w:fldChar w:fldCharType="separate"/>
      </w:r>
      <w:r w:rsidR="00BE5AC7" w:rsidRPr="00430D08">
        <w:t xml:space="preserve">afbeelding </w:t>
      </w:r>
      <w:r w:rsidR="00BE5AC7">
        <w:rPr>
          <w:noProof/>
        </w:rPr>
        <w:t>5</w:t>
      </w:r>
      <w:r w:rsidR="00BE5AC7">
        <w:rPr>
          <w:noProof/>
        </w:rPr>
        <w:noBreakHyphen/>
        <w:t>6</w:t>
      </w:r>
      <w:r w:rsidRPr="00430D08">
        <w:fldChar w:fldCharType="end"/>
      </w:r>
      <w:r w:rsidRPr="00430D08">
        <w:t>) kent talloze toepassingen waaronder frequentie demodulatie. Door de PLL af te stemmen op de oscillatiefrequentie van het circuit, zou bijvoorbeeld de gemiddelde spanning op de uitgang van de buffer kunnen worden gemeten. Ook hier geldt dat er sprake zou zijn van een ongewenste offset-spanning en minieme spanningsveranderingen</w:t>
      </w:r>
      <w:r w:rsidRPr="00430D08">
        <w:rPr>
          <w:rStyle w:val="FootnoteReference"/>
        </w:rPr>
        <w:footnoteReference w:id="24"/>
      </w:r>
      <w:r w:rsidRPr="00430D08">
        <w:t>.</w:t>
      </w:r>
      <w:r w:rsidR="00563569" w:rsidRPr="00430D08">
        <w:t xml:space="preserve"> </w:t>
      </w:r>
    </w:p>
    <w:p w:rsidR="0054252A" w:rsidRPr="00430D08" w:rsidRDefault="00563569" w:rsidP="00563569">
      <w:pPr>
        <w:pStyle w:val="Heading4"/>
      </w:pPr>
      <w:r w:rsidRPr="00430D08">
        <w:t>Conclusie</w:t>
      </w:r>
    </w:p>
    <w:p w:rsidR="00563569" w:rsidRPr="00430D08" w:rsidRDefault="00563569" w:rsidP="00563569">
      <w:r w:rsidRPr="00430D08">
        <w:t xml:space="preserve">De voorgaande twee paragrafen behandelen een andere manier om een verandering van frequentie om te zetten naar een </w:t>
      </w:r>
      <w:r w:rsidR="00042458" w:rsidRPr="00430D08">
        <w:t>andere</w:t>
      </w:r>
      <w:r w:rsidRPr="00430D08">
        <w:t xml:space="preserve"> grootheid. </w:t>
      </w:r>
      <w:r w:rsidR="00042458" w:rsidRPr="00430D08">
        <w:t>Er wordt</w:t>
      </w:r>
      <w:r w:rsidRPr="00430D08">
        <w:t xml:space="preserve"> frequentie </w:t>
      </w:r>
      <w:r w:rsidR="00042458" w:rsidRPr="00430D08">
        <w:t xml:space="preserve">omgezet </w:t>
      </w:r>
      <w:r w:rsidRPr="00430D08">
        <w:t xml:space="preserve">naar </w:t>
      </w:r>
      <w:r w:rsidR="00042458" w:rsidRPr="00430D08">
        <w:t xml:space="preserve">een </w:t>
      </w:r>
      <w:r w:rsidRPr="00430D08">
        <w:t xml:space="preserve">spanning. </w:t>
      </w:r>
      <w:r w:rsidR="00042458" w:rsidRPr="00430D08">
        <w:t xml:space="preserve">Het nadeel van deze methodes is dat ze kleine spanningsverandering tot gevolg hebben. Hoewel deze spanningsverandering eenvoudig versterkt zou kunnen worden, is hij in vergelijking met de </w:t>
      </w:r>
      <w:proofErr w:type="spellStart"/>
      <w:r w:rsidR="00042458" w:rsidRPr="00430D08">
        <w:rPr>
          <w:i/>
        </w:rPr>
        <w:t>frequency</w:t>
      </w:r>
      <w:proofErr w:type="spellEnd"/>
      <w:r w:rsidR="00042458" w:rsidRPr="00430D08">
        <w:rPr>
          <w:i/>
        </w:rPr>
        <w:t xml:space="preserve"> </w:t>
      </w:r>
      <w:proofErr w:type="spellStart"/>
      <w:r w:rsidR="00042458" w:rsidRPr="00430D08">
        <w:rPr>
          <w:i/>
        </w:rPr>
        <w:t>counting</w:t>
      </w:r>
      <w:proofErr w:type="spellEnd"/>
      <w:r w:rsidR="00042458" w:rsidRPr="00430D08">
        <w:t xml:space="preserve"> methode</w:t>
      </w:r>
      <w:r w:rsidR="00042458" w:rsidRPr="00430D08">
        <w:rPr>
          <w:i/>
        </w:rPr>
        <w:t xml:space="preserve"> </w:t>
      </w:r>
      <w:r w:rsidR="00042458" w:rsidRPr="00430D08">
        <w:t xml:space="preserve">minder praktisch. Immers, de frequentie kan direct worden waargenomen door de </w:t>
      </w:r>
      <w:r w:rsidR="00FC6EAC" w:rsidRPr="00430D08">
        <w:t>µC</w:t>
      </w:r>
      <w:r w:rsidR="00042458" w:rsidRPr="00430D08">
        <w:t xml:space="preserve">. </w:t>
      </w:r>
    </w:p>
    <w:p w:rsidR="007017DD" w:rsidRPr="00430D08" w:rsidRDefault="009E61CB" w:rsidP="00E73DBE">
      <w:pPr>
        <w:pStyle w:val="Heading2"/>
      </w:pPr>
      <w:bookmarkStart w:id="134" w:name="_Ref340734892"/>
      <w:bookmarkStart w:id="135" w:name="_Toc343724228"/>
      <w:r w:rsidRPr="00430D08">
        <w:t>ECG</w:t>
      </w:r>
      <w:bookmarkEnd w:id="134"/>
      <w:bookmarkEnd w:id="135"/>
    </w:p>
    <w:tbl>
      <w:tblPr>
        <w:tblStyle w:val="TableGrid"/>
        <w:tblpPr w:leftFromText="141" w:rightFromText="141" w:vertAnchor="text" w:horzAnchor="margin" w:tblpXSpec="right"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tblGrid>
      <w:tr w:rsidR="00042458" w:rsidRPr="00430D08" w:rsidTr="00042458">
        <w:tc>
          <w:tcPr>
            <w:tcW w:w="2990" w:type="dxa"/>
          </w:tcPr>
          <w:p w:rsidR="00042458" w:rsidRPr="00430D08" w:rsidRDefault="00042458" w:rsidP="00042458">
            <w:pPr>
              <w:rPr>
                <w:lang w:val="nl-NL"/>
              </w:rPr>
            </w:pPr>
            <w:r w:rsidRPr="00430D08">
              <w:rPr>
                <w:noProof/>
                <w:lang w:eastAsia="en-US" w:bidi="ar-SA"/>
              </w:rPr>
              <w:drawing>
                <wp:inline distT="0" distB="0" distL="0" distR="0" wp14:anchorId="2032166C" wp14:editId="3C92F1F2">
                  <wp:extent cx="2238451" cy="1678838"/>
                  <wp:effectExtent l="0" t="5715" r="381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3-07 09.22.18.jpg"/>
                          <pic:cNvPicPr/>
                        </pic:nvPicPr>
                        <pic:blipFill>
                          <a:blip r:embed="rId137" cstate="print">
                            <a:extLst>
                              <a:ext uri="{28A0092B-C50C-407E-A947-70E740481C1C}">
                                <a14:useLocalDpi xmlns:a14="http://schemas.microsoft.com/office/drawing/2010/main"/>
                              </a:ext>
                            </a:extLst>
                          </a:blip>
                          <a:stretch>
                            <a:fillRect/>
                          </a:stretch>
                        </pic:blipFill>
                        <pic:spPr>
                          <a:xfrm rot="5400000">
                            <a:off x="0" y="0"/>
                            <a:ext cx="2238526" cy="1678894"/>
                          </a:xfrm>
                          <a:prstGeom prst="rect">
                            <a:avLst/>
                          </a:prstGeom>
                        </pic:spPr>
                      </pic:pic>
                    </a:graphicData>
                  </a:graphic>
                </wp:inline>
              </w:drawing>
            </w:r>
          </w:p>
        </w:tc>
      </w:tr>
      <w:tr w:rsidR="00042458" w:rsidRPr="00430D08" w:rsidTr="00042458">
        <w:tc>
          <w:tcPr>
            <w:tcW w:w="2990" w:type="dxa"/>
          </w:tcPr>
          <w:p w:rsidR="00042458" w:rsidRPr="00430D08" w:rsidRDefault="00042458" w:rsidP="005904C6">
            <w:pPr>
              <w:pStyle w:val="Caption"/>
              <w:framePr w:hSpace="0" w:wrap="auto" w:vAnchor="margin" w:hAnchor="text" w:xAlign="left" w:yAlign="inline"/>
              <w:rPr>
                <w:lang w:val="nl-NL"/>
              </w:rPr>
            </w:pPr>
            <w:bookmarkStart w:id="136" w:name="_Ref318834743"/>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7</w:t>
            </w:r>
            <w:r w:rsidR="00B30B4B">
              <w:rPr>
                <w:lang w:val="nl-NL"/>
              </w:rPr>
              <w:fldChar w:fldCharType="end"/>
            </w:r>
            <w:bookmarkEnd w:id="136"/>
            <w:r w:rsidRPr="00430D08">
              <w:rPr>
                <w:lang w:val="nl-NL"/>
              </w:rPr>
              <w:t>: moderne ‘Ymif’ klok</w:t>
            </w:r>
          </w:p>
        </w:tc>
      </w:tr>
    </w:tbl>
    <w:p w:rsidR="009E61CB" w:rsidRPr="00430D08" w:rsidRDefault="00E9584A" w:rsidP="009E61CB">
      <w:r w:rsidRPr="00430D08">
        <w:t xml:space="preserve">In deze bijlagen staan de stukken, documenten die zijn samengesteld tijdens de ontwikkeling van het ECG-circuit. Er zijn wat testen uitgevoerd met </w:t>
      </w:r>
      <w:r w:rsidR="00AF34C5">
        <w:t>de kompasklok</w:t>
      </w:r>
      <w:r w:rsidRPr="00430D08">
        <w:t xml:space="preserve">(bijlagen </w:t>
      </w:r>
      <w:r w:rsidRPr="00430D08">
        <w:fldChar w:fldCharType="begin"/>
      </w:r>
      <w:r w:rsidR="00E7706D" w:rsidRPr="00430D08">
        <w:instrText xml:space="preserve"> REF _Ref339963153 \r \h  \* lower </w:instrText>
      </w:r>
      <w:r w:rsidRPr="00430D08">
        <w:fldChar w:fldCharType="separate"/>
      </w:r>
      <w:r w:rsidR="00BE5AC7">
        <w:t>5.3.1</w:t>
      </w:r>
      <w:r w:rsidRPr="00430D08">
        <w:fldChar w:fldCharType="end"/>
      </w:r>
      <w:r w:rsidRPr="00430D08">
        <w:t xml:space="preserve">) om te </w:t>
      </w:r>
      <w:r w:rsidR="00AF34C5">
        <w:t>onderzoeken</w:t>
      </w:r>
      <w:r w:rsidRPr="00430D08">
        <w:t xml:space="preserve"> of simpele capacitieve sensoren gebruikt kunnen worden als ECG-sensoren.</w:t>
      </w:r>
    </w:p>
    <w:p w:rsidR="00042458" w:rsidRPr="00430D08" w:rsidRDefault="00042458" w:rsidP="00042458">
      <w:pPr>
        <w:pStyle w:val="Heading3"/>
      </w:pPr>
      <w:bookmarkStart w:id="137" w:name="_Ref339963153"/>
      <w:bookmarkStart w:id="138" w:name="_Toc343724229"/>
      <w:r w:rsidRPr="00430D08">
        <w:t xml:space="preserve">Testen </w:t>
      </w:r>
      <w:bookmarkEnd w:id="137"/>
      <w:r w:rsidR="00CF42F7">
        <w:t>kompasklok</w:t>
      </w:r>
      <w:bookmarkEnd w:id="138"/>
    </w:p>
    <w:p w:rsidR="00042458" w:rsidRPr="00430D08" w:rsidRDefault="00042458" w:rsidP="00042458">
      <w:proofErr w:type="spellStart"/>
      <w:r w:rsidRPr="00430D08">
        <w:t>Ymif</w:t>
      </w:r>
      <w:proofErr w:type="spellEnd"/>
      <w:r w:rsidRPr="00430D08">
        <w:t xml:space="preserve"> Engineering heeft voor de </w:t>
      </w:r>
      <w:proofErr w:type="spellStart"/>
      <w:r w:rsidRPr="00430D08">
        <w:t>electronica</w:t>
      </w:r>
      <w:proofErr w:type="spellEnd"/>
      <w:r w:rsidRPr="00430D08">
        <w:t xml:space="preserve"> beurs “</w:t>
      </w:r>
      <w:hyperlink r:id="rId138" w:history="1">
        <w:r w:rsidRPr="00430D08">
          <w:rPr>
            <w:rStyle w:val="Hyperlink"/>
          </w:rPr>
          <w:t>Het Instrument 2012”</w:t>
        </w:r>
      </w:hyperlink>
      <w:r w:rsidRPr="00430D08">
        <w:t xml:space="preserve"> een gadget ontworpen en gemaakt. Deze gadget wordt binnen </w:t>
      </w:r>
      <w:proofErr w:type="spellStart"/>
      <w:r w:rsidRPr="00430D08">
        <w:t>Ymif</w:t>
      </w:r>
      <w:proofErr w:type="spellEnd"/>
      <w:r w:rsidRPr="00430D08">
        <w:t xml:space="preserve"> ‘het klokje’ genoemd. De vorm van het klokje komt dan ook overeen met een ouderwetse </w:t>
      </w:r>
      <w:proofErr w:type="spellStart"/>
      <w:r w:rsidRPr="00430D08">
        <w:t>pendulum</w:t>
      </w:r>
      <w:proofErr w:type="spellEnd"/>
      <w:r w:rsidRPr="00430D08">
        <w:t xml:space="preserve"> die mensen vroeger op hun schoorsteen hadden staan (zie </w:t>
      </w:r>
      <w:r w:rsidRPr="00430D08">
        <w:fldChar w:fldCharType="begin"/>
      </w:r>
      <w:r w:rsidRPr="00430D08">
        <w:instrText xml:space="preserve"> REF _Ref318834743 \h  \* lower  \* MERGEFORMAT </w:instrText>
      </w:r>
      <w:r w:rsidRPr="00430D08">
        <w:fldChar w:fldCharType="separate"/>
      </w:r>
      <w:r w:rsidR="00BE5AC7" w:rsidRPr="00430D08">
        <w:t xml:space="preserve">afbeelding </w:t>
      </w:r>
      <w:r w:rsidR="00BE5AC7">
        <w:rPr>
          <w:noProof/>
        </w:rPr>
        <w:t>5</w:t>
      </w:r>
      <w:r w:rsidR="00BE5AC7">
        <w:rPr>
          <w:noProof/>
        </w:rPr>
        <w:noBreakHyphen/>
        <w:t>7</w:t>
      </w:r>
      <w:r w:rsidRPr="00430D08">
        <w:fldChar w:fldCharType="end"/>
      </w:r>
      <w:r w:rsidRPr="00430D08">
        <w:t>).</w:t>
      </w:r>
    </w:p>
    <w:p w:rsidR="00042458" w:rsidRPr="00430D08" w:rsidRDefault="00042458" w:rsidP="00042458"/>
    <w:p w:rsidR="00042458" w:rsidRDefault="00042458" w:rsidP="00042458">
      <w:pPr>
        <w:rPr>
          <w:i/>
        </w:rPr>
      </w:pPr>
      <w:r w:rsidRPr="00430D08">
        <w:t xml:space="preserve">Het klokje bevat twee knoppen (A en B, zie </w:t>
      </w:r>
      <w:r w:rsidRPr="00430D08">
        <w:fldChar w:fldCharType="begin"/>
      </w:r>
      <w:r w:rsidRPr="00430D08">
        <w:instrText xml:space="preserve"> REF _Ref318834743 \h  \* lower  \* MERGEFORMAT </w:instrText>
      </w:r>
      <w:r w:rsidRPr="00430D08">
        <w:fldChar w:fldCharType="separate"/>
      </w:r>
      <w:r w:rsidR="00BE5AC7" w:rsidRPr="00430D08">
        <w:t xml:space="preserve">afbeelding </w:t>
      </w:r>
      <w:r w:rsidR="00BE5AC7">
        <w:rPr>
          <w:noProof/>
        </w:rPr>
        <w:t>5</w:t>
      </w:r>
      <w:r w:rsidR="00BE5AC7">
        <w:rPr>
          <w:noProof/>
        </w:rPr>
        <w:noBreakHyphen/>
        <w:t>7</w:t>
      </w:r>
      <w:r w:rsidRPr="00430D08">
        <w:fldChar w:fldCharType="end"/>
      </w:r>
      <w:r w:rsidRPr="00430D08">
        <w:t xml:space="preserve">). De werking van deze knoppen is gebaseerd op verandering van de capaciteit van een metaal oppervlak als bijvoorbeeld een vinger er op drukt. De technologie is gebaseerd op de </w:t>
      </w:r>
      <w:hyperlink r:id="rId139" w:history="1">
        <w:proofErr w:type="spellStart"/>
        <w:r w:rsidRPr="00430D08">
          <w:rPr>
            <w:rStyle w:val="Hyperlink"/>
          </w:rPr>
          <w:t>mTouch</w:t>
        </w:r>
        <w:proofErr w:type="spellEnd"/>
        <w:r w:rsidRPr="00430D08">
          <w:rPr>
            <w:rStyle w:val="Hyperlink"/>
          </w:rPr>
          <w:t>™</w:t>
        </w:r>
      </w:hyperlink>
      <w:r w:rsidRPr="00430D08">
        <w:rPr>
          <w:rStyle w:val="Hyperlink"/>
        </w:rPr>
        <w:t xml:space="preserve"> </w:t>
      </w:r>
      <w:r w:rsidRPr="00430D08">
        <w:t xml:space="preserve">technologie van Microchip. </w:t>
      </w:r>
      <w:r w:rsidRPr="00430D08">
        <w:rPr>
          <w:i/>
        </w:rPr>
        <w:t>Tijdens de ontwikkeling van het meetsysteem</w:t>
      </w:r>
      <w:r w:rsidR="00BD623D">
        <w:rPr>
          <w:i/>
        </w:rPr>
        <w:t xml:space="preserve"> </w:t>
      </w:r>
      <w:r w:rsidRPr="00430D08">
        <w:rPr>
          <w:i/>
        </w:rPr>
        <w:t>is onderzocht of de capacitieve werking van de knoppen van het klokje gebruikt kunnen worden voor het registreren van een ECG-signaal.</w:t>
      </w:r>
    </w:p>
    <w:p w:rsidR="00AF34C5" w:rsidRPr="00430D08" w:rsidRDefault="00AF34C5" w:rsidP="00042458"/>
    <w:p w:rsidR="00042458" w:rsidRPr="00430D08" w:rsidRDefault="00042458" w:rsidP="00042458">
      <w:pPr>
        <w:pStyle w:val="Heading4"/>
      </w:pPr>
      <w:r w:rsidRPr="00430D08">
        <w:lastRenderedPageBreak/>
        <w:t xml:space="preserve">Werking </w:t>
      </w:r>
      <w:hyperlink r:id="rId140" w:history="1">
        <w:proofErr w:type="spellStart"/>
        <w:r w:rsidRPr="00430D08">
          <w:rPr>
            <w:rStyle w:val="Hyperlink"/>
          </w:rPr>
          <w:t>mTouch</w:t>
        </w:r>
        <w:proofErr w:type="spellEnd"/>
        <w:r w:rsidRPr="00430D08">
          <w:rPr>
            <w:rStyle w:val="Hyperlink"/>
          </w:rPr>
          <w:t>™</w:t>
        </w:r>
      </w:hyperlink>
    </w:p>
    <w:tbl>
      <w:tblPr>
        <w:tblStyle w:val="TableGrid"/>
        <w:tblpPr w:leftFromText="141" w:rightFromText="141" w:vertAnchor="text" w:horzAnchor="margin" w:tblpXSpec="right" w:tblpY="54"/>
        <w:tblW w:w="0" w:type="auto"/>
        <w:tblLook w:val="04A0" w:firstRow="1" w:lastRow="0" w:firstColumn="1" w:lastColumn="0" w:noHBand="0" w:noVBand="1"/>
      </w:tblPr>
      <w:tblGrid>
        <w:gridCol w:w="5656"/>
      </w:tblGrid>
      <w:tr w:rsidR="00042458" w:rsidRPr="00430D08" w:rsidTr="00446B70">
        <w:tc>
          <w:tcPr>
            <w:tcW w:w="0" w:type="auto"/>
            <w:tcBorders>
              <w:top w:val="nil"/>
              <w:left w:val="nil"/>
              <w:bottom w:val="nil"/>
              <w:right w:val="nil"/>
            </w:tcBorders>
          </w:tcPr>
          <w:p w:rsidR="00042458" w:rsidRPr="00430D08" w:rsidRDefault="00042458" w:rsidP="00446B70">
            <w:pPr>
              <w:rPr>
                <w:lang w:val="nl-NL"/>
              </w:rPr>
            </w:pPr>
            <w:r w:rsidRPr="00430D08">
              <w:rPr>
                <w:noProof/>
                <w:lang w:eastAsia="en-US" w:bidi="ar-SA"/>
              </w:rPr>
              <w:drawing>
                <wp:inline distT="0" distB="0" distL="0" distR="0" wp14:anchorId="6C589A0B" wp14:editId="1E1A7CA1">
                  <wp:extent cx="3454644" cy="1952625"/>
                  <wp:effectExtent l="0" t="0" r="0" b="0"/>
                  <wp:docPr id="35" name="Afbeelding 35">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a:ext>
                            </a:extLst>
                          </a:blip>
                          <a:srcRect/>
                          <a:stretch/>
                        </pic:blipFill>
                        <pic:spPr bwMode="auto">
                          <a:xfrm>
                            <a:off x="0" y="0"/>
                            <a:ext cx="3455146" cy="1952909"/>
                          </a:xfrm>
                          <a:prstGeom prst="rect">
                            <a:avLst/>
                          </a:prstGeom>
                          <a:ln>
                            <a:noFill/>
                          </a:ln>
                          <a:extLst>
                            <a:ext uri="{53640926-AAD7-44D8-BBD7-CCE9431645EC}">
                              <a14:shadowObscured xmlns:a14="http://schemas.microsoft.com/office/drawing/2010/main"/>
                            </a:ext>
                          </a:extLst>
                        </pic:spPr>
                      </pic:pic>
                    </a:graphicData>
                  </a:graphic>
                </wp:inline>
              </w:drawing>
            </w:r>
          </w:p>
        </w:tc>
      </w:tr>
      <w:tr w:rsidR="00042458" w:rsidRPr="00430D08" w:rsidTr="00446B70">
        <w:tc>
          <w:tcPr>
            <w:tcW w:w="0" w:type="auto"/>
            <w:tcBorders>
              <w:top w:val="nil"/>
              <w:left w:val="nil"/>
              <w:bottom w:val="nil"/>
              <w:right w:val="nil"/>
            </w:tcBorders>
          </w:tcPr>
          <w:p w:rsidR="00042458" w:rsidRPr="00430D08" w:rsidRDefault="00042458" w:rsidP="005904C6">
            <w:pPr>
              <w:pStyle w:val="Caption"/>
              <w:framePr w:hSpace="0" w:wrap="auto" w:vAnchor="margin" w:hAnchor="text" w:xAlign="left" w:yAlign="inline"/>
              <w:rPr>
                <w:lang w:val="nl-NL"/>
              </w:rPr>
            </w:pPr>
            <w:bookmarkStart w:id="139" w:name="_Ref318836039"/>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8</w:t>
            </w:r>
            <w:r w:rsidR="00B30B4B">
              <w:rPr>
                <w:lang w:val="nl-NL"/>
              </w:rPr>
              <w:fldChar w:fldCharType="end"/>
            </w:r>
            <w:bookmarkEnd w:id="139"/>
            <w:r w:rsidRPr="00430D08">
              <w:rPr>
                <w:lang w:val="nl-NL"/>
              </w:rPr>
              <w:t>: de CTMU</w:t>
            </w:r>
          </w:p>
        </w:tc>
      </w:tr>
    </w:tbl>
    <w:p w:rsidR="00042458" w:rsidRPr="00430D08" w:rsidRDefault="00042458" w:rsidP="00042458">
      <w:r w:rsidRPr="00430D08">
        <w:t xml:space="preserve">Als binnen de zeer uitgebreide website van </w:t>
      </w:r>
      <w:hyperlink r:id="rId143" w:history="1">
        <w:r w:rsidRPr="00430D08">
          <w:rPr>
            <w:rStyle w:val="Hyperlink"/>
          </w:rPr>
          <w:t>Microchip</w:t>
        </w:r>
      </w:hyperlink>
      <w:r w:rsidRPr="00430D08">
        <w:t xml:space="preserve"> wordt gezocht naar </w:t>
      </w:r>
      <w:proofErr w:type="spellStart"/>
      <w:r w:rsidRPr="00430D08">
        <w:t>mTouch</w:t>
      </w:r>
      <w:proofErr w:type="spellEnd"/>
      <w:r w:rsidRPr="00430D08">
        <w:t xml:space="preserve">™ worden verschillende technieken behandeld om een verandering van een capaciteit waar te nemen. De techniek die Microchip het meest heeft geïmplementeerd, is de CTMU of </w:t>
      </w:r>
      <w:r w:rsidRPr="00430D08">
        <w:rPr>
          <w:i/>
        </w:rPr>
        <w:t xml:space="preserve">Charge Time </w:t>
      </w:r>
      <w:proofErr w:type="spellStart"/>
      <w:r w:rsidRPr="00430D08">
        <w:rPr>
          <w:i/>
        </w:rPr>
        <w:t>Measurement</w:t>
      </w:r>
      <w:proofErr w:type="spellEnd"/>
      <w:r w:rsidRPr="00430D08">
        <w:rPr>
          <w:i/>
        </w:rPr>
        <w:t xml:space="preserve"> Unit </w:t>
      </w:r>
      <w:r w:rsidR="00F13904">
        <w:t>[</w:t>
      </w:r>
      <w:r w:rsidRPr="00430D08">
        <w:fldChar w:fldCharType="begin"/>
      </w:r>
      <w:r w:rsidRPr="00430D08">
        <w:instrText xml:space="preserve"> REF _Ref337550156 \h  \* MERGEFORMAT  \* lower </w:instrText>
      </w:r>
      <w:r w:rsidRPr="00430D08">
        <w:fldChar w:fldCharType="separate"/>
      </w:r>
      <w:r w:rsidR="00BE5AC7" w:rsidRPr="00BE5AC7">
        <w:rPr>
          <w:noProof/>
        </w:rPr>
        <w:t>5</w:t>
      </w:r>
      <w:r w:rsidR="00BE5AC7" w:rsidRPr="00BE5AC7">
        <w:rPr>
          <w:noProof/>
        </w:rPr>
        <w:noBreakHyphen/>
        <w:t>10</w:t>
      </w:r>
      <w:r w:rsidRPr="00430D08">
        <w:fldChar w:fldCharType="end"/>
      </w:r>
      <w:r w:rsidRPr="00430D08">
        <w:t xml:space="preserve">]. Dit is een technologie die in sommige microcontrollers van Microchip is </w:t>
      </w:r>
      <w:r w:rsidR="00AF34C5">
        <w:t>ingebouwd</w:t>
      </w:r>
      <w:r w:rsidRPr="00430D08">
        <w:t>. De werking is gebaseerd op het feit dat het aanraken van een capacitieve sensor er voor z</w:t>
      </w:r>
      <w:r w:rsidR="00AF34C5">
        <w:t>orgt dat de capaciteit verandert</w:t>
      </w:r>
      <w:r w:rsidRPr="00430D08">
        <w:t>. Deze verandering zorgt voor een waarneembare spanningsverandering.</w:t>
      </w:r>
    </w:p>
    <w:p w:rsidR="00042458" w:rsidRPr="00430D08" w:rsidRDefault="00042458" w:rsidP="00042458"/>
    <w:p w:rsidR="00042458" w:rsidRPr="00430D08" w:rsidRDefault="00042458" w:rsidP="00042458">
      <w:r w:rsidRPr="00430D08">
        <w:t xml:space="preserve">De CTMU is opgebouwd uit een </w:t>
      </w:r>
      <w:r w:rsidR="00BD0FCE">
        <w:t xml:space="preserve">stroombron </w:t>
      </w:r>
      <w:r w:rsidRPr="00430D08">
        <w:t xml:space="preserve">en een aantal logica blokken (zie </w:t>
      </w:r>
      <w:r w:rsidRPr="00430D08">
        <w:fldChar w:fldCharType="begin"/>
      </w:r>
      <w:r w:rsidRPr="00430D08">
        <w:instrText xml:space="preserve"> REF _Ref318836039 \h  \* lower  \* MERGEFORMAT </w:instrText>
      </w:r>
      <w:r w:rsidRPr="00430D08">
        <w:fldChar w:fldCharType="separate"/>
      </w:r>
      <w:r w:rsidR="00BE5AC7" w:rsidRPr="00430D08">
        <w:t xml:space="preserve">afbeelding </w:t>
      </w:r>
      <w:r w:rsidR="00BE5AC7">
        <w:rPr>
          <w:noProof/>
        </w:rPr>
        <w:t>5</w:t>
      </w:r>
      <w:r w:rsidR="00BE5AC7">
        <w:rPr>
          <w:noProof/>
        </w:rPr>
        <w:noBreakHyphen/>
        <w:t>8</w:t>
      </w:r>
      <w:r w:rsidRPr="00430D08">
        <w:fldChar w:fldCharType="end"/>
      </w:r>
      <w:r w:rsidRPr="00430D08">
        <w:t>).</w:t>
      </w:r>
      <w:r w:rsidR="00BD623D">
        <w:t xml:space="preserve"> </w:t>
      </w:r>
      <w:r w:rsidRPr="00430D08">
        <w:t>Om een capacitieve aanraaksensor te maken, hoeft slechts een sensor (afgeschermd metaal oppervlak) aan de A/D Converter (ADC) te worden aangesloten. De werking is dan als volgt:</w:t>
      </w:r>
    </w:p>
    <w:p w:rsidR="00042458" w:rsidRPr="00430D08" w:rsidRDefault="00042458" w:rsidP="00F138AE">
      <w:pPr>
        <w:pStyle w:val="ListParagraph"/>
        <w:numPr>
          <w:ilvl w:val="0"/>
          <w:numId w:val="16"/>
        </w:numPr>
      </w:pPr>
      <w:r w:rsidRPr="00430D08">
        <w:t xml:space="preserve">De </w:t>
      </w:r>
      <w:r w:rsidR="00BD0FCE">
        <w:t xml:space="preserve">stroombron </w:t>
      </w:r>
      <w:r w:rsidRPr="00430D08">
        <w:t>laadt de capacitieve sensor op met een bepaalde stroom en voor een bepaalde tijd.</w:t>
      </w:r>
    </w:p>
    <w:p w:rsidR="00042458" w:rsidRPr="00430D08" w:rsidRDefault="00042458" w:rsidP="00F138AE">
      <w:pPr>
        <w:pStyle w:val="ListParagraph"/>
        <w:numPr>
          <w:ilvl w:val="0"/>
          <w:numId w:val="16"/>
        </w:numPr>
      </w:pPr>
      <w:r w:rsidRPr="00430D08">
        <w:t xml:space="preserve">De condensator wordt vervolgens met een </w:t>
      </w:r>
      <w:proofErr w:type="spellStart"/>
      <w:r w:rsidRPr="00430D08">
        <w:t>multiplexer</w:t>
      </w:r>
      <w:proofErr w:type="spellEnd"/>
      <w:r w:rsidRPr="00430D08">
        <w:t xml:space="preserve"> verbonden met de ADC en wordt langzaam ontladen.</w:t>
      </w:r>
    </w:p>
    <w:p w:rsidR="00042458" w:rsidRPr="00430D08" w:rsidRDefault="00042458" w:rsidP="00F138AE">
      <w:pPr>
        <w:pStyle w:val="ListParagraph"/>
        <w:numPr>
          <w:ilvl w:val="0"/>
          <w:numId w:val="16"/>
        </w:numPr>
      </w:pPr>
      <w:r w:rsidRPr="00430D08">
        <w:t xml:space="preserve">De ADC meet de spanning over de condensator. </w:t>
      </w:r>
    </w:p>
    <w:p w:rsidR="00042458" w:rsidRPr="00430D08" w:rsidRDefault="00042458" w:rsidP="00042458"/>
    <w:p w:rsidR="00042458" w:rsidRPr="00430D08" w:rsidRDefault="00042458" w:rsidP="00042458">
      <w:r w:rsidRPr="00430D08">
        <w:t xml:space="preserve">De door de ADC gemeten spanning kan worden beschreven met: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881"/>
      </w:tblGrid>
      <w:tr w:rsidR="00042458" w:rsidRPr="00430D08" w:rsidTr="00446B70">
        <w:tc>
          <w:tcPr>
            <w:tcW w:w="8613" w:type="dxa"/>
          </w:tcPr>
          <w:p w:rsidR="00AF34C5" w:rsidRDefault="00AF34C5" w:rsidP="00446B70">
            <w:pPr>
              <w:rPr>
                <w:rFonts w:asciiTheme="minorHAnsi" w:hAnsiTheme="minorHAnsi"/>
                <w:lang w:val="nl-NL"/>
              </w:rPr>
            </w:pPr>
          </w:p>
          <w:p w:rsidR="00042458" w:rsidRPr="00430D08" w:rsidRDefault="00042458" w:rsidP="00446B70">
            <w:pPr>
              <w:rPr>
                <w:lang w:val="nl-NL"/>
              </w:rPr>
            </w:pPr>
            <m:oMathPara>
              <m:oMath>
                <m:r>
                  <w:rPr>
                    <w:rFonts w:ascii="Cambria Math" w:hAnsi="Cambria Math"/>
                    <w:lang w:val="nl-NL"/>
                  </w:rPr>
                  <m:t>I</m:t>
                </m:r>
                <m:r>
                  <m:rPr>
                    <m:sty m:val="p"/>
                  </m:rPr>
                  <w:rPr>
                    <w:rFonts w:ascii="Cambria Math" w:hAnsi="Cambria Math"/>
                    <w:lang w:val="nl-NL"/>
                  </w:rPr>
                  <m:t>=</m:t>
                </m:r>
                <m:r>
                  <w:rPr>
                    <w:rFonts w:ascii="Cambria Math" w:hAnsi="Cambria Math"/>
                    <w:lang w:val="nl-NL"/>
                  </w:rPr>
                  <m:t>C</m:t>
                </m:r>
                <m:f>
                  <m:fPr>
                    <m:ctrlPr>
                      <w:rPr>
                        <w:rFonts w:ascii="Cambria Math" w:hAnsi="Cambria Math"/>
                        <w:lang w:val="nl-NL"/>
                      </w:rPr>
                    </m:ctrlPr>
                  </m:fPr>
                  <m:num>
                    <m:r>
                      <w:rPr>
                        <w:rFonts w:ascii="Cambria Math" w:hAnsi="Cambria Math"/>
                        <w:lang w:val="nl-NL"/>
                      </w:rPr>
                      <m:t>dU</m:t>
                    </m:r>
                  </m:num>
                  <m:den>
                    <m:r>
                      <w:rPr>
                        <w:rFonts w:ascii="Cambria Math" w:hAnsi="Cambria Math"/>
                        <w:lang w:val="nl-NL"/>
                      </w:rPr>
                      <m:t>dt</m:t>
                    </m:r>
                  </m:den>
                </m:f>
              </m:oMath>
            </m:oMathPara>
          </w:p>
          <w:p w:rsidR="00042458" w:rsidRPr="00430D08" w:rsidRDefault="00042458" w:rsidP="00446B70">
            <w:pPr>
              <w:rPr>
                <w:lang w:val="nl-NL"/>
              </w:rPr>
            </w:pPr>
          </w:p>
        </w:tc>
        <w:tc>
          <w:tcPr>
            <w:tcW w:w="881" w:type="dxa"/>
          </w:tcPr>
          <w:p w:rsidR="00042458" w:rsidRPr="00430D08" w:rsidRDefault="00042458" w:rsidP="005904C6">
            <w:pPr>
              <w:pStyle w:val="Caption"/>
              <w:framePr w:wrap="around"/>
              <w:rPr>
                <w:lang w:val="nl-NL"/>
              </w:rPr>
            </w:pPr>
          </w:p>
          <w:p w:rsidR="00042458" w:rsidRPr="00430D08" w:rsidRDefault="00042458" w:rsidP="005904C6">
            <w:pPr>
              <w:pStyle w:val="Caption"/>
              <w:framePr w:wrap="around"/>
              <w:rPr>
                <w:lang w:val="nl-NL"/>
              </w:rPr>
            </w:pPr>
            <w:bookmarkStart w:id="140" w:name="_Ref318838867"/>
            <w:r w:rsidRPr="00430D08">
              <w:rPr>
                <w:lang w:val="nl-NL"/>
              </w:rPr>
              <w:t xml:space="preserve">[ </w:t>
            </w:r>
            <w:r w:rsidRPr="00430D08">
              <w:rPr>
                <w:lang w:val="nl-NL"/>
              </w:rPr>
              <w:fldChar w:fldCharType="begin"/>
            </w:r>
            <w:r w:rsidRPr="00430D08">
              <w:rPr>
                <w:lang w:val="nl-NL"/>
              </w:rPr>
              <w:instrText xml:space="preserve"> STYLEREF 1 \s </w:instrText>
            </w:r>
            <w:r w:rsidRPr="00430D08">
              <w:rPr>
                <w:lang w:val="nl-NL"/>
              </w:rPr>
              <w:fldChar w:fldCharType="separate"/>
            </w:r>
            <w:r w:rsidR="00BE5AC7">
              <w:rPr>
                <w:lang w:val="nl-NL"/>
              </w:rPr>
              <w:t>5</w:t>
            </w:r>
            <w:r w:rsidRPr="00430D08">
              <w:rPr>
                <w:lang w:val="nl-NL"/>
              </w:rPr>
              <w:fldChar w:fldCharType="end"/>
            </w:r>
            <w:r w:rsidRPr="00430D08">
              <w:rPr>
                <w:lang w:val="nl-NL"/>
              </w:rPr>
              <w:noBreakHyphen/>
            </w:r>
            <w:r w:rsidRPr="00430D08">
              <w:rPr>
                <w:lang w:val="nl-NL"/>
              </w:rPr>
              <w:fldChar w:fldCharType="begin"/>
            </w:r>
            <w:r w:rsidRPr="00430D08">
              <w:rPr>
                <w:lang w:val="nl-NL"/>
              </w:rPr>
              <w:instrText xml:space="preserve"> SEQ [ \* ARABIC \s 1 </w:instrText>
            </w:r>
            <w:r w:rsidRPr="00430D08">
              <w:rPr>
                <w:lang w:val="nl-NL"/>
              </w:rPr>
              <w:fldChar w:fldCharType="separate"/>
            </w:r>
            <w:r w:rsidR="00BE5AC7">
              <w:rPr>
                <w:lang w:val="nl-NL"/>
              </w:rPr>
              <w:t>3</w:t>
            </w:r>
            <w:r w:rsidRPr="00430D08">
              <w:rPr>
                <w:lang w:val="nl-NL"/>
              </w:rPr>
              <w:fldChar w:fldCharType="end"/>
            </w:r>
            <w:r w:rsidRPr="00430D08">
              <w:rPr>
                <w:lang w:val="nl-NL"/>
              </w:rPr>
              <w:t>]</w:t>
            </w:r>
            <w:bookmarkEnd w:id="140"/>
          </w:p>
        </w:tc>
      </w:tr>
    </w:tbl>
    <w:p w:rsidR="00042458" w:rsidRPr="00430D08" w:rsidRDefault="00042458" w:rsidP="00042458">
      <w:r w:rsidRPr="00430D08">
        <w:t xml:space="preserve">Als de tijd (frequentie waarmee wordt gemeten) en de stroom constant zijn, kan vergelijking </w:t>
      </w:r>
      <w:r w:rsidRPr="00430D08">
        <w:fldChar w:fldCharType="begin"/>
      </w:r>
      <w:r w:rsidRPr="00430D08">
        <w:instrText xml:space="preserve"> REF _Ref318838867 \h  \* lower  \* MERGEFORMAT </w:instrText>
      </w:r>
      <w:r w:rsidRPr="00430D08">
        <w:fldChar w:fldCharType="separate"/>
      </w:r>
      <w:r w:rsidR="00BE5AC7" w:rsidRPr="00430D08">
        <w:t xml:space="preserve">[ </w:t>
      </w:r>
      <w:r w:rsidR="00BE5AC7">
        <w:rPr>
          <w:noProof/>
        </w:rPr>
        <w:t>5</w:t>
      </w:r>
      <w:r w:rsidR="00BE5AC7" w:rsidRPr="00430D08">
        <w:rPr>
          <w:noProof/>
        </w:rPr>
        <w:noBreakHyphen/>
      </w:r>
      <w:r w:rsidR="00BE5AC7">
        <w:rPr>
          <w:noProof/>
        </w:rPr>
        <w:t>3</w:t>
      </w:r>
      <w:r w:rsidR="00BE5AC7" w:rsidRPr="00430D08">
        <w:t>]</w:t>
      </w:r>
      <w:r w:rsidRPr="00430D08">
        <w:fldChar w:fldCharType="end"/>
      </w:r>
      <w:r w:rsidRPr="00430D08">
        <w:t xml:space="preserve"> worden herschreven naar: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881"/>
      </w:tblGrid>
      <w:tr w:rsidR="00042458" w:rsidRPr="00430D08" w:rsidTr="00446B70">
        <w:tc>
          <w:tcPr>
            <w:tcW w:w="8613" w:type="dxa"/>
          </w:tcPr>
          <w:p w:rsidR="00AF34C5" w:rsidRDefault="00AF34C5" w:rsidP="00446B70">
            <w:pPr>
              <w:rPr>
                <w:rFonts w:asciiTheme="minorHAnsi" w:hAnsiTheme="minorHAnsi"/>
                <w:lang w:val="nl-NL"/>
              </w:rPr>
            </w:pPr>
          </w:p>
          <w:p w:rsidR="00042458" w:rsidRPr="00430D08" w:rsidRDefault="00042458" w:rsidP="00446B70">
            <w:pPr>
              <w:rPr>
                <w:lang w:val="nl-NL"/>
              </w:rPr>
            </w:pPr>
            <m:oMathPara>
              <m:oMath>
                <m:r>
                  <w:rPr>
                    <w:rFonts w:ascii="Cambria Math" w:hAnsi="Cambria Math"/>
                    <w:lang w:val="nl-NL"/>
                  </w:rPr>
                  <m:t>U</m:t>
                </m:r>
                <m:r>
                  <m:rPr>
                    <m:sty m:val="p"/>
                  </m:rPr>
                  <w:rPr>
                    <w:rFonts w:ascii="Cambria Math" w:hAnsi="Cambria Math"/>
                    <w:lang w:val="nl-NL"/>
                  </w:rPr>
                  <m:t>=</m:t>
                </m:r>
                <m:f>
                  <m:fPr>
                    <m:ctrlPr>
                      <w:rPr>
                        <w:rFonts w:ascii="Cambria Math" w:hAnsi="Cambria Math"/>
                        <w:lang w:val="nl-NL"/>
                      </w:rPr>
                    </m:ctrlPr>
                  </m:fPr>
                  <m:num>
                    <m:r>
                      <w:rPr>
                        <w:rFonts w:ascii="Cambria Math" w:hAnsi="Cambria Math"/>
                        <w:lang w:val="nl-NL"/>
                      </w:rPr>
                      <m:t>I</m:t>
                    </m:r>
                    <m:r>
                      <m:rPr>
                        <m:sty m:val="p"/>
                      </m:rPr>
                      <w:rPr>
                        <w:rFonts w:ascii="Cambria Math" w:hAnsi="Cambria Math"/>
                        <w:lang w:val="nl-NL"/>
                      </w:rPr>
                      <m:t>∙</m:t>
                    </m:r>
                    <m:r>
                      <w:rPr>
                        <w:rFonts w:ascii="Cambria Math" w:hAnsi="Cambria Math"/>
                        <w:lang w:val="nl-NL"/>
                      </w:rPr>
                      <m:t>t</m:t>
                    </m:r>
                  </m:num>
                  <m:den>
                    <m:r>
                      <w:rPr>
                        <w:rFonts w:ascii="Cambria Math" w:hAnsi="Cambria Math"/>
                        <w:lang w:val="nl-NL"/>
                      </w:rPr>
                      <m:t>C</m:t>
                    </m:r>
                  </m:den>
                </m:f>
              </m:oMath>
            </m:oMathPara>
          </w:p>
          <w:p w:rsidR="00042458" w:rsidRPr="00430D08" w:rsidRDefault="00042458" w:rsidP="00446B70">
            <w:pPr>
              <w:rPr>
                <w:lang w:val="nl-NL"/>
              </w:rPr>
            </w:pPr>
          </w:p>
        </w:tc>
        <w:tc>
          <w:tcPr>
            <w:tcW w:w="881" w:type="dxa"/>
          </w:tcPr>
          <w:p w:rsidR="00042458" w:rsidRPr="00430D08" w:rsidRDefault="00042458" w:rsidP="005904C6">
            <w:pPr>
              <w:pStyle w:val="Caption"/>
              <w:framePr w:wrap="around"/>
              <w:rPr>
                <w:lang w:val="nl-NL"/>
              </w:rPr>
            </w:pPr>
          </w:p>
          <w:p w:rsidR="00042458" w:rsidRPr="00430D08" w:rsidRDefault="00042458" w:rsidP="005904C6">
            <w:pPr>
              <w:pStyle w:val="Caption"/>
              <w:framePr w:wrap="around"/>
              <w:rPr>
                <w:lang w:val="nl-NL"/>
              </w:rPr>
            </w:pPr>
            <w:bookmarkStart w:id="141" w:name="_Ref318838878"/>
            <w:r w:rsidRPr="00430D08">
              <w:rPr>
                <w:lang w:val="nl-NL"/>
              </w:rPr>
              <w:t xml:space="preserve">[ </w:t>
            </w:r>
            <w:r w:rsidRPr="00430D08">
              <w:rPr>
                <w:lang w:val="nl-NL"/>
              </w:rPr>
              <w:fldChar w:fldCharType="begin"/>
            </w:r>
            <w:r w:rsidRPr="00430D08">
              <w:rPr>
                <w:lang w:val="nl-NL"/>
              </w:rPr>
              <w:instrText xml:space="preserve"> STYLEREF 1 \s </w:instrText>
            </w:r>
            <w:r w:rsidRPr="00430D08">
              <w:rPr>
                <w:lang w:val="nl-NL"/>
              </w:rPr>
              <w:fldChar w:fldCharType="separate"/>
            </w:r>
            <w:r w:rsidR="00BE5AC7">
              <w:rPr>
                <w:lang w:val="nl-NL"/>
              </w:rPr>
              <w:t>5</w:t>
            </w:r>
            <w:r w:rsidRPr="00430D08">
              <w:rPr>
                <w:lang w:val="nl-NL"/>
              </w:rPr>
              <w:fldChar w:fldCharType="end"/>
            </w:r>
            <w:r w:rsidRPr="00430D08">
              <w:rPr>
                <w:lang w:val="nl-NL"/>
              </w:rPr>
              <w:noBreakHyphen/>
            </w:r>
            <w:r w:rsidRPr="00430D08">
              <w:rPr>
                <w:lang w:val="nl-NL"/>
              </w:rPr>
              <w:fldChar w:fldCharType="begin"/>
            </w:r>
            <w:r w:rsidRPr="00430D08">
              <w:rPr>
                <w:lang w:val="nl-NL"/>
              </w:rPr>
              <w:instrText xml:space="preserve"> SEQ [ \* ARABIC \s 1 </w:instrText>
            </w:r>
            <w:r w:rsidRPr="00430D08">
              <w:rPr>
                <w:lang w:val="nl-NL"/>
              </w:rPr>
              <w:fldChar w:fldCharType="separate"/>
            </w:r>
            <w:r w:rsidR="00BE5AC7">
              <w:rPr>
                <w:lang w:val="nl-NL"/>
              </w:rPr>
              <w:t>4</w:t>
            </w:r>
            <w:r w:rsidRPr="00430D08">
              <w:rPr>
                <w:lang w:val="nl-NL"/>
              </w:rPr>
              <w:fldChar w:fldCharType="end"/>
            </w:r>
            <w:r w:rsidRPr="00430D08">
              <w:rPr>
                <w:lang w:val="nl-NL"/>
              </w:rPr>
              <w:t>]</w:t>
            </w:r>
            <w:bookmarkEnd w:id="141"/>
          </w:p>
        </w:tc>
      </w:tr>
    </w:tbl>
    <w:p w:rsidR="00042458" w:rsidRPr="00430D08" w:rsidRDefault="00042458" w:rsidP="00042458">
      <w:r w:rsidRPr="00430D08">
        <w:t xml:space="preserve">De overige onbekende in vergelijking </w:t>
      </w:r>
      <w:r w:rsidRPr="00430D08">
        <w:fldChar w:fldCharType="begin"/>
      </w:r>
      <w:r w:rsidRPr="00430D08">
        <w:instrText xml:space="preserve"> REF _Ref318838878 \h  \* lower  \* MERGEFORMAT </w:instrText>
      </w:r>
      <w:r w:rsidRPr="00430D08">
        <w:fldChar w:fldCharType="separate"/>
      </w:r>
      <w:r w:rsidR="00BE5AC7" w:rsidRPr="00430D08">
        <w:t xml:space="preserve">[ </w:t>
      </w:r>
      <w:r w:rsidR="00BE5AC7">
        <w:rPr>
          <w:noProof/>
        </w:rPr>
        <w:t>5</w:t>
      </w:r>
      <w:r w:rsidR="00BE5AC7" w:rsidRPr="00430D08">
        <w:rPr>
          <w:noProof/>
        </w:rPr>
        <w:noBreakHyphen/>
      </w:r>
      <w:r w:rsidR="00BE5AC7">
        <w:rPr>
          <w:noProof/>
        </w:rPr>
        <w:t>4</w:t>
      </w:r>
      <w:r w:rsidR="00BE5AC7" w:rsidRPr="00430D08">
        <w:t>]</w:t>
      </w:r>
      <w:r w:rsidRPr="00430D08">
        <w:fldChar w:fldCharType="end"/>
      </w:r>
      <w:r w:rsidRPr="00430D08">
        <w:t xml:space="preserve"> is de capaciteit. Echter is deze onbekende voor een capacitieve aanraak toepassing niet erg van belang, gezien een algoritme moet bepalen of de capaciteit is veranderd. </w:t>
      </w:r>
    </w:p>
    <w:p w:rsidR="00042458" w:rsidRPr="00430D08" w:rsidRDefault="00042458" w:rsidP="00042458">
      <w:pPr>
        <w:pStyle w:val="Heading4"/>
      </w:pPr>
      <w:r w:rsidRPr="00430D08">
        <w:t>Testen</w:t>
      </w:r>
    </w:p>
    <w:tbl>
      <w:tblPr>
        <w:tblStyle w:val="TableGrid"/>
        <w:tblpPr w:leftFromText="141" w:rightFromText="141" w:vertAnchor="text" w:horzAnchor="margin" w:tblpXSpec="right"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tblGrid>
      <w:tr w:rsidR="009109E1" w:rsidRPr="00430D08" w:rsidTr="009109E1">
        <w:tc>
          <w:tcPr>
            <w:tcW w:w="0" w:type="auto"/>
          </w:tcPr>
          <w:p w:rsidR="009109E1" w:rsidRPr="00430D08" w:rsidRDefault="009109E1" w:rsidP="005904C6">
            <w:pPr>
              <w:pStyle w:val="Caption"/>
              <w:framePr w:hSpace="0" w:wrap="auto" w:vAnchor="margin" w:hAnchor="text" w:xAlign="left" w:yAlign="inline"/>
              <w:rPr>
                <w:lang w:val="nl-NL"/>
              </w:rPr>
            </w:pPr>
          </w:p>
        </w:tc>
      </w:tr>
    </w:tbl>
    <w:p w:rsidR="00042458" w:rsidRPr="00430D08" w:rsidRDefault="00042458" w:rsidP="00042458">
      <w:r w:rsidRPr="00430D08">
        <w:t>Om te onderzoeken of het klokje gebruikt kan worden voor ECG-toepassingen is de bestaande code van het klokje aangepas</w:t>
      </w:r>
      <w:r w:rsidR="009109E1" w:rsidRPr="00430D08">
        <w:t xml:space="preserve">t en een bestaand C#-programma </w:t>
      </w:r>
      <w:r w:rsidRPr="00430D08">
        <w:t xml:space="preserve">aangepast om het klokje uit te lezen via USB. De aanpassingen bestonden, wat betreft het klokje, uit het verwijderen van niet gebruikte code om het programma wat efficiënter te maken ten aanzien van het uitlezen van de capacitieve knoppen. Ook is de snelheid waarmee één knop werd uitgelezen, verhoogd tot ongeveer 1.3 </w:t>
      </w:r>
      <w:proofErr w:type="spellStart"/>
      <w:r w:rsidRPr="00430D08">
        <w:t>kHz.</w:t>
      </w:r>
      <w:proofErr w:type="spellEnd"/>
      <w:r w:rsidR="00BD623D">
        <w:t xml:space="preserve"> </w:t>
      </w:r>
      <w:r w:rsidRPr="00430D08">
        <w:t>Ook de resolutie van de waardes die naar de PC worden gestuurd, is verhoogd.</w:t>
      </w:r>
    </w:p>
    <w:p w:rsidR="009109E1" w:rsidRPr="00430D08" w:rsidRDefault="009109E1" w:rsidP="00042458"/>
    <w:p w:rsidR="00042458" w:rsidRPr="00430D08" w:rsidRDefault="00042458" w:rsidP="005904C6">
      <w:pPr>
        <w:pStyle w:val="Caption"/>
        <w:framePr w:wrap="around"/>
        <w:rPr>
          <w:lang w:val="nl-NL"/>
        </w:rPr>
      </w:pPr>
    </w:p>
    <w:p w:rsidR="00042458" w:rsidRPr="00430D08" w:rsidRDefault="00042458" w:rsidP="00042458">
      <w:pPr>
        <w:rPr>
          <w:i/>
        </w:rPr>
      </w:pPr>
      <w:r w:rsidRPr="00430D08">
        <w:t xml:space="preserve">Er is geëxperimenteerd met de grootte van de oplaadstroom (I), dit is namelijk de parameter die kan worden ingesteld. Deze oplaadstroom is intern in drie standen te regelen, namelijk: 55 </w:t>
      </w:r>
      <w:r w:rsidRPr="00430D08">
        <w:rPr>
          <w:rFonts w:cs="Calibri"/>
        </w:rPr>
        <w:t>µ</w:t>
      </w:r>
      <w:r w:rsidRPr="00430D08">
        <w:t xml:space="preserve">A, 5.5 </w:t>
      </w:r>
      <w:r w:rsidRPr="00430D08">
        <w:rPr>
          <w:rFonts w:cs="Calibri"/>
        </w:rPr>
        <w:t>µ</w:t>
      </w:r>
      <w:r w:rsidRPr="00430D08">
        <w:t xml:space="preserve">A en 0.55 </w:t>
      </w:r>
      <w:r w:rsidRPr="00430D08">
        <w:rPr>
          <w:rFonts w:cs="Calibri"/>
        </w:rPr>
        <w:t>µ</w:t>
      </w:r>
      <w:r w:rsidRPr="00430D08">
        <w:t xml:space="preserve">A. Als de condensator wordt opgeladen met de hoogste stroom (55 </w:t>
      </w:r>
      <w:r w:rsidRPr="00430D08">
        <w:rPr>
          <w:rFonts w:cs="Calibri"/>
        </w:rPr>
        <w:t>µ</w:t>
      </w:r>
      <w:r w:rsidRPr="00430D08">
        <w:t xml:space="preserve">A) wordt bijna geen verschil waargenomen in de verandering van de spanning bij het stevig indrukken van de knoppen (zie </w:t>
      </w:r>
      <w:r w:rsidRPr="00430D08">
        <w:rPr>
          <w:i/>
        </w:rPr>
        <w:fldChar w:fldCharType="begin"/>
      </w:r>
      <w:r w:rsidRPr="00430D08">
        <w:instrText xml:space="preserve"> REF _Ref318841675 \h  \* lower </w:instrText>
      </w:r>
      <w:r w:rsidRPr="00430D08">
        <w:rPr>
          <w:i/>
        </w:rPr>
        <w:instrText xml:space="preserve"> \* MERGEFORMAT </w:instrText>
      </w:r>
      <w:r w:rsidRPr="00430D08">
        <w:rPr>
          <w:i/>
        </w:rPr>
      </w:r>
      <w:r w:rsidRPr="00430D08">
        <w:rPr>
          <w:i/>
        </w:rPr>
        <w:fldChar w:fldCharType="separate"/>
      </w:r>
      <w:r w:rsidR="00BE5AC7" w:rsidRPr="00430D08">
        <w:t xml:space="preserve">afbeelding </w:t>
      </w:r>
      <w:r w:rsidR="00BE5AC7">
        <w:rPr>
          <w:noProof/>
        </w:rPr>
        <w:t>5</w:t>
      </w:r>
      <w:r w:rsidR="00BE5AC7">
        <w:rPr>
          <w:noProof/>
        </w:rPr>
        <w:noBreakHyphen/>
        <w:t>9</w:t>
      </w:r>
      <w:r w:rsidRPr="00430D08">
        <w:rPr>
          <w:i/>
        </w:rPr>
        <w:fldChar w:fldCharType="end"/>
      </w:r>
      <w:r w:rsidRPr="00430D08">
        <w:t>)</w:t>
      </w:r>
      <w:r w:rsidRPr="00430D08">
        <w:rPr>
          <w:rStyle w:val="FootnoteReference"/>
        </w:rPr>
        <w:footnoteReference w:id="25"/>
      </w:r>
      <w:r w:rsidRPr="00430D08">
        <w:t xml:space="preserve">. Het bereik is daar slechts 2527 in vergelijking met de instelling van de </w:t>
      </w:r>
      <w:r w:rsidR="00BD0FCE">
        <w:t xml:space="preserve">stroombron </w:t>
      </w:r>
      <w:r w:rsidRPr="00430D08">
        <w:t xml:space="preserve">op 5.5 </w:t>
      </w:r>
      <w:r w:rsidRPr="00430D08">
        <w:rPr>
          <w:rFonts w:cs="Calibri"/>
        </w:rPr>
        <w:t>µ</w:t>
      </w:r>
      <w:r w:rsidRPr="00430D08">
        <w:t xml:space="preserve">A (zie </w:t>
      </w:r>
      <w:r w:rsidRPr="00430D08">
        <w:rPr>
          <w:i/>
        </w:rPr>
        <w:fldChar w:fldCharType="begin"/>
      </w:r>
      <w:r w:rsidRPr="00430D08">
        <w:instrText xml:space="preserve"> REF _Ref318841814 \h  \* lower </w:instrText>
      </w:r>
      <w:r w:rsidRPr="00430D08">
        <w:rPr>
          <w:i/>
        </w:rPr>
        <w:instrText xml:space="preserve"> \* MERGEFORMAT </w:instrText>
      </w:r>
      <w:r w:rsidRPr="00430D08">
        <w:rPr>
          <w:i/>
        </w:rPr>
      </w:r>
      <w:r w:rsidRPr="00430D08">
        <w:rPr>
          <w:i/>
        </w:rPr>
        <w:fldChar w:fldCharType="separate"/>
      </w:r>
      <w:r w:rsidR="00BE5AC7" w:rsidRPr="00430D08">
        <w:t xml:space="preserve">afbeelding </w:t>
      </w:r>
      <w:r w:rsidR="00BE5AC7">
        <w:rPr>
          <w:noProof/>
        </w:rPr>
        <w:t>5</w:t>
      </w:r>
      <w:r w:rsidR="00BE5AC7">
        <w:rPr>
          <w:noProof/>
        </w:rPr>
        <w:noBreakHyphen/>
        <w:t>10</w:t>
      </w:r>
      <w:r w:rsidRPr="00430D08">
        <w:rPr>
          <w:i/>
        </w:rPr>
        <w:fldChar w:fldCharType="end"/>
      </w:r>
      <w:r w:rsidRPr="00430D08">
        <w:t xml:space="preserve">), daar is het bereik 26658. </w:t>
      </w:r>
      <w:r w:rsidR="003E5751" w:rsidRPr="00430D08">
        <w:t>Hoe groter het verschil tussen de waarde bij het indrukken en niet-indrukken des te gevoeliger de capacitieve sensor (condensator) is voor aanraking.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042458" w:rsidRPr="00430D08" w:rsidTr="00446B70">
        <w:tc>
          <w:tcPr>
            <w:tcW w:w="0" w:type="auto"/>
          </w:tcPr>
          <w:p w:rsidR="00042458" w:rsidRPr="00430D08" w:rsidRDefault="00042458" w:rsidP="005904C6">
            <w:pPr>
              <w:pStyle w:val="Caption"/>
              <w:framePr w:wrap="around"/>
              <w:rPr>
                <w:lang w:val="nl-NL"/>
              </w:rPr>
            </w:pPr>
            <w:r w:rsidRPr="00430D08">
              <w:rPr>
                <w:lang w:eastAsia="en-US" w:bidi="ar-SA"/>
              </w:rPr>
              <w:lastRenderedPageBreak/>
              <w:drawing>
                <wp:inline distT="0" distB="0" distL="0" distR="0" wp14:anchorId="792BDDDD" wp14:editId="22EB5C07">
                  <wp:extent cx="2880000" cy="2293629"/>
                  <wp:effectExtent l="0" t="0" r="0" b="0"/>
                  <wp:docPr id="40" name="Afbeelding 40" descr="G:\AFSTUDEERSTAGE\TEST SENSOREN\ECG\Klok\metingen\met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FSTUDEERSTAGE\TEST SENSOREN\ECG\Klok\metingen\meting4.jpg"/>
                          <pic:cNvPicPr>
                            <a:picLocks noChangeAspect="1" noChangeArrowheads="1"/>
                          </pic:cNvPicPr>
                        </pic:nvPicPr>
                        <pic:blipFill rotWithShape="1">
                          <a:blip r:embed="rId144" cstate="print">
                            <a:extLst>
                              <a:ext uri="{28A0092B-C50C-407E-A947-70E740481C1C}">
                                <a14:useLocalDpi xmlns:a14="http://schemas.microsoft.com/office/drawing/2010/main"/>
                              </a:ext>
                            </a:extLst>
                          </a:blip>
                          <a:srcRect/>
                          <a:stretch/>
                        </pic:blipFill>
                        <pic:spPr bwMode="auto">
                          <a:xfrm>
                            <a:off x="0" y="0"/>
                            <a:ext cx="2880000" cy="22936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042458" w:rsidRPr="00430D08" w:rsidRDefault="00042458" w:rsidP="005904C6">
            <w:pPr>
              <w:pStyle w:val="Caption"/>
              <w:framePr w:wrap="around"/>
              <w:rPr>
                <w:lang w:val="nl-NL" w:eastAsia="nl-NL" w:bidi="ar-SA"/>
              </w:rPr>
            </w:pPr>
            <w:r w:rsidRPr="00430D08">
              <w:rPr>
                <w:lang w:eastAsia="en-US" w:bidi="ar-SA"/>
              </w:rPr>
              <w:drawing>
                <wp:inline distT="0" distB="0" distL="0" distR="0" wp14:anchorId="3A362C05" wp14:editId="4B438D7D">
                  <wp:extent cx="2880000" cy="2330847"/>
                  <wp:effectExtent l="0" t="0" r="0" b="0"/>
                  <wp:docPr id="41" name="Afbeelding 41" descr="G:\AFSTUDEERSTAGE\TEST SENSOREN\ECG\Klok\metingen\me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FSTUDEERSTAGE\TEST SENSOREN\ECG\Klok\metingen\meting2.jpg"/>
                          <pic:cNvPicPr>
                            <a:picLocks noChangeAspect="1" noChangeArrowheads="1"/>
                          </pic:cNvPicPr>
                        </pic:nvPicPr>
                        <pic:blipFill rotWithShape="1">
                          <a:blip r:embed="rId145" cstate="print">
                            <a:extLst>
                              <a:ext uri="{28A0092B-C50C-407E-A947-70E740481C1C}">
                                <a14:useLocalDpi xmlns:a14="http://schemas.microsoft.com/office/drawing/2010/main"/>
                              </a:ext>
                            </a:extLst>
                          </a:blip>
                          <a:srcRect/>
                          <a:stretch/>
                        </pic:blipFill>
                        <pic:spPr bwMode="auto">
                          <a:xfrm>
                            <a:off x="0" y="0"/>
                            <a:ext cx="2880000" cy="2330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2458" w:rsidRPr="00430D08" w:rsidTr="00446B70">
        <w:tc>
          <w:tcPr>
            <w:tcW w:w="0" w:type="auto"/>
          </w:tcPr>
          <w:p w:rsidR="00042458" w:rsidRPr="00430D08" w:rsidRDefault="00042458" w:rsidP="005904C6">
            <w:pPr>
              <w:pStyle w:val="Caption"/>
              <w:framePr w:wrap="around"/>
              <w:rPr>
                <w:lang w:val="nl-NL"/>
              </w:rPr>
            </w:pPr>
            <w:bookmarkStart w:id="142" w:name="_Ref318841675"/>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9</w:t>
            </w:r>
            <w:r w:rsidR="00B30B4B">
              <w:rPr>
                <w:lang w:val="nl-NL"/>
              </w:rPr>
              <w:fldChar w:fldCharType="end"/>
            </w:r>
            <w:bookmarkEnd w:id="142"/>
            <w:r w:rsidRPr="00430D08">
              <w:rPr>
                <w:lang w:val="nl-NL"/>
              </w:rPr>
              <w:t xml:space="preserve">: meetresultaten bij </w:t>
            </w:r>
            <w:r w:rsidR="00BD0FCE">
              <w:rPr>
                <w:lang w:val="nl-NL"/>
              </w:rPr>
              <w:t xml:space="preserve">stroombron </w:t>
            </w:r>
            <w:r w:rsidRPr="00430D08">
              <w:rPr>
                <w:lang w:val="nl-NL"/>
              </w:rPr>
              <w:t>van 55 uA en het willekeurig indrukken van de knoppen.</w:t>
            </w:r>
          </w:p>
        </w:tc>
        <w:tc>
          <w:tcPr>
            <w:tcW w:w="0" w:type="auto"/>
          </w:tcPr>
          <w:p w:rsidR="00042458" w:rsidRPr="00430D08" w:rsidRDefault="00042458" w:rsidP="005904C6">
            <w:pPr>
              <w:pStyle w:val="Caption"/>
              <w:framePr w:wrap="around"/>
              <w:rPr>
                <w:lang w:val="nl-NL"/>
              </w:rPr>
            </w:pPr>
            <w:bookmarkStart w:id="143" w:name="_Ref318841814"/>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10</w:t>
            </w:r>
            <w:r w:rsidR="00B30B4B">
              <w:rPr>
                <w:lang w:val="nl-NL"/>
              </w:rPr>
              <w:fldChar w:fldCharType="end"/>
            </w:r>
            <w:bookmarkEnd w:id="143"/>
            <w:r w:rsidRPr="00430D08">
              <w:rPr>
                <w:lang w:val="nl-NL"/>
              </w:rPr>
              <w:t>:</w:t>
            </w:r>
            <w:r w:rsidR="00BD623D">
              <w:rPr>
                <w:lang w:val="nl-NL"/>
              </w:rPr>
              <w:t xml:space="preserve"> </w:t>
            </w:r>
            <w:r w:rsidRPr="00430D08">
              <w:rPr>
                <w:lang w:val="nl-NL"/>
              </w:rPr>
              <w:t xml:space="preserve">meetresultaten bij </w:t>
            </w:r>
            <w:r w:rsidR="00BD0FCE">
              <w:rPr>
                <w:lang w:val="nl-NL"/>
              </w:rPr>
              <w:t xml:space="preserve">stroombron </w:t>
            </w:r>
            <w:r w:rsidRPr="00430D08">
              <w:rPr>
                <w:lang w:val="nl-NL"/>
              </w:rPr>
              <w:t>van 5,5 uA en het willekeurig indrukken van de knoppen.</w:t>
            </w:r>
          </w:p>
        </w:tc>
      </w:tr>
    </w:tbl>
    <w:p w:rsidR="00042458" w:rsidRPr="00430D08" w:rsidRDefault="00042458" w:rsidP="005904C6">
      <w:pPr>
        <w:pStyle w:val="Caption"/>
        <w:framePr w:wrap="around"/>
        <w:rPr>
          <w:lang w:val="nl-NL"/>
        </w:rPr>
      </w:pPr>
    </w:p>
    <w:p w:rsidR="00042458" w:rsidRDefault="00042458" w:rsidP="00042458">
      <w:r w:rsidRPr="00430D08">
        <w:t xml:space="preserve">Als de </w:t>
      </w:r>
      <w:r w:rsidR="00BD0FCE">
        <w:t xml:space="preserve">stroombron </w:t>
      </w:r>
      <w:r w:rsidRPr="00430D08">
        <w:t xml:space="preserve">op de laagste stand wordt ingesteld zijn de resultaten niet veel beter (zie </w:t>
      </w:r>
      <w:r w:rsidRPr="00430D08">
        <w:rPr>
          <w:i/>
        </w:rPr>
        <w:fldChar w:fldCharType="begin"/>
      </w:r>
      <w:r w:rsidRPr="00430D08">
        <w:instrText xml:space="preserve"> REF _Ref318842006 \h  \* lower </w:instrText>
      </w:r>
      <w:r w:rsidRPr="00430D08">
        <w:rPr>
          <w:i/>
        </w:rPr>
        <w:instrText xml:space="preserve"> \* MERGEFORMAT </w:instrText>
      </w:r>
      <w:r w:rsidRPr="00430D08">
        <w:rPr>
          <w:i/>
        </w:rPr>
      </w:r>
      <w:r w:rsidRPr="00430D08">
        <w:rPr>
          <w:i/>
        </w:rPr>
        <w:fldChar w:fldCharType="separate"/>
      </w:r>
      <w:r w:rsidR="00BE5AC7" w:rsidRPr="00430D08">
        <w:t xml:space="preserve">afbeelding </w:t>
      </w:r>
      <w:r w:rsidR="00BE5AC7">
        <w:rPr>
          <w:noProof/>
        </w:rPr>
        <w:t>5</w:t>
      </w:r>
      <w:r w:rsidR="00BE5AC7">
        <w:rPr>
          <w:noProof/>
        </w:rPr>
        <w:noBreakHyphen/>
        <w:t>11</w:t>
      </w:r>
      <w:r w:rsidRPr="00430D08">
        <w:rPr>
          <w:i/>
        </w:rPr>
        <w:fldChar w:fldCharType="end"/>
      </w:r>
      <w:r w:rsidRPr="00430D08">
        <w:t xml:space="preserve">). Bij deze instelling is het bereik slechts 1639. </w:t>
      </w:r>
    </w:p>
    <w:p w:rsidR="00AF34C5" w:rsidRPr="00430D08" w:rsidRDefault="00AF34C5" w:rsidP="00042458">
      <w:pPr>
        <w:rPr>
          <w:i/>
        </w:rPr>
      </w:pPr>
    </w:p>
    <w:p w:rsidR="00042458" w:rsidRPr="00430D08" w:rsidRDefault="00042458" w:rsidP="005904C6">
      <w:pPr>
        <w:pStyle w:val="Caption"/>
        <w:framePr w:wrap="around"/>
        <w:rPr>
          <w:lang w:val="nl-NL"/>
        </w:rPr>
      </w:pP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tblGrid>
      <w:tr w:rsidR="00042458" w:rsidRPr="00430D08" w:rsidTr="00446B70">
        <w:tc>
          <w:tcPr>
            <w:tcW w:w="0" w:type="auto"/>
          </w:tcPr>
          <w:p w:rsidR="00042458" w:rsidRPr="00430D08" w:rsidRDefault="00042458" w:rsidP="005904C6">
            <w:pPr>
              <w:pStyle w:val="Caption"/>
              <w:framePr w:hSpace="0" w:wrap="auto" w:vAnchor="margin" w:hAnchor="text" w:xAlign="left" w:yAlign="inline"/>
              <w:rPr>
                <w:lang w:val="nl-NL"/>
              </w:rPr>
            </w:pPr>
            <w:r w:rsidRPr="00430D08">
              <w:rPr>
                <w:lang w:eastAsia="en-US" w:bidi="ar-SA"/>
              </w:rPr>
              <w:drawing>
                <wp:inline distT="0" distB="0" distL="0" distR="0" wp14:anchorId="7997CDCC" wp14:editId="4FBEFFB2">
                  <wp:extent cx="2899943" cy="2333549"/>
                  <wp:effectExtent l="0" t="0" r="0" b="0"/>
                  <wp:docPr id="42" name="Afbeelding 42" descr="G:\AFSTUDEERSTAGE\TEST SENSOREN\ECG\Klok\metingen\me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FSTUDEERSTAGE\TEST SENSOREN\ECG\Klok\metingen\meting3.jpg"/>
                          <pic:cNvPicPr>
                            <a:picLocks noChangeAspect="1" noChangeArrowheads="1"/>
                          </pic:cNvPicPr>
                        </pic:nvPicPr>
                        <pic:blipFill rotWithShape="1">
                          <a:blip r:embed="rId146" cstate="print">
                            <a:extLst>
                              <a:ext uri="{28A0092B-C50C-407E-A947-70E740481C1C}">
                                <a14:useLocalDpi xmlns:a14="http://schemas.microsoft.com/office/drawing/2010/main"/>
                              </a:ext>
                            </a:extLst>
                          </a:blip>
                          <a:srcRect/>
                          <a:stretch/>
                        </pic:blipFill>
                        <pic:spPr bwMode="auto">
                          <a:xfrm>
                            <a:off x="0" y="0"/>
                            <a:ext cx="2906824" cy="2339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2458" w:rsidRPr="00430D08" w:rsidTr="00446B70">
        <w:tc>
          <w:tcPr>
            <w:tcW w:w="0" w:type="auto"/>
          </w:tcPr>
          <w:p w:rsidR="00042458" w:rsidRPr="00430D08" w:rsidRDefault="00042458" w:rsidP="005904C6">
            <w:pPr>
              <w:pStyle w:val="Caption"/>
              <w:framePr w:hSpace="0" w:wrap="auto" w:vAnchor="margin" w:hAnchor="text" w:xAlign="left" w:yAlign="inline"/>
              <w:rPr>
                <w:lang w:val="nl-NL"/>
              </w:rPr>
            </w:pPr>
            <w:bookmarkStart w:id="144" w:name="_Ref31884200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11</w:t>
            </w:r>
            <w:r w:rsidR="00B30B4B">
              <w:rPr>
                <w:lang w:val="nl-NL"/>
              </w:rPr>
              <w:fldChar w:fldCharType="end"/>
            </w:r>
            <w:bookmarkEnd w:id="144"/>
            <w:r w:rsidRPr="00430D08">
              <w:rPr>
                <w:lang w:val="nl-NL"/>
              </w:rPr>
              <w:t>:</w:t>
            </w:r>
            <w:r w:rsidR="00BD623D">
              <w:rPr>
                <w:lang w:val="nl-NL"/>
              </w:rPr>
              <w:t xml:space="preserve"> </w:t>
            </w:r>
            <w:r w:rsidRPr="00430D08">
              <w:rPr>
                <w:lang w:val="nl-NL"/>
              </w:rPr>
              <w:t xml:space="preserve">meetresultaten bij </w:t>
            </w:r>
            <w:r w:rsidR="00BD0FCE">
              <w:rPr>
                <w:lang w:val="nl-NL"/>
              </w:rPr>
              <w:t xml:space="preserve">stroombron </w:t>
            </w:r>
            <w:r w:rsidRPr="00430D08">
              <w:rPr>
                <w:lang w:val="nl-NL"/>
              </w:rPr>
              <w:t xml:space="preserve">van 0,55 uA en het </w:t>
            </w:r>
          </w:p>
          <w:p w:rsidR="00042458" w:rsidRPr="00430D08" w:rsidRDefault="00042458" w:rsidP="005904C6">
            <w:pPr>
              <w:pStyle w:val="Caption"/>
              <w:framePr w:hSpace="0" w:wrap="auto" w:vAnchor="margin" w:hAnchor="text" w:xAlign="left" w:yAlign="inline"/>
              <w:rPr>
                <w:lang w:val="nl-NL"/>
              </w:rPr>
            </w:pPr>
            <w:r w:rsidRPr="00430D08">
              <w:rPr>
                <w:lang w:val="nl-NL"/>
              </w:rPr>
              <w:t>willekeurig indrukken van de knoppen.</w:t>
            </w:r>
          </w:p>
        </w:tc>
      </w:tr>
    </w:tbl>
    <w:p w:rsidR="00042458" w:rsidRPr="00430D08" w:rsidRDefault="00042458" w:rsidP="00042458">
      <w:r w:rsidRPr="00430D08">
        <w:t xml:space="preserve">De optimale instelling (de meest gevoelige instelling) zit in de buurt van de instelling op 5,5 </w:t>
      </w:r>
      <w:r w:rsidRPr="00430D08">
        <w:rPr>
          <w:rFonts w:cs="Calibri"/>
        </w:rPr>
        <w:t>µ</w:t>
      </w:r>
      <w:r w:rsidRPr="00430D08">
        <w:t xml:space="preserve">A. De stroomsterkte van de constante </w:t>
      </w:r>
      <w:r w:rsidR="00BD0FCE">
        <w:t xml:space="preserve">stroombron </w:t>
      </w:r>
      <w:r w:rsidRPr="00430D08">
        <w:t xml:space="preserve">kan nog worden gevarieerd tussen +62% en -62% met stappen van ongeveer 4%. Het variëren van deze stappen rond 5,5 </w:t>
      </w:r>
      <w:proofErr w:type="spellStart"/>
      <w:r w:rsidRPr="00430D08">
        <w:t>uA</w:t>
      </w:r>
      <w:proofErr w:type="spellEnd"/>
      <w:r w:rsidRPr="00430D08">
        <w:t xml:space="preserve"> leverde geen significant verbeterd resultaat op. Uiteindelijk is het klokje in de meest gevoelige stand tegen de borstkas gedrukt (in de buurt van het hart) en is gekeken of een hartslag o.i.d. werd waargenomen. Dit is op een tal van manieren getest maar geen manier gaf een signaal wat in de buurt kwam van een ECG-signaal. De conclusie is dat de </w:t>
      </w:r>
      <w:proofErr w:type="spellStart"/>
      <w:r w:rsidRPr="00430D08">
        <w:t>mTouch</w:t>
      </w:r>
      <w:proofErr w:type="spellEnd"/>
      <w:r w:rsidRPr="00430D08">
        <w:t>™ technologie niet te gebruiken is voor ECG-registratie.</w:t>
      </w:r>
    </w:p>
    <w:p w:rsidR="00530CAF" w:rsidRPr="00430D08" w:rsidRDefault="00530CAF" w:rsidP="00E9584A">
      <w:pPr>
        <w:widowControl/>
        <w:suppressAutoHyphens w:val="0"/>
        <w:autoSpaceDN/>
        <w:spacing w:after="200" w:line="276" w:lineRule="auto"/>
        <w:jc w:val="left"/>
        <w:textAlignment w:val="auto"/>
      </w:pPr>
      <w:r w:rsidRPr="00430D08">
        <w:br w:type="page"/>
      </w:r>
    </w:p>
    <w:p w:rsidR="00530CAF" w:rsidRPr="00430D08" w:rsidRDefault="00E9584A" w:rsidP="00E9584A">
      <w:pPr>
        <w:pStyle w:val="Heading3"/>
      </w:pPr>
      <w:bookmarkStart w:id="145" w:name="_Toc343724230"/>
      <w:r w:rsidRPr="00430D08">
        <w:lastRenderedPageBreak/>
        <w:t>O</w:t>
      </w:r>
      <w:r w:rsidR="00530CAF" w:rsidRPr="00430D08">
        <w:t>ntwerp 1: testprint</w:t>
      </w:r>
      <w:bookmarkEnd w:id="145"/>
    </w:p>
    <w:p w:rsidR="00530CAF" w:rsidRPr="00430D08" w:rsidRDefault="003E5751" w:rsidP="00530CAF">
      <w:r>
        <w:t>Aan de eerste testprint zijn een dingen gecontroleerd</w:t>
      </w:r>
      <w:r w:rsidR="00530CAF" w:rsidRPr="00430D08">
        <w:t>:</w:t>
      </w:r>
    </w:p>
    <w:tbl>
      <w:tblPr>
        <w:tblStyle w:val="TableGrid"/>
        <w:tblpPr w:leftFromText="141" w:rightFromText="141" w:vertAnchor="text" w:horzAnchor="margin" w:tblpXSpec="right" w:tblpY="-5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tblGrid>
      <w:tr w:rsidR="009109E1" w:rsidRPr="00430D08" w:rsidTr="009109E1">
        <w:tc>
          <w:tcPr>
            <w:tcW w:w="4901" w:type="dxa"/>
          </w:tcPr>
          <w:p w:rsidR="009109E1" w:rsidRPr="00430D08" w:rsidRDefault="009109E1" w:rsidP="009109E1">
            <w:pPr>
              <w:rPr>
                <w:lang w:val="nl-NL"/>
              </w:rPr>
            </w:pPr>
            <w:r w:rsidRPr="00430D08">
              <w:rPr>
                <w:noProof/>
                <w:lang w:eastAsia="en-US" w:bidi="ar-SA"/>
              </w:rPr>
              <w:drawing>
                <wp:inline distT="0" distB="0" distL="0" distR="0" wp14:anchorId="6D6441C7" wp14:editId="3A3C61A2">
                  <wp:extent cx="2956852" cy="2216531"/>
                  <wp:effectExtent l="0" t="0" r="0" b="0"/>
                  <wp:docPr id="47" name="Afbeelding 47" descr="G:\AFSTUDEERSTAGE\COMPONENTEN\ECG\AFBEELDINGEN\ECG_ontwe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FSTUDEERSTAGE\COMPONENTEN\ECG\AFBEELDINGEN\ECG_ontwerp1.jpg"/>
                          <pic:cNvPicPr>
                            <a:picLocks noChangeAspect="1" noChangeArrowheads="1"/>
                          </pic:cNvPicPr>
                        </pic:nvPicPr>
                        <pic:blipFill>
                          <a:blip r:embed="rId147" cstate="print">
                            <a:extLst>
                              <a:ext uri="{28A0092B-C50C-407E-A947-70E740481C1C}">
                                <a14:useLocalDpi xmlns:a14="http://schemas.microsoft.com/office/drawing/2010/main"/>
                              </a:ext>
                            </a:extLst>
                          </a:blip>
                          <a:srcRect/>
                          <a:stretch>
                            <a:fillRect/>
                          </a:stretch>
                        </pic:blipFill>
                        <pic:spPr bwMode="auto">
                          <a:xfrm rot="10800000">
                            <a:off x="0" y="0"/>
                            <a:ext cx="2961314" cy="2219876"/>
                          </a:xfrm>
                          <a:prstGeom prst="rect">
                            <a:avLst/>
                          </a:prstGeom>
                          <a:noFill/>
                          <a:ln>
                            <a:noFill/>
                          </a:ln>
                        </pic:spPr>
                      </pic:pic>
                    </a:graphicData>
                  </a:graphic>
                </wp:inline>
              </w:drawing>
            </w:r>
          </w:p>
          <w:p w:rsidR="009109E1" w:rsidRPr="00430D08" w:rsidRDefault="009109E1" w:rsidP="005904C6">
            <w:pPr>
              <w:pStyle w:val="Caption"/>
              <w:framePr w:hSpace="0" w:wrap="auto" w:vAnchor="margin" w:hAnchor="text" w:xAlign="left" w:yAlign="inline"/>
              <w:rPr>
                <w:lang w:val="nl-NL"/>
              </w:rPr>
            </w:pPr>
            <w:bookmarkStart w:id="146" w:name="_Ref324242933"/>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12</w:t>
            </w:r>
            <w:r w:rsidR="00B30B4B">
              <w:rPr>
                <w:lang w:val="nl-NL"/>
              </w:rPr>
              <w:fldChar w:fldCharType="end"/>
            </w:r>
            <w:bookmarkEnd w:id="146"/>
            <w:r w:rsidRPr="00430D08">
              <w:rPr>
                <w:lang w:val="nl-NL"/>
              </w:rPr>
              <w:t>: realisering testontwerp. Links onder; elektrodes, recht boven; de ECG-hub.</w:t>
            </w:r>
          </w:p>
          <w:p w:rsidR="009109E1" w:rsidRPr="00430D08" w:rsidRDefault="009109E1" w:rsidP="005904C6">
            <w:pPr>
              <w:pStyle w:val="Caption"/>
              <w:framePr w:hSpace="0" w:wrap="auto" w:vAnchor="margin" w:hAnchor="text" w:xAlign="left" w:yAlign="inline"/>
              <w:rPr>
                <w:lang w:val="nl-NL"/>
              </w:rPr>
            </w:pPr>
          </w:p>
        </w:tc>
      </w:tr>
      <w:tr w:rsidR="009109E1" w:rsidRPr="00430D08" w:rsidTr="009109E1">
        <w:tc>
          <w:tcPr>
            <w:tcW w:w="4901" w:type="dxa"/>
          </w:tcPr>
          <w:p w:rsidR="009109E1" w:rsidRPr="00430D08" w:rsidRDefault="009109E1" w:rsidP="009109E1">
            <w:pPr>
              <w:rPr>
                <w:lang w:val="nl-NL"/>
              </w:rPr>
            </w:pPr>
            <w:r w:rsidRPr="00430D08">
              <w:rPr>
                <w:noProof/>
                <w:lang w:eastAsia="en-US" w:bidi="ar-SA"/>
              </w:rPr>
              <w:drawing>
                <wp:inline distT="0" distB="0" distL="0" distR="0" wp14:anchorId="397A64E2" wp14:editId="277D148F">
                  <wp:extent cx="2975299" cy="2282025"/>
                  <wp:effectExtent l="0" t="0" r="0" b="4445"/>
                  <wp:docPr id="48" name="Afbeelding 48" descr="G:\AFSTUDEERSTAGE\COMPONENTEN\ECG\TESTEN\TEST_CONTACTLOOS\ontwerp1\TESTEN\DrogeElektrode_AC_niet-afgeschermde kab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FSTUDEERSTAGE\COMPONENTEN\ECG\TESTEN\TEST_CONTACTLOOS\ontwerp1\TESTEN\DrogeElektrode_AC_niet-afgeschermde kabels.bmp"/>
                          <pic:cNvPicPr>
                            <a:picLocks noChangeAspect="1" noChangeArrowheads="1"/>
                          </pic:cNvPicPr>
                        </pic:nvPicPr>
                        <pic:blipFill rotWithShape="1">
                          <a:blip r:embed="rId148" cstate="print">
                            <a:extLst>
                              <a:ext uri="{28A0092B-C50C-407E-A947-70E740481C1C}">
                                <a14:useLocalDpi xmlns:a14="http://schemas.microsoft.com/office/drawing/2010/main"/>
                              </a:ext>
                            </a:extLst>
                          </a:blip>
                          <a:srcRect/>
                          <a:stretch/>
                        </pic:blipFill>
                        <pic:spPr bwMode="auto">
                          <a:xfrm>
                            <a:off x="0" y="0"/>
                            <a:ext cx="2976917" cy="2283266"/>
                          </a:xfrm>
                          <a:prstGeom prst="rect">
                            <a:avLst/>
                          </a:prstGeom>
                          <a:noFill/>
                          <a:ln>
                            <a:noFill/>
                          </a:ln>
                          <a:extLst>
                            <a:ext uri="{53640926-AAD7-44D8-BBD7-CCE9431645EC}">
                              <a14:shadowObscured xmlns:a14="http://schemas.microsoft.com/office/drawing/2010/main"/>
                            </a:ext>
                          </a:extLst>
                        </pic:spPr>
                      </pic:pic>
                    </a:graphicData>
                  </a:graphic>
                </wp:inline>
              </w:drawing>
            </w:r>
          </w:p>
          <w:p w:rsidR="009109E1" w:rsidRPr="00430D08" w:rsidRDefault="009109E1" w:rsidP="005904C6">
            <w:pPr>
              <w:pStyle w:val="Caption"/>
              <w:framePr w:hSpace="0" w:wrap="auto" w:vAnchor="margin" w:hAnchor="text" w:xAlign="left" w:yAlign="inline"/>
              <w:rPr>
                <w:lang w:val="nl-NL"/>
              </w:rPr>
            </w:pPr>
            <w:bookmarkStart w:id="147" w:name="_Ref32424683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13</w:t>
            </w:r>
            <w:r w:rsidR="00B30B4B">
              <w:rPr>
                <w:lang w:val="nl-NL"/>
              </w:rPr>
              <w:fldChar w:fldCharType="end"/>
            </w:r>
            <w:bookmarkEnd w:id="147"/>
            <w:r w:rsidRPr="00430D08">
              <w:rPr>
                <w:lang w:val="nl-NL"/>
              </w:rPr>
              <w:t>: hartslag</w:t>
            </w:r>
            <w:r w:rsidR="00C23AA6">
              <w:rPr>
                <w:lang w:val="nl-NL"/>
              </w:rPr>
              <w:t xml:space="preserve"> </w:t>
            </w:r>
            <w:r w:rsidRPr="00430D08">
              <w:rPr>
                <w:lang w:val="nl-NL"/>
              </w:rPr>
              <w:t>, droge elektrodes niet afgeschermde kabels.</w:t>
            </w:r>
          </w:p>
          <w:p w:rsidR="009109E1" w:rsidRPr="00430D08" w:rsidRDefault="009109E1" w:rsidP="005904C6">
            <w:pPr>
              <w:pStyle w:val="Caption"/>
              <w:framePr w:hSpace="0" w:wrap="auto" w:vAnchor="margin" w:hAnchor="text" w:xAlign="left" w:yAlign="inline"/>
              <w:rPr>
                <w:lang w:val="nl-NL" w:eastAsia="nl-NL" w:bidi="ar-SA"/>
              </w:rPr>
            </w:pPr>
          </w:p>
        </w:tc>
      </w:tr>
      <w:tr w:rsidR="009109E1" w:rsidRPr="00430D08" w:rsidTr="009109E1">
        <w:tc>
          <w:tcPr>
            <w:tcW w:w="4901" w:type="dxa"/>
          </w:tcPr>
          <w:p w:rsidR="009109E1" w:rsidRPr="00430D08" w:rsidRDefault="009109E1" w:rsidP="009109E1">
            <w:pPr>
              <w:rPr>
                <w:lang w:val="nl-NL"/>
              </w:rPr>
            </w:pPr>
            <w:r w:rsidRPr="00430D08">
              <w:rPr>
                <w:noProof/>
                <w:lang w:eastAsia="en-US" w:bidi="ar-SA"/>
              </w:rPr>
              <w:drawing>
                <wp:inline distT="0" distB="0" distL="0" distR="0" wp14:anchorId="048A7F5B" wp14:editId="50446B86">
                  <wp:extent cx="2973787" cy="2230342"/>
                  <wp:effectExtent l="0" t="0" r="0" b="0"/>
                  <wp:docPr id="49" name="Afbeelding 49" descr="G:\AFSTUDEERSTAGE\COMPONENTEN\ECG\TESTEN\TEST_CONTACTLOOS\ontwerp1\TESTEN\DrogeElektrode_AC_niet-afgeschermde kabels_110n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FSTUDEERSTAGE\COMPONENTEN\ECG\TESTEN\TEST_CONTACTLOOS\ontwerp1\TESTEN\DrogeElektrode_AC_niet-afgeschermde kabels_110nf.bmp"/>
                          <pic:cNvPicPr>
                            <a:picLocks noChangeAspect="1" noChangeArrowheads="1"/>
                          </pic:cNvPicPr>
                        </pic:nvPicPr>
                        <pic:blipFill rotWithShape="1">
                          <a:blip r:embed="rId149" cstate="print">
                            <a:extLst>
                              <a:ext uri="{28A0092B-C50C-407E-A947-70E740481C1C}">
                                <a14:useLocalDpi xmlns:a14="http://schemas.microsoft.com/office/drawing/2010/main"/>
                              </a:ext>
                            </a:extLst>
                          </a:blip>
                          <a:srcRect/>
                          <a:stretch/>
                        </pic:blipFill>
                        <pic:spPr bwMode="auto">
                          <a:xfrm>
                            <a:off x="0" y="0"/>
                            <a:ext cx="2973909" cy="2230434"/>
                          </a:xfrm>
                          <a:prstGeom prst="rect">
                            <a:avLst/>
                          </a:prstGeom>
                          <a:noFill/>
                          <a:ln>
                            <a:noFill/>
                          </a:ln>
                          <a:extLst>
                            <a:ext uri="{53640926-AAD7-44D8-BBD7-CCE9431645EC}">
                              <a14:shadowObscured xmlns:a14="http://schemas.microsoft.com/office/drawing/2010/main"/>
                            </a:ext>
                          </a:extLst>
                        </pic:spPr>
                      </pic:pic>
                    </a:graphicData>
                  </a:graphic>
                </wp:inline>
              </w:drawing>
            </w:r>
          </w:p>
          <w:p w:rsidR="009109E1" w:rsidRPr="00430D08" w:rsidRDefault="009109E1" w:rsidP="005904C6">
            <w:pPr>
              <w:pStyle w:val="Caption"/>
              <w:framePr w:hSpace="0" w:wrap="auto" w:vAnchor="margin" w:hAnchor="text" w:xAlign="left" w:yAlign="inline"/>
              <w:rPr>
                <w:lang w:val="nl-NL" w:eastAsia="nl-NL" w:bidi="ar-SA"/>
              </w:rPr>
            </w:pPr>
            <w:bookmarkStart w:id="148" w:name="_Ref324246837"/>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14</w:t>
            </w:r>
            <w:r w:rsidR="00B30B4B">
              <w:rPr>
                <w:lang w:val="nl-NL"/>
              </w:rPr>
              <w:fldChar w:fldCharType="end"/>
            </w:r>
            <w:bookmarkEnd w:id="148"/>
            <w:r w:rsidRPr="00430D08">
              <w:rPr>
                <w:lang w:val="nl-NL"/>
              </w:rPr>
              <w:t>: hartslag, droge elektrodes afgeschermde kabels.</w:t>
            </w:r>
          </w:p>
        </w:tc>
      </w:tr>
    </w:tbl>
    <w:p w:rsidR="00530CAF" w:rsidRPr="00430D08" w:rsidRDefault="00530CAF" w:rsidP="00F138AE">
      <w:pPr>
        <w:pStyle w:val="ListParagraph"/>
        <w:numPr>
          <w:ilvl w:val="0"/>
          <w:numId w:val="15"/>
        </w:numPr>
      </w:pPr>
      <w:r w:rsidRPr="00430D08">
        <w:t xml:space="preserve">Of er één </w:t>
      </w:r>
      <w:r w:rsidR="003E5751">
        <w:t xml:space="preserve">willekeurige </w:t>
      </w:r>
      <w:proofErr w:type="spellStart"/>
      <w:r w:rsidRPr="00430D08">
        <w:t>Vref</w:t>
      </w:r>
      <w:proofErr w:type="spellEnd"/>
      <w:r w:rsidRPr="00430D08">
        <w:t>-spanning is vast te stellen</w:t>
      </w:r>
    </w:p>
    <w:p w:rsidR="00530CAF" w:rsidRPr="00430D08" w:rsidRDefault="00530CAF" w:rsidP="00F138AE">
      <w:pPr>
        <w:pStyle w:val="ListParagraph"/>
        <w:numPr>
          <w:ilvl w:val="0"/>
          <w:numId w:val="15"/>
        </w:numPr>
      </w:pPr>
      <w:r w:rsidRPr="00430D08">
        <w:t xml:space="preserve">Of de </w:t>
      </w:r>
      <w:proofErr w:type="spellStart"/>
      <w:r w:rsidRPr="00430D08">
        <w:t>Vref</w:t>
      </w:r>
      <w:proofErr w:type="spellEnd"/>
      <w:r w:rsidRPr="00430D08">
        <w:t>-spanning lokaal (op de actieve elektrode) is te regelen</w:t>
      </w:r>
    </w:p>
    <w:p w:rsidR="00530CAF" w:rsidRPr="00430D08" w:rsidRDefault="00530CAF" w:rsidP="00F138AE">
      <w:pPr>
        <w:pStyle w:val="ListParagraph"/>
        <w:numPr>
          <w:ilvl w:val="0"/>
          <w:numId w:val="15"/>
        </w:numPr>
      </w:pPr>
      <w:r w:rsidRPr="00430D08">
        <w:t xml:space="preserve">Of de grootte van de ingangscondensator (zie </w:t>
      </w:r>
      <w:r w:rsidRPr="00430D08">
        <w:fldChar w:fldCharType="begin"/>
      </w:r>
      <w:r w:rsidRPr="00430D08">
        <w:instrText xml:space="preserve"> REF _Ref324241224 \h  \* lower  \* MERGEFORMAT </w:instrText>
      </w:r>
      <w:r w:rsidRPr="00430D08">
        <w:fldChar w:fldCharType="separate"/>
      </w:r>
      <w:r w:rsidR="00BE5AC7" w:rsidRPr="00380441">
        <w:t xml:space="preserve">afbeelding </w:t>
      </w:r>
      <w:r w:rsidR="00BE5AC7">
        <w:rPr>
          <w:noProof/>
        </w:rPr>
        <w:t>2</w:t>
      </w:r>
      <w:r w:rsidR="00BE5AC7">
        <w:rPr>
          <w:noProof/>
        </w:rPr>
        <w:noBreakHyphen/>
        <w:t>19</w:t>
      </w:r>
      <w:r w:rsidRPr="00430D08">
        <w:fldChar w:fldCharType="end"/>
      </w:r>
      <w:r w:rsidRPr="00430D08">
        <w:t>, C2 en C1) invloed heeft op het waargenomen ECG-signaal</w:t>
      </w:r>
    </w:p>
    <w:p w:rsidR="00530CAF" w:rsidRPr="00430D08" w:rsidRDefault="00530CAF" w:rsidP="00F138AE">
      <w:pPr>
        <w:pStyle w:val="ListParagraph"/>
        <w:numPr>
          <w:ilvl w:val="0"/>
          <w:numId w:val="15"/>
        </w:numPr>
      </w:pPr>
      <w:r w:rsidRPr="00430D08">
        <w:t>Of de versterking verbeterd/aangepast kan worden op de actieve elektrode</w:t>
      </w:r>
    </w:p>
    <w:p w:rsidR="00530CAF" w:rsidRPr="00430D08" w:rsidRDefault="00530CAF" w:rsidP="00F138AE">
      <w:pPr>
        <w:pStyle w:val="ListParagraph"/>
        <w:numPr>
          <w:ilvl w:val="0"/>
          <w:numId w:val="15"/>
        </w:numPr>
      </w:pPr>
      <w:r w:rsidRPr="00430D08">
        <w:t xml:space="preserve">Wat de invloed is van het vergroten/verkleinen van de afstand tussen sensor en </w:t>
      </w:r>
      <w:proofErr w:type="spellStart"/>
      <w:r w:rsidRPr="00430D08">
        <w:t>shield</w:t>
      </w:r>
      <w:proofErr w:type="spellEnd"/>
    </w:p>
    <w:p w:rsidR="00530CAF" w:rsidRPr="00430D08" w:rsidRDefault="00530CAF" w:rsidP="00530CAF"/>
    <w:p w:rsidR="00530CAF" w:rsidRPr="00430D08" w:rsidRDefault="00530CAF" w:rsidP="00530CAF">
      <w:r w:rsidRPr="00430D08">
        <w:t xml:space="preserve">Na realisering (zie </w:t>
      </w:r>
      <w:r w:rsidRPr="00430D08">
        <w:fldChar w:fldCharType="begin"/>
      </w:r>
      <w:r w:rsidRPr="00430D08">
        <w:instrText xml:space="preserve"> REF _Ref324242933 \h  \* lower  \* MERGEFORMAT </w:instrText>
      </w:r>
      <w:r w:rsidRPr="00430D08">
        <w:fldChar w:fldCharType="separate"/>
      </w:r>
      <w:r w:rsidR="00BE5AC7" w:rsidRPr="00430D08">
        <w:t xml:space="preserve">afbeelding </w:t>
      </w:r>
      <w:r w:rsidR="00BE5AC7">
        <w:rPr>
          <w:noProof/>
        </w:rPr>
        <w:t>5</w:t>
      </w:r>
      <w:r w:rsidR="00BE5AC7">
        <w:rPr>
          <w:noProof/>
        </w:rPr>
        <w:noBreakHyphen/>
        <w:t>12</w:t>
      </w:r>
      <w:r w:rsidRPr="00430D08">
        <w:fldChar w:fldCharType="end"/>
      </w:r>
      <w:r w:rsidRPr="00430D08">
        <w:t>) zijn de bovenstaande punten getest en is het ontwerp op verschillende punten meerdere keren aangepast. De testen zijn ten aanzien van de tijd niet ‘officieel’ uitgevoerd en dus niet voorzien van testrapporten en verslagen. De voornaamste bevindingen worden hieronder gepresenteerd.</w:t>
      </w:r>
    </w:p>
    <w:p w:rsidR="00530CAF" w:rsidRPr="00430D08" w:rsidRDefault="00530CAF" w:rsidP="00530CAF">
      <w:pPr>
        <w:pStyle w:val="Heading4"/>
      </w:pPr>
      <w:r w:rsidRPr="00430D08">
        <w:t>Testen</w:t>
      </w:r>
    </w:p>
    <w:p w:rsidR="00530CAF" w:rsidRPr="00430D08" w:rsidRDefault="00530CAF" w:rsidP="00530CAF">
      <w:r w:rsidRPr="00430D08">
        <w:t xml:space="preserve">Uit de testen is gebleken dat de referentiespanning zeer flexibel kan worden ingesteld zonder dat het ECG-signaal verdwijnt. De </w:t>
      </w:r>
      <w:proofErr w:type="spellStart"/>
      <w:r w:rsidRPr="00430D08">
        <w:t>Vref</w:t>
      </w:r>
      <w:proofErr w:type="spellEnd"/>
      <w:r w:rsidRPr="00430D08">
        <w:t>-spanning kan het beste op één plek worden afgegeven, namelijk op de hub. Indien de referentiespanning lokaal op de elektrode wordt gemaakt, geeft dat veel storing in een mate waarop het signaal niet meer kan worden gebruikt.</w:t>
      </w:r>
      <w:r w:rsidR="00C23AA6">
        <w:t xml:space="preserve"> </w:t>
      </w:r>
      <w:r w:rsidRPr="00430D08">
        <w:t xml:space="preserve">Bovendien heeft dit het nadeel dat er kleine spanningsverschillen kunnen zijn tussen de lokale </w:t>
      </w:r>
      <w:proofErr w:type="spellStart"/>
      <w:r w:rsidRPr="00430D08">
        <w:t>Vref</w:t>
      </w:r>
      <w:proofErr w:type="spellEnd"/>
      <w:r w:rsidRPr="00430D08">
        <w:t xml:space="preserve">-spanningen op de verschillende elektroden, die later voor problemen kunnen zorgen. De spanningsdeler linksboven in </w:t>
      </w:r>
      <w:r w:rsidRPr="00430D08">
        <w:fldChar w:fldCharType="begin"/>
      </w:r>
      <w:r w:rsidRPr="00430D08">
        <w:instrText xml:space="preserve"> REF _Ref324241224 \h  \* lower  \* MERGEFORMAT </w:instrText>
      </w:r>
      <w:r w:rsidRPr="00430D08">
        <w:fldChar w:fldCharType="separate"/>
      </w:r>
      <w:r w:rsidR="00BE5AC7" w:rsidRPr="00380441">
        <w:t xml:space="preserve">afbeelding </w:t>
      </w:r>
      <w:r w:rsidR="00BE5AC7">
        <w:rPr>
          <w:noProof/>
        </w:rPr>
        <w:t>2</w:t>
      </w:r>
      <w:r w:rsidR="00BE5AC7">
        <w:rPr>
          <w:noProof/>
        </w:rPr>
        <w:noBreakHyphen/>
        <w:t>19</w:t>
      </w:r>
      <w:r w:rsidRPr="00430D08">
        <w:fldChar w:fldCharType="end"/>
      </w:r>
      <w:r w:rsidRPr="00430D08">
        <w:t xml:space="preserve"> kan dus niet worden gebruikt, als lokale referentiespanning.</w:t>
      </w:r>
    </w:p>
    <w:p w:rsidR="00530CAF" w:rsidRPr="00430D08" w:rsidRDefault="00530CAF" w:rsidP="00530CAF"/>
    <w:p w:rsidR="00530CAF" w:rsidRPr="00430D08" w:rsidRDefault="00530CAF" w:rsidP="00530CAF">
      <w:r w:rsidRPr="00430D08">
        <w:t>Het ECG-apparaat kan zowel symmetrisch als asymmetrisch gevoed worden. Uit de testen is gebleken dat een symmetrische voeding de beste resultaten geeft</w:t>
      </w:r>
      <w:r w:rsidRPr="00430D08">
        <w:rPr>
          <w:rStyle w:val="FootnoteReference"/>
        </w:rPr>
        <w:footnoteReference w:id="26"/>
      </w:r>
      <w:r w:rsidRPr="00430D08">
        <w:t xml:space="preserve">, maar anders is het circuit niet onbruikbaar. </w:t>
      </w:r>
    </w:p>
    <w:p w:rsidR="00530CAF" w:rsidRPr="00430D08" w:rsidRDefault="00530CAF" w:rsidP="00530CAF"/>
    <w:p w:rsidR="00530CAF" w:rsidRPr="00430D08" w:rsidRDefault="00530CAF" w:rsidP="00530CAF">
      <w:r w:rsidRPr="00430D08">
        <w:t>De opzet van het testontwerp is zo dat zowel ‘</w:t>
      </w:r>
      <w:proofErr w:type="spellStart"/>
      <w:r w:rsidRPr="00430D08">
        <w:t>contactloze</w:t>
      </w:r>
      <w:proofErr w:type="spellEnd"/>
      <w:r w:rsidRPr="00430D08">
        <w:t xml:space="preserve">’ als ‘droge’ </w:t>
      </w:r>
      <w:r w:rsidR="002255F9">
        <w:t>testen</w:t>
      </w:r>
      <w:r w:rsidRPr="00430D08">
        <w:t xml:space="preserve"> kunnen worden uitgevoerd. Uit de testen is gebleken dat de actieve elektrodes als ‘droge’ elektrodes een ECG-signaal zien. Als de elektrodes worden gebruikt als </w:t>
      </w:r>
      <w:proofErr w:type="spellStart"/>
      <w:r w:rsidRPr="00430D08">
        <w:t>contactloze</w:t>
      </w:r>
      <w:proofErr w:type="spellEnd"/>
      <w:r w:rsidRPr="00430D08">
        <w:t xml:space="preserve"> elektrodes wordt er hoofdzakelijk storing waargenomen. Dit komt doordat in de </w:t>
      </w:r>
      <w:proofErr w:type="spellStart"/>
      <w:r w:rsidRPr="00430D08">
        <w:t>contactloze</w:t>
      </w:r>
      <w:proofErr w:type="spellEnd"/>
      <w:r w:rsidRPr="00430D08">
        <w:t xml:space="preserve"> implementatie het ECG-signaal wordt overheerst door 50 Hz storing. Deze storing wordt aanzienlijk verminderd door het fysiek aanraken van de GND-elektrode. Dat maakt dat de registratie dan niet meer </w:t>
      </w:r>
      <w:proofErr w:type="spellStart"/>
      <w:r w:rsidRPr="00430D08">
        <w:t>contactloos</w:t>
      </w:r>
      <w:proofErr w:type="spellEnd"/>
      <w:r w:rsidRPr="00430D08">
        <w:t xml:space="preserve"> is. </w:t>
      </w:r>
    </w:p>
    <w:p w:rsidR="00530CAF" w:rsidRPr="00430D08" w:rsidRDefault="00530CAF" w:rsidP="00530CAF"/>
    <w:p w:rsidR="00530CAF" w:rsidRPr="00430D08" w:rsidRDefault="00530CAF" w:rsidP="00530CAF">
      <w:r w:rsidRPr="00430D08">
        <w:t xml:space="preserve">Tijdens de testen zijn de kabels helemaal afgeschermd. Dit had echter niet het verwachte resultaat (zie </w:t>
      </w:r>
      <w:r w:rsidRPr="00430D08">
        <w:fldChar w:fldCharType="begin"/>
      </w:r>
      <w:r w:rsidRPr="00430D08">
        <w:instrText xml:space="preserve"> REF _Ref324246836 \h  \* lower  \* MERGEFORMAT </w:instrText>
      </w:r>
      <w:r w:rsidRPr="00430D08">
        <w:fldChar w:fldCharType="separate"/>
      </w:r>
      <w:r w:rsidR="00BE5AC7" w:rsidRPr="00430D08">
        <w:t xml:space="preserve">afbeelding </w:t>
      </w:r>
      <w:r w:rsidR="00BE5AC7">
        <w:rPr>
          <w:noProof/>
        </w:rPr>
        <w:t>5</w:t>
      </w:r>
      <w:r w:rsidR="00BE5AC7">
        <w:rPr>
          <w:noProof/>
        </w:rPr>
        <w:noBreakHyphen/>
        <w:t>13</w:t>
      </w:r>
      <w:r w:rsidRPr="00430D08">
        <w:fldChar w:fldCharType="end"/>
      </w:r>
      <w:r w:rsidRPr="00430D08">
        <w:t xml:space="preserve"> en </w:t>
      </w:r>
      <w:r w:rsidRPr="00430D08">
        <w:fldChar w:fldCharType="begin"/>
      </w:r>
      <w:r w:rsidRPr="00430D08">
        <w:instrText xml:space="preserve"> REF _Ref324246837 \h  \* lower  \* MERGEFORMAT </w:instrText>
      </w:r>
      <w:r w:rsidRPr="00430D08">
        <w:fldChar w:fldCharType="separate"/>
      </w:r>
      <w:r w:rsidR="00BE5AC7" w:rsidRPr="00430D08">
        <w:t xml:space="preserve">afbeelding </w:t>
      </w:r>
      <w:r w:rsidR="00BE5AC7">
        <w:rPr>
          <w:noProof/>
        </w:rPr>
        <w:t>5</w:t>
      </w:r>
      <w:r w:rsidR="00BE5AC7">
        <w:rPr>
          <w:noProof/>
        </w:rPr>
        <w:noBreakHyphen/>
        <w:t>14</w:t>
      </w:r>
      <w:r w:rsidRPr="00430D08">
        <w:fldChar w:fldCharType="end"/>
      </w:r>
      <w:r w:rsidRPr="00430D08">
        <w:t xml:space="preserve">). De verschillen tussen de afgeschermde en niet afgeschermde variant zijn miniem. De </w:t>
      </w:r>
      <w:r w:rsidRPr="00430D08">
        <w:lastRenderedPageBreak/>
        <w:t xml:space="preserve">conclusie die hieruit kan worden getrokken is dat de </w:t>
      </w:r>
      <w:proofErr w:type="spellStart"/>
      <w:r w:rsidRPr="00430D08">
        <w:t>shielding</w:t>
      </w:r>
      <w:proofErr w:type="spellEnd"/>
      <w:r w:rsidRPr="00430D08">
        <w:t xml:space="preserve"> van alleen de kabels, slechts een kleine verbetering oplevert. De storing die wordt opgevangen door het testcircuit komt dus niet van slechte </w:t>
      </w:r>
      <w:proofErr w:type="spellStart"/>
      <w:r w:rsidRPr="00430D08">
        <w:t>shielding</w:t>
      </w:r>
      <w:proofErr w:type="spellEnd"/>
      <w:r w:rsidRPr="00430D08">
        <w:t xml:space="preserve"> maar vanwege de opbouw en het ontwerp.</w:t>
      </w:r>
    </w:p>
    <w:p w:rsidR="00530CAF" w:rsidRPr="00430D08" w:rsidRDefault="00530CAF" w:rsidP="00530CAF"/>
    <w:p w:rsidR="00530CAF" w:rsidRPr="00430D08" w:rsidRDefault="00530CAF" w:rsidP="00530CAF">
      <w:r w:rsidRPr="00430D08">
        <w:t xml:space="preserve">Als de versterkingsfactor van de </w:t>
      </w:r>
      <w:proofErr w:type="spellStart"/>
      <w:r w:rsidRPr="00430D08">
        <w:t>opamps</w:t>
      </w:r>
      <w:proofErr w:type="spellEnd"/>
      <w:r w:rsidRPr="00430D08">
        <w:t xml:space="preserve"> van de elektrodes werd verhoogt, kon geen ECG-signaal meer worden waargenomen door saturatie van de </w:t>
      </w:r>
      <w:proofErr w:type="spellStart"/>
      <w:r w:rsidRPr="00430D08">
        <w:t>opamps</w:t>
      </w:r>
      <w:proofErr w:type="spellEnd"/>
      <w:r w:rsidRPr="00430D08">
        <w:t xml:space="preserve">. Tijdens het testen is besloten geen extra testen te doen met verschillende afstanden tussen </w:t>
      </w:r>
      <w:proofErr w:type="spellStart"/>
      <w:r w:rsidRPr="00430D08">
        <w:t>shield</w:t>
      </w:r>
      <w:proofErr w:type="spellEnd"/>
      <w:r w:rsidRPr="00430D08">
        <w:t xml:space="preserve"> en sensor. Deze keuze is gebaseerd op het feit dat </w:t>
      </w:r>
      <w:proofErr w:type="spellStart"/>
      <w:r w:rsidRPr="00430D08">
        <w:t>shielding</w:t>
      </w:r>
      <w:proofErr w:type="spellEnd"/>
      <w:r w:rsidRPr="00430D08">
        <w:t xml:space="preserve"> </w:t>
      </w:r>
      <w:r w:rsidRPr="00430D08">
        <w:rPr>
          <w:i/>
        </w:rPr>
        <w:t>altijd</w:t>
      </w:r>
      <w:r w:rsidRPr="00430D08">
        <w:t xml:space="preserve"> zo dicht mogelijk op hetgeen moet zitten wat de </w:t>
      </w:r>
      <w:proofErr w:type="spellStart"/>
      <w:r w:rsidRPr="00430D08">
        <w:t>shielding</w:t>
      </w:r>
      <w:proofErr w:type="spellEnd"/>
      <w:r w:rsidRPr="00430D08">
        <w:t xml:space="preserve"> nodig heeft.</w:t>
      </w:r>
    </w:p>
    <w:p w:rsidR="00530CAF" w:rsidRPr="00430D08" w:rsidRDefault="00530CAF" w:rsidP="00C23AA6">
      <w:pPr>
        <w:pStyle w:val="Heading4"/>
      </w:pPr>
      <w:r w:rsidRPr="00430D08">
        <w:t>Conclusies</w:t>
      </w:r>
    </w:p>
    <w:p w:rsidR="00530CAF" w:rsidRPr="00430D08" w:rsidRDefault="00530CAF" w:rsidP="00530CAF">
      <w:r w:rsidRPr="00430D08">
        <w:t xml:space="preserve">De voornaamste conclusie is dat de testprint niet kan worden gebruikt voor </w:t>
      </w:r>
      <w:proofErr w:type="spellStart"/>
      <w:r w:rsidRPr="00430D08">
        <w:t>contactloze</w:t>
      </w:r>
      <w:proofErr w:type="spellEnd"/>
      <w:r w:rsidRPr="00430D08">
        <w:t xml:space="preserve"> ECG-registratie. Bij ‘droge’ ECG-registratie wordt in ieder geval een ECG-karakteristiek waargenomen. Het signaal blijft overduidelijk voorzien van storing en dus is dit eerste ontwerp nog niet optimaal. Dit komt naar alle waarschijnlijkheid door het niet optimale ontwerp van de testprint. Het ontwerp moet namelijk ook geschikt zijn voor testdoeleinden wat ten koste gaat van de werking. Ook het gebruik van lange niet afgeschermde kabels zal een flink aandeel hebben in de waarneming van ruis.</w:t>
      </w:r>
    </w:p>
    <w:p w:rsidR="00530CAF" w:rsidRPr="00430D08" w:rsidRDefault="00530CAF" w:rsidP="00530CAF"/>
    <w:p w:rsidR="00530CAF" w:rsidRPr="00430D08" w:rsidRDefault="00530CAF" w:rsidP="00530CAF">
      <w:pPr>
        <w:pStyle w:val="Heading3"/>
      </w:pPr>
      <w:bookmarkStart w:id="149" w:name="_Toc343724231"/>
      <w:r w:rsidRPr="00430D08">
        <w:t>Ontwerp 2</w:t>
      </w:r>
      <w:bookmarkEnd w:id="149"/>
    </w:p>
    <w:p w:rsidR="00530CAF" w:rsidRPr="00430D08" w:rsidRDefault="00530CAF" w:rsidP="00530CAF">
      <w:r w:rsidRPr="00430D08">
        <w:t>Het tweede ontwerp is gebaseerd op het testontwerp maar met een aantal aanpassingen. Het ontwerp is zo</w:t>
      </w:r>
      <w:r w:rsidR="00BD623D">
        <w:t xml:space="preserve"> </w:t>
      </w:r>
      <w:r w:rsidRPr="00430D08">
        <w:t xml:space="preserve">optimaal mogelijk ontworpen tegen storing. Dat wil zeggen dat alles zo klein mogelijk is gehouden (zie </w:t>
      </w:r>
      <w:r w:rsidRPr="00430D08">
        <w:fldChar w:fldCharType="begin"/>
      </w:r>
      <w:r w:rsidRPr="00430D08">
        <w:instrText xml:space="preserve"> REF _Ref326657381 \h  \* lower  \* MERGEFORMAT </w:instrText>
      </w:r>
      <w:r w:rsidRPr="00430D08">
        <w:fldChar w:fldCharType="separate"/>
      </w:r>
      <w:r w:rsidR="00BE5AC7" w:rsidRPr="00430D08">
        <w:t xml:space="preserve">afbeelding </w:t>
      </w:r>
      <w:r w:rsidR="00BE5AC7">
        <w:rPr>
          <w:noProof/>
        </w:rPr>
        <w:t>5</w:t>
      </w:r>
      <w:r w:rsidR="00BE5AC7">
        <w:rPr>
          <w:noProof/>
        </w:rPr>
        <w:noBreakHyphen/>
        <w:t>16</w:t>
      </w:r>
      <w:r w:rsidRPr="00430D08">
        <w:fldChar w:fldCharType="end"/>
      </w:r>
      <w:r w:rsidRPr="00430D08">
        <w:t xml:space="preserve">). De elektroden zijn vervaardigd in een 4-laags variant voor een optimale </w:t>
      </w:r>
      <w:proofErr w:type="spellStart"/>
      <w:r w:rsidRPr="00430D08">
        <w:t>shielding</w:t>
      </w:r>
      <w:proofErr w:type="spellEnd"/>
      <w:r w:rsidRPr="00430D08">
        <w:t xml:space="preserve"> (zie </w:t>
      </w:r>
      <w:r w:rsidRPr="00430D08">
        <w:fldChar w:fldCharType="begin"/>
      </w:r>
      <w:r w:rsidRPr="00430D08">
        <w:instrText xml:space="preserve"> REF _Ref326657351 \h  \* lower  \* MERGEFORMAT </w:instrText>
      </w:r>
      <w:r w:rsidRPr="00430D08">
        <w:fldChar w:fldCharType="separate"/>
      </w:r>
      <w:r w:rsidR="00BE5AC7" w:rsidRPr="00430D08">
        <w:t xml:space="preserve">afbeelding </w:t>
      </w:r>
      <w:r w:rsidR="00BE5AC7">
        <w:rPr>
          <w:noProof/>
        </w:rPr>
        <w:t>5</w:t>
      </w:r>
      <w:r w:rsidR="00BE5AC7">
        <w:rPr>
          <w:noProof/>
        </w:rPr>
        <w:noBreakHyphen/>
        <w:t>15</w:t>
      </w:r>
      <w:r w:rsidRPr="00430D08">
        <w:fldChar w:fldCharType="end"/>
      </w:r>
      <w:r w:rsidRPr="00430D08">
        <w:t xml:space="preserve"> en </w:t>
      </w:r>
      <w:r w:rsidRPr="00430D08">
        <w:fldChar w:fldCharType="begin"/>
      </w:r>
      <w:r w:rsidRPr="00430D08">
        <w:instrText xml:space="preserve"> REF _Ref329961593 \h  \* lower  \* MERGEFORMAT </w:instrText>
      </w:r>
      <w:r w:rsidRPr="00430D08">
        <w:fldChar w:fldCharType="separate"/>
      </w:r>
      <w:r w:rsidR="00BE5AC7" w:rsidRPr="00430D08">
        <w:t xml:space="preserve">tabel </w:t>
      </w:r>
      <w:r w:rsidR="00BE5AC7">
        <w:rPr>
          <w:noProof/>
        </w:rPr>
        <w:t>2</w:t>
      </w:r>
      <w:r w:rsidR="00BE5AC7" w:rsidRPr="00430D08">
        <w:rPr>
          <w:noProof/>
        </w:rPr>
        <w:noBreakHyphen/>
      </w:r>
      <w:r w:rsidR="00BE5AC7">
        <w:rPr>
          <w:noProof/>
        </w:rPr>
        <w:t>2</w:t>
      </w:r>
      <w:r w:rsidRPr="00430D08">
        <w:fldChar w:fldCharType="end"/>
      </w:r>
      <w:r w:rsidRPr="00430D08">
        <w:t>)</w:t>
      </w:r>
      <w:r w:rsidRPr="00430D08">
        <w:rPr>
          <w:rStyle w:val="FootnoteReference"/>
        </w:rPr>
        <w:footnoteReference w:id="27"/>
      </w:r>
      <w:r w:rsidRPr="00430D08">
        <w:t>.</w:t>
      </w:r>
    </w:p>
    <w:p w:rsidR="00530CAF" w:rsidRPr="00430D08" w:rsidRDefault="00530CAF" w:rsidP="00530CAF"/>
    <w:p w:rsidR="00530CAF" w:rsidRPr="00430D08" w:rsidRDefault="00530CAF" w:rsidP="00530CAF">
      <w:r w:rsidRPr="00430D08">
        <w:t xml:space="preserve">Er is een railsplitter (TLE2426CD) toegevoegd. Zodat er van een batterij een bipolaire voeding gemaakt kan worden. De gebruikte </w:t>
      </w:r>
      <w:proofErr w:type="spellStart"/>
      <w:r w:rsidRPr="00430D08">
        <w:t>opamps</w:t>
      </w:r>
      <w:proofErr w:type="spellEnd"/>
      <w:r w:rsidRPr="00430D08">
        <w:t xml:space="preserve"> hebben meer optimale specificaties (betreffende CMRR en PSRR) bij een bipolaire voeding. Ook is een </w:t>
      </w:r>
      <w:proofErr w:type="spellStart"/>
      <w:r w:rsidRPr="00430D08">
        <w:t>subtractor</w:t>
      </w:r>
      <w:proofErr w:type="spellEnd"/>
      <w:r w:rsidRPr="00430D08">
        <w:t xml:space="preserve"> toegevoegd om het verschilsignaal van de twee elektroden te verkrijgen. De </w:t>
      </w:r>
      <w:proofErr w:type="spellStart"/>
      <w:r w:rsidRPr="00430D08">
        <w:t>subtractor</w:t>
      </w:r>
      <w:proofErr w:type="spellEnd"/>
      <w:r w:rsidRPr="00430D08">
        <w:t xml:space="preserve"> zorgt tegelijkertijd voor een extra common mode onderdrukking. Het schema van de elektroden is praktisch hetzelfde gebleven als in ontwerp 1, op een paar condensatoren na, en wordt hier niet opnieuw afgebeeld.</w:t>
      </w:r>
    </w:p>
    <w:tbl>
      <w:tblPr>
        <w:tblStyle w:val="TableGrid"/>
        <w:tblpPr w:leftFromText="141" w:rightFromText="141" w:vertAnchor="text" w:horzAnchor="margin"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47"/>
      </w:tblGrid>
      <w:tr w:rsidR="00530CAF" w:rsidRPr="00430D08" w:rsidTr="00332D71">
        <w:tc>
          <w:tcPr>
            <w:tcW w:w="4776" w:type="dxa"/>
          </w:tcPr>
          <w:p w:rsidR="00530CAF" w:rsidRPr="00430D08" w:rsidRDefault="00530CAF" w:rsidP="00332D71">
            <w:pPr>
              <w:rPr>
                <w:lang w:val="nl-NL"/>
              </w:rPr>
            </w:pPr>
            <w:r w:rsidRPr="00430D08">
              <w:rPr>
                <w:noProof/>
                <w:lang w:eastAsia="en-US" w:bidi="ar-SA"/>
              </w:rPr>
              <w:drawing>
                <wp:inline distT="0" distB="0" distL="0" distR="0" wp14:anchorId="6BDDC69F" wp14:editId="3619C4E3">
                  <wp:extent cx="2887474" cy="1536192"/>
                  <wp:effectExtent l="0" t="0" r="8255" b="698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20605_095103.jpg"/>
                          <pic:cNvPicPr/>
                        </pic:nvPicPr>
                        <pic:blipFill rotWithShape="1">
                          <a:blip r:embed="rId150" cstate="print">
                            <a:extLst>
                              <a:ext uri="{BEBA8EAE-BF5A-486C-A8C5-ECC9F3942E4B}">
                                <a14:imgProps xmlns:a14="http://schemas.microsoft.com/office/drawing/2010/main">
                                  <a14:imgLayer r:embed="rId151">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891431" cy="1538297"/>
                          </a:xfrm>
                          <a:prstGeom prst="rect">
                            <a:avLst/>
                          </a:prstGeom>
                          <a:ln>
                            <a:noFill/>
                          </a:ln>
                          <a:extLst>
                            <a:ext uri="{53640926-AAD7-44D8-BBD7-CCE9431645EC}">
                              <a14:shadowObscured xmlns:a14="http://schemas.microsoft.com/office/drawing/2010/main"/>
                            </a:ext>
                          </a:extLst>
                        </pic:spPr>
                      </pic:pic>
                    </a:graphicData>
                  </a:graphic>
                </wp:inline>
              </w:drawing>
            </w:r>
          </w:p>
          <w:p w:rsidR="00530CAF" w:rsidRPr="00430D08" w:rsidRDefault="00530CAF" w:rsidP="005904C6">
            <w:pPr>
              <w:pStyle w:val="Caption"/>
              <w:framePr w:hSpace="0" w:wrap="auto" w:vAnchor="margin" w:hAnchor="text" w:xAlign="left" w:yAlign="inline"/>
              <w:rPr>
                <w:lang w:val="nl-NL"/>
              </w:rPr>
            </w:pPr>
          </w:p>
        </w:tc>
        <w:tc>
          <w:tcPr>
            <w:tcW w:w="4747" w:type="dxa"/>
          </w:tcPr>
          <w:p w:rsidR="00530CAF" w:rsidRPr="00430D08" w:rsidRDefault="00530CAF" w:rsidP="00332D71">
            <w:pPr>
              <w:rPr>
                <w:lang w:val="nl-NL"/>
              </w:rPr>
            </w:pPr>
            <w:r w:rsidRPr="00430D08">
              <w:rPr>
                <w:noProof/>
                <w:lang w:eastAsia="en-US" w:bidi="ar-SA"/>
              </w:rPr>
              <w:drawing>
                <wp:inline distT="0" distB="0" distL="0" distR="0" wp14:anchorId="15A30D83" wp14:editId="2B4A1449">
                  <wp:extent cx="2773535" cy="2628900"/>
                  <wp:effectExtent l="0" t="0" r="825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20605_095108.jpg"/>
                          <pic:cNvPicPr/>
                        </pic:nvPicPr>
                        <pic:blipFill rotWithShape="1">
                          <a:blip r:embed="rId152" cstate="print">
                            <a:extLst>
                              <a:ext uri="{28A0092B-C50C-407E-A947-70E740481C1C}">
                                <a14:useLocalDpi xmlns:a14="http://schemas.microsoft.com/office/drawing/2010/main"/>
                              </a:ext>
                            </a:extLst>
                          </a:blip>
                          <a:srcRect/>
                          <a:stretch/>
                        </pic:blipFill>
                        <pic:spPr bwMode="auto">
                          <a:xfrm>
                            <a:off x="0" y="0"/>
                            <a:ext cx="2790268" cy="2644761"/>
                          </a:xfrm>
                          <a:prstGeom prst="rect">
                            <a:avLst/>
                          </a:prstGeom>
                          <a:ln>
                            <a:noFill/>
                          </a:ln>
                          <a:extLst>
                            <a:ext uri="{53640926-AAD7-44D8-BBD7-CCE9431645EC}">
                              <a14:shadowObscured xmlns:a14="http://schemas.microsoft.com/office/drawing/2010/main"/>
                            </a:ext>
                          </a:extLst>
                        </pic:spPr>
                      </pic:pic>
                    </a:graphicData>
                  </a:graphic>
                </wp:inline>
              </w:drawing>
            </w:r>
          </w:p>
        </w:tc>
      </w:tr>
      <w:tr w:rsidR="00530CAF" w:rsidRPr="00430D08" w:rsidTr="00332D71">
        <w:tc>
          <w:tcPr>
            <w:tcW w:w="4776" w:type="dxa"/>
          </w:tcPr>
          <w:p w:rsidR="00530CAF" w:rsidRPr="00430D08" w:rsidRDefault="00530CAF" w:rsidP="005904C6">
            <w:pPr>
              <w:pStyle w:val="Caption"/>
              <w:framePr w:hSpace="0" w:wrap="auto" w:vAnchor="margin" w:hAnchor="text" w:xAlign="left" w:yAlign="inline"/>
              <w:rPr>
                <w:lang w:val="nl-NL" w:eastAsia="nl-NL" w:bidi="ar-SA"/>
              </w:rPr>
            </w:pPr>
            <w:bookmarkStart w:id="150" w:name="_Ref326657351"/>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15</w:t>
            </w:r>
            <w:r w:rsidR="00B30B4B">
              <w:rPr>
                <w:lang w:val="nl-NL"/>
              </w:rPr>
              <w:fldChar w:fldCharType="end"/>
            </w:r>
            <w:bookmarkEnd w:id="150"/>
            <w:r w:rsidRPr="00430D08">
              <w:rPr>
                <w:lang w:val="nl-NL"/>
              </w:rPr>
              <w:t>: elektrodes versie 2</w:t>
            </w:r>
          </w:p>
        </w:tc>
        <w:tc>
          <w:tcPr>
            <w:tcW w:w="4747" w:type="dxa"/>
          </w:tcPr>
          <w:p w:rsidR="00530CAF" w:rsidRPr="00430D08" w:rsidRDefault="00530CAF" w:rsidP="005904C6">
            <w:pPr>
              <w:pStyle w:val="Caption"/>
              <w:framePr w:hSpace="0" w:wrap="auto" w:vAnchor="margin" w:hAnchor="text" w:xAlign="left" w:yAlign="inline"/>
              <w:rPr>
                <w:lang w:val="nl-NL"/>
              </w:rPr>
            </w:pPr>
            <w:bookmarkStart w:id="151" w:name="_Ref326657381"/>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16</w:t>
            </w:r>
            <w:r w:rsidR="00B30B4B">
              <w:rPr>
                <w:lang w:val="nl-NL"/>
              </w:rPr>
              <w:fldChar w:fldCharType="end"/>
            </w:r>
            <w:bookmarkEnd w:id="151"/>
            <w:r w:rsidRPr="00430D08">
              <w:rPr>
                <w:lang w:val="nl-NL"/>
              </w:rPr>
              <w:t>: hub versie 2</w:t>
            </w:r>
          </w:p>
        </w:tc>
      </w:tr>
    </w:tbl>
    <w:p w:rsidR="00530CAF" w:rsidRPr="00430D08" w:rsidRDefault="00530CAF" w:rsidP="00530CAF"/>
    <w:p w:rsidR="00530CAF" w:rsidRPr="00430D08" w:rsidRDefault="00530CAF" w:rsidP="00530CAF"/>
    <w:p w:rsidR="00530CAF" w:rsidRPr="00430D08" w:rsidRDefault="00530CAF" w:rsidP="00530CAF"/>
    <w:p w:rsidR="00530CAF" w:rsidRPr="00430D08" w:rsidRDefault="00530CAF" w:rsidP="00530CAF"/>
    <w:p w:rsidR="00151C79" w:rsidRPr="00430D08" w:rsidRDefault="00151C79" w:rsidP="00151C79">
      <w:pPr>
        <w:pStyle w:val="Heading4"/>
      </w:pPr>
      <w:bookmarkStart w:id="152" w:name="_Ref341283477"/>
      <w:r w:rsidRPr="00430D08">
        <w:lastRenderedPageBreak/>
        <w:t>Resultaten ontwerp 2</w:t>
      </w:r>
      <w:bookmarkEnd w:id="152"/>
    </w:p>
    <w:tbl>
      <w:tblPr>
        <w:tblStyle w:val="TableGrid"/>
        <w:tblpPr w:leftFromText="141" w:rightFromText="141" w:vertAnchor="text" w:horzAnchor="margin" w:tblpXSpec="right"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7"/>
      </w:tblGrid>
      <w:tr w:rsidR="00151C79" w:rsidRPr="00430D08" w:rsidTr="00332D71">
        <w:tc>
          <w:tcPr>
            <w:tcW w:w="3967" w:type="dxa"/>
          </w:tcPr>
          <w:p w:rsidR="00151C79" w:rsidRPr="00430D08" w:rsidRDefault="00151C79" w:rsidP="00332D71">
            <w:pPr>
              <w:rPr>
                <w:lang w:val="nl-NL"/>
              </w:rPr>
            </w:pPr>
            <w:r w:rsidRPr="00430D08">
              <w:rPr>
                <w:noProof/>
                <w:lang w:eastAsia="en-US" w:bidi="ar-SA"/>
              </w:rPr>
              <w:drawing>
                <wp:inline distT="0" distB="0" distL="0" distR="0" wp14:anchorId="53F9091D" wp14:editId="13DF7A26">
                  <wp:extent cx="2391279" cy="1800000"/>
                  <wp:effectExtent l="0" t="0" r="0" b="0"/>
                  <wp:docPr id="52" name="Afbeelding 52" descr="G:\AFSTUDEERSTAGE\FOTO's\ECG\V2\Capaciti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FSTUDEERSTAGE\FOTO's\ECG\V2\Capacitief.bmp"/>
                          <pic:cNvPicPr>
                            <a:picLocks noChangeAspect="1" noChangeArrowheads="1"/>
                          </pic:cNvPicPr>
                        </pic:nvPicPr>
                        <pic:blipFill rotWithShape="1">
                          <a:blip r:embed="rId153" cstate="print">
                            <a:extLst>
                              <a:ext uri="{28A0092B-C50C-407E-A947-70E740481C1C}">
                                <a14:useLocalDpi xmlns:a14="http://schemas.microsoft.com/office/drawing/2010/main"/>
                              </a:ext>
                            </a:extLst>
                          </a:blip>
                          <a:srcRect/>
                          <a:stretch/>
                        </pic:blipFill>
                        <pic:spPr bwMode="auto">
                          <a:xfrm>
                            <a:off x="0" y="0"/>
                            <a:ext cx="239127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151C79" w:rsidRPr="00430D08" w:rsidRDefault="00151C79" w:rsidP="005904C6">
            <w:pPr>
              <w:pStyle w:val="Caption"/>
              <w:framePr w:hSpace="0" w:wrap="auto" w:vAnchor="margin" w:hAnchor="text" w:xAlign="left" w:yAlign="inline"/>
              <w:rPr>
                <w:lang w:val="nl-NL"/>
              </w:rPr>
            </w:pPr>
            <w:bookmarkStart w:id="153" w:name="_Ref326657921"/>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17</w:t>
            </w:r>
            <w:r w:rsidR="00B30B4B">
              <w:rPr>
                <w:lang w:val="nl-NL"/>
              </w:rPr>
              <w:fldChar w:fldCharType="end"/>
            </w:r>
            <w:bookmarkEnd w:id="153"/>
            <w:r w:rsidRPr="00430D08">
              <w:rPr>
                <w:lang w:val="nl-NL"/>
              </w:rPr>
              <w:t>: resultaat ECG als deze capacitief wordt gebruikt. Het signaal wordt verzadigd met ruis/storing.</w:t>
            </w:r>
          </w:p>
        </w:tc>
      </w:tr>
      <w:tr w:rsidR="00151C79" w:rsidRPr="00430D08" w:rsidTr="00332D71">
        <w:tc>
          <w:tcPr>
            <w:tcW w:w="3967" w:type="dxa"/>
          </w:tcPr>
          <w:p w:rsidR="00151C79" w:rsidRPr="00430D08" w:rsidRDefault="00151C79" w:rsidP="00332D71">
            <w:pPr>
              <w:rPr>
                <w:noProof/>
                <w:lang w:val="nl-NL" w:eastAsia="nl-NL" w:bidi="ar-SA"/>
              </w:rPr>
            </w:pPr>
          </w:p>
        </w:tc>
      </w:tr>
      <w:tr w:rsidR="00151C79" w:rsidRPr="00430D08" w:rsidTr="00332D71">
        <w:tc>
          <w:tcPr>
            <w:tcW w:w="3967" w:type="dxa"/>
          </w:tcPr>
          <w:p w:rsidR="00151C79" w:rsidRPr="00430D08" w:rsidRDefault="00151C79" w:rsidP="00332D71">
            <w:pPr>
              <w:rPr>
                <w:lang w:val="nl-NL"/>
              </w:rPr>
            </w:pPr>
            <w:r w:rsidRPr="00430D08">
              <w:rPr>
                <w:noProof/>
                <w:lang w:eastAsia="en-US" w:bidi="ar-SA"/>
              </w:rPr>
              <w:drawing>
                <wp:inline distT="0" distB="0" distL="0" distR="0" wp14:anchorId="7F5DCAC2" wp14:editId="4C387534">
                  <wp:extent cx="2403833" cy="1800000"/>
                  <wp:effectExtent l="0" t="0" r="0" b="0"/>
                  <wp:docPr id="53" name="Afbeelding 53" descr="G:\AFSTUDEERSTAGE\FOTO's\ECG\V2\GroundElektrodeAanrak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FSTUDEERSTAGE\FOTO's\ECG\V2\GroundElektrodeAanraken.bmp"/>
                          <pic:cNvPicPr>
                            <a:picLocks noChangeAspect="1" noChangeArrowheads="1"/>
                          </pic:cNvPicPr>
                        </pic:nvPicPr>
                        <pic:blipFill rotWithShape="1">
                          <a:blip r:embed="rId154" cstate="print">
                            <a:extLst>
                              <a:ext uri="{28A0092B-C50C-407E-A947-70E740481C1C}">
                                <a14:useLocalDpi xmlns:a14="http://schemas.microsoft.com/office/drawing/2010/main"/>
                              </a:ext>
                            </a:extLst>
                          </a:blip>
                          <a:srcRect/>
                          <a:stretch/>
                        </pic:blipFill>
                        <pic:spPr bwMode="auto">
                          <a:xfrm>
                            <a:off x="0" y="0"/>
                            <a:ext cx="2403833"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151C79" w:rsidRPr="00430D08" w:rsidRDefault="00151C79" w:rsidP="005904C6">
            <w:pPr>
              <w:pStyle w:val="Caption"/>
              <w:framePr w:hSpace="0" w:wrap="auto" w:vAnchor="margin" w:hAnchor="text" w:xAlign="left" w:yAlign="inline"/>
              <w:rPr>
                <w:lang w:val="nl-NL" w:eastAsia="nl-NL" w:bidi="ar-SA"/>
              </w:rPr>
            </w:pPr>
            <w:bookmarkStart w:id="154" w:name="_Ref326658350"/>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18</w:t>
            </w:r>
            <w:r w:rsidR="00B30B4B">
              <w:rPr>
                <w:lang w:val="nl-NL"/>
              </w:rPr>
              <w:fldChar w:fldCharType="end"/>
            </w:r>
            <w:bookmarkEnd w:id="154"/>
            <w:r w:rsidRPr="00430D08">
              <w:rPr>
                <w:lang w:val="nl-NL"/>
              </w:rPr>
              <w:t>: capacitieve implementatie van elektrodes met het aanraken van de actieve ground elektrode. Het ECG-signaal is goed terug te zien.</w:t>
            </w:r>
          </w:p>
        </w:tc>
      </w:tr>
      <w:tr w:rsidR="00151C79" w:rsidRPr="00430D08" w:rsidTr="00332D71">
        <w:tc>
          <w:tcPr>
            <w:tcW w:w="3967" w:type="dxa"/>
          </w:tcPr>
          <w:p w:rsidR="00151C79" w:rsidRPr="00430D08" w:rsidRDefault="00151C79" w:rsidP="00332D71">
            <w:pPr>
              <w:rPr>
                <w:lang w:val="nl-NL"/>
              </w:rPr>
            </w:pPr>
            <w:r w:rsidRPr="00430D08">
              <w:rPr>
                <w:noProof/>
                <w:lang w:eastAsia="en-US" w:bidi="ar-SA"/>
              </w:rPr>
              <w:drawing>
                <wp:inline distT="0" distB="0" distL="0" distR="0" wp14:anchorId="2CF52821" wp14:editId="54114477">
                  <wp:extent cx="2389187" cy="1800000"/>
                  <wp:effectExtent l="0" t="0" r="0" b="0"/>
                  <wp:docPr id="54" name="Afbeelding 54" descr="G:\AFSTUDEERSTAGE\FOTO's\ECG\V2\ElektrodeFysiekConta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FSTUDEERSTAGE\FOTO's\ECG\V2\ElektrodeFysiekContact.bmp"/>
                          <pic:cNvPicPr>
                            <a:picLocks noChangeAspect="1" noChangeArrowheads="1"/>
                          </pic:cNvPicPr>
                        </pic:nvPicPr>
                        <pic:blipFill rotWithShape="1">
                          <a:blip r:embed="rId155" cstate="print">
                            <a:extLst>
                              <a:ext uri="{28A0092B-C50C-407E-A947-70E740481C1C}">
                                <a14:useLocalDpi xmlns:a14="http://schemas.microsoft.com/office/drawing/2010/main"/>
                              </a:ext>
                            </a:extLst>
                          </a:blip>
                          <a:srcRect/>
                          <a:stretch/>
                        </pic:blipFill>
                        <pic:spPr bwMode="auto">
                          <a:xfrm>
                            <a:off x="0" y="0"/>
                            <a:ext cx="2389187"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151C79" w:rsidRPr="00430D08" w:rsidRDefault="00151C79" w:rsidP="005904C6">
            <w:pPr>
              <w:pStyle w:val="Caption"/>
              <w:framePr w:hSpace="0" w:wrap="auto" w:vAnchor="margin" w:hAnchor="text" w:xAlign="left" w:yAlign="inline"/>
              <w:rPr>
                <w:lang w:val="nl-NL" w:eastAsia="nl-NL" w:bidi="ar-SA"/>
              </w:rPr>
            </w:pPr>
            <w:bookmarkStart w:id="155" w:name="_Ref32665847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19</w:t>
            </w:r>
            <w:r w:rsidR="00B30B4B">
              <w:rPr>
                <w:lang w:val="nl-NL"/>
              </w:rPr>
              <w:fldChar w:fldCharType="end"/>
            </w:r>
            <w:bookmarkEnd w:id="155"/>
            <w:r w:rsidRPr="00430D08">
              <w:rPr>
                <w:lang w:val="nl-NL"/>
              </w:rPr>
              <w:t xml:space="preserve">: uitvoering waarbij alle elektrodes op de huid worden gedrukt. </w:t>
            </w:r>
          </w:p>
        </w:tc>
      </w:tr>
    </w:tbl>
    <w:p w:rsidR="00151C79" w:rsidRPr="00430D08" w:rsidRDefault="00151C79" w:rsidP="00151C79">
      <w:r w:rsidRPr="00430D08">
        <w:t xml:space="preserve">Volgens de eerder beschreven onderzoeken zou het mogelijk moeten zijn puur capacitief een ECG-karakteristiek waar te nemen. De actieve </w:t>
      </w:r>
      <w:proofErr w:type="spellStart"/>
      <w:r w:rsidRPr="00430D08">
        <w:t>ground</w:t>
      </w:r>
      <w:proofErr w:type="spellEnd"/>
      <w:r w:rsidRPr="00430D08">
        <w:t xml:space="preserve"> elektrode zou dan voor onderdrukking moeten zorgen </w:t>
      </w:r>
      <w:r w:rsidR="00A67ACF">
        <w:t>aan de hand van</w:t>
      </w:r>
      <w:r w:rsidRPr="00430D08">
        <w:t xml:space="preserve"> </w:t>
      </w:r>
      <w:proofErr w:type="spellStart"/>
      <w:r w:rsidRPr="00430D08">
        <w:t>capactieve</w:t>
      </w:r>
      <w:proofErr w:type="spellEnd"/>
      <w:r w:rsidRPr="00430D08">
        <w:t xml:space="preserve"> koppeling. De in het onderzoek beschreven resultaten worden wederom niet waargenomen bij het tweede ontwerp (zie </w:t>
      </w:r>
      <w:r w:rsidRPr="00430D08">
        <w:fldChar w:fldCharType="begin"/>
      </w:r>
      <w:r w:rsidRPr="00430D08">
        <w:instrText xml:space="preserve"> REF _Ref326657921 \h  \* MERGEFORMAT  \* lower </w:instrText>
      </w:r>
      <w:r w:rsidRPr="00430D08">
        <w:fldChar w:fldCharType="separate"/>
      </w:r>
      <w:r w:rsidR="00BE5AC7" w:rsidRPr="00430D08">
        <w:t xml:space="preserve">afbeelding </w:t>
      </w:r>
      <w:r w:rsidR="00BE5AC7">
        <w:rPr>
          <w:noProof/>
        </w:rPr>
        <w:t>5</w:t>
      </w:r>
      <w:r w:rsidR="00BE5AC7">
        <w:rPr>
          <w:noProof/>
        </w:rPr>
        <w:noBreakHyphen/>
        <w:t>17</w:t>
      </w:r>
      <w:r w:rsidRPr="00430D08">
        <w:fldChar w:fldCharType="end"/>
      </w:r>
      <w:r w:rsidRPr="00430D08">
        <w:t>). Als tussen de elektroden</w:t>
      </w:r>
      <w:r w:rsidRPr="00430D08">
        <w:rPr>
          <w:rStyle w:val="FootnoteReference"/>
        </w:rPr>
        <w:footnoteReference w:id="28"/>
      </w:r>
      <w:r w:rsidRPr="00430D08">
        <w:t xml:space="preserve"> een T-shirt zit, terwijl de elektroden stevig tegen het lichaam worden aangedrukt, wordt nog steeds hoofdzakelijk storing gezien. De in de onderzoeken beschreven effecten van de capacitieve koppeling van de </w:t>
      </w:r>
      <w:proofErr w:type="spellStart"/>
      <w:r w:rsidRPr="00430D08">
        <w:t>ground</w:t>
      </w:r>
      <w:proofErr w:type="spellEnd"/>
      <w:r w:rsidRPr="00430D08">
        <w:t xml:space="preserve"> elektrode kunnen niet worden gereproduceerd.</w:t>
      </w:r>
    </w:p>
    <w:p w:rsidR="00151C79" w:rsidRPr="00430D08" w:rsidRDefault="00151C79" w:rsidP="00151C79"/>
    <w:p w:rsidR="00151C79" w:rsidRPr="00430D08" w:rsidRDefault="00151C79" w:rsidP="00151C79">
      <w:r w:rsidRPr="00430D08">
        <w:t xml:space="preserve">De resultaten veranderen significant als de </w:t>
      </w:r>
      <w:proofErr w:type="spellStart"/>
      <w:r w:rsidRPr="00430D08">
        <w:t>ground</w:t>
      </w:r>
      <w:proofErr w:type="spellEnd"/>
      <w:r w:rsidRPr="00430D08">
        <w:t xml:space="preserve"> elektrode wordt aangeraakt (zie </w:t>
      </w:r>
      <w:r w:rsidRPr="00430D08">
        <w:fldChar w:fldCharType="begin"/>
      </w:r>
      <w:r w:rsidRPr="00430D08">
        <w:instrText xml:space="preserve"> REF _Ref326658350 \h  \* MERGEFORMAT  \* lower </w:instrText>
      </w:r>
      <w:r w:rsidRPr="00430D08">
        <w:fldChar w:fldCharType="separate"/>
      </w:r>
      <w:r w:rsidR="00BE5AC7" w:rsidRPr="00430D08">
        <w:t xml:space="preserve">afbeelding </w:t>
      </w:r>
      <w:r w:rsidR="00BE5AC7">
        <w:rPr>
          <w:noProof/>
        </w:rPr>
        <w:t>5</w:t>
      </w:r>
      <w:r w:rsidR="00BE5AC7">
        <w:rPr>
          <w:noProof/>
        </w:rPr>
        <w:noBreakHyphen/>
        <w:t>18</w:t>
      </w:r>
      <w:r w:rsidRPr="00430D08">
        <w:fldChar w:fldCharType="end"/>
      </w:r>
      <w:r w:rsidRPr="00430D08">
        <w:t xml:space="preserve">). In dat geval komt de hartslag duidelijk in beeld. Echter is deze implementatie niet </w:t>
      </w:r>
      <w:proofErr w:type="spellStart"/>
      <w:r w:rsidRPr="00430D08">
        <w:t>contactloos</w:t>
      </w:r>
      <w:proofErr w:type="spellEnd"/>
      <w:r w:rsidRPr="00430D08">
        <w:t xml:space="preserve"> te noemen omdat de </w:t>
      </w:r>
      <w:proofErr w:type="spellStart"/>
      <w:r w:rsidRPr="00430D08">
        <w:t>ground</w:t>
      </w:r>
      <w:proofErr w:type="spellEnd"/>
      <w:r w:rsidRPr="00430D08">
        <w:t xml:space="preserve"> elektrode alsnog contact moet maken met de huid.</w:t>
      </w:r>
    </w:p>
    <w:p w:rsidR="00151C79" w:rsidRPr="00430D08" w:rsidRDefault="00151C79" w:rsidP="00151C79"/>
    <w:p w:rsidR="00151C79" w:rsidRPr="00430D08" w:rsidRDefault="00151C79" w:rsidP="00151C79">
      <w:r w:rsidRPr="00430D08">
        <w:t xml:space="preserve">De beste resultaten worden behaald als alle elektroden contact maken met de huid (zie </w:t>
      </w:r>
      <w:r w:rsidRPr="00430D08">
        <w:fldChar w:fldCharType="begin"/>
      </w:r>
      <w:r w:rsidRPr="00430D08">
        <w:instrText xml:space="preserve"> REF _Ref326658476 \h  \* MERGEFORMAT  \* lower </w:instrText>
      </w:r>
      <w:r w:rsidRPr="00430D08">
        <w:fldChar w:fldCharType="separate"/>
      </w:r>
      <w:r w:rsidR="00BE5AC7" w:rsidRPr="00430D08">
        <w:t xml:space="preserve">afbeelding </w:t>
      </w:r>
      <w:r w:rsidR="00BE5AC7">
        <w:rPr>
          <w:noProof/>
        </w:rPr>
        <w:t>5</w:t>
      </w:r>
      <w:r w:rsidR="00BE5AC7">
        <w:rPr>
          <w:noProof/>
        </w:rPr>
        <w:noBreakHyphen/>
        <w:t>19</w:t>
      </w:r>
      <w:r w:rsidRPr="00430D08">
        <w:fldChar w:fldCharType="end"/>
      </w:r>
      <w:r w:rsidRPr="00430D08">
        <w:t xml:space="preserve">). In dit signaal is de maximale amplitude van het ECG-signaal twee keer zo groot en is de storing minimaal. Een bijkomend voordeel van deze implementatie is dat het ECG-signaal weinig tot geen last ondervindt van bewegingsartefacten. Pas bij zeer intensieve bewegingen zal het ECG-signaal minder bruikbaar worden. </w:t>
      </w:r>
    </w:p>
    <w:p w:rsidR="00151C79" w:rsidRPr="00430D08" w:rsidRDefault="00151C79" w:rsidP="00151C79"/>
    <w:p w:rsidR="00151C79" w:rsidRPr="00430D08" w:rsidRDefault="00E9584A" w:rsidP="00151C79">
      <w:r w:rsidRPr="00430D08">
        <w:rPr>
          <w:i/>
        </w:rPr>
        <w:t xml:space="preserve">Aanvulling achteraf: </w:t>
      </w:r>
    </w:p>
    <w:p w:rsidR="00E9584A" w:rsidRPr="00430D08" w:rsidRDefault="00E9584A" w:rsidP="00151C79">
      <w:pPr>
        <w:rPr>
          <w:i/>
        </w:rPr>
      </w:pPr>
      <w:r w:rsidRPr="00430D08">
        <w:rPr>
          <w:i/>
        </w:rPr>
        <w:t xml:space="preserve">De reden waarom capacitief gekoppelde elektrodes een slecht resultaat gaven, was omdat het ECG-circuit aan een voeding zat. De voeding was verbonden met de </w:t>
      </w:r>
      <w:proofErr w:type="spellStart"/>
      <w:r w:rsidRPr="00430D08">
        <w:rPr>
          <w:i/>
        </w:rPr>
        <w:t>ground</w:t>
      </w:r>
      <w:proofErr w:type="spellEnd"/>
      <w:r w:rsidRPr="00430D08">
        <w:rPr>
          <w:i/>
        </w:rPr>
        <w:t xml:space="preserve"> net als de proefpersoon. De proefpersoon en het circuit vormde samen een </w:t>
      </w:r>
      <w:proofErr w:type="spellStart"/>
      <w:r w:rsidR="002F3A4E">
        <w:rPr>
          <w:i/>
        </w:rPr>
        <w:t>grondlus</w:t>
      </w:r>
      <w:proofErr w:type="spellEnd"/>
      <w:r w:rsidRPr="00430D08">
        <w:rPr>
          <w:i/>
        </w:rPr>
        <w:t xml:space="preserve"> die zoveel storing gaf dat de actieve </w:t>
      </w:r>
      <w:proofErr w:type="spellStart"/>
      <w:r w:rsidRPr="00430D08">
        <w:rPr>
          <w:i/>
        </w:rPr>
        <w:t>ground</w:t>
      </w:r>
      <w:proofErr w:type="spellEnd"/>
      <w:r w:rsidRPr="00430D08">
        <w:rPr>
          <w:i/>
        </w:rPr>
        <w:t xml:space="preserve"> dit niet kon beperken.</w:t>
      </w:r>
      <w:r w:rsidR="00C23AA6">
        <w:rPr>
          <w:i/>
        </w:rPr>
        <w:t xml:space="preserve"> Dat betekent dat het circuit wél te gebruiken is als de elektrodes capacitief zijn gekoppeld.</w:t>
      </w:r>
    </w:p>
    <w:p w:rsidR="00151C79" w:rsidRPr="00430D08" w:rsidRDefault="00151C79" w:rsidP="00151C79"/>
    <w:p w:rsidR="00151C79" w:rsidRPr="00430D08" w:rsidRDefault="00151C79" w:rsidP="00151C79"/>
    <w:p w:rsidR="00151C79" w:rsidRPr="00430D08" w:rsidRDefault="00151C79" w:rsidP="00151C79"/>
    <w:p w:rsidR="00151C79" w:rsidRPr="00430D08" w:rsidRDefault="00151C79" w:rsidP="00151C79"/>
    <w:p w:rsidR="00151C79" w:rsidRPr="00430D08" w:rsidRDefault="00151C79" w:rsidP="00151C79"/>
    <w:p w:rsidR="00151C79" w:rsidRPr="00430D08" w:rsidRDefault="00151C79" w:rsidP="00151C79"/>
    <w:p w:rsidR="00151C79" w:rsidRPr="00430D08" w:rsidRDefault="00151C79" w:rsidP="00151C79"/>
    <w:p w:rsidR="00151C79" w:rsidRPr="00430D08" w:rsidRDefault="00151C79" w:rsidP="00151C79"/>
    <w:p w:rsidR="00151C79" w:rsidRPr="00430D08" w:rsidRDefault="00151C79" w:rsidP="00151C79"/>
    <w:p w:rsidR="00151C79" w:rsidRPr="00430D08" w:rsidRDefault="00151C79" w:rsidP="00151C79"/>
    <w:p w:rsidR="00151C79" w:rsidRPr="00430D08" w:rsidRDefault="00151C79" w:rsidP="00151C79"/>
    <w:p w:rsidR="00151C79" w:rsidRPr="00430D08" w:rsidRDefault="00151C79" w:rsidP="00E9584A">
      <w:pPr>
        <w:widowControl/>
        <w:suppressAutoHyphens w:val="0"/>
        <w:autoSpaceDN/>
        <w:spacing w:after="200" w:line="276" w:lineRule="auto"/>
        <w:jc w:val="left"/>
        <w:textAlignment w:val="auto"/>
        <w:rPr>
          <w:rFonts w:asciiTheme="majorHAnsi" w:eastAsiaTheme="majorEastAsia" w:hAnsiTheme="majorHAnsi" w:cstheme="majorBidi"/>
          <w:b/>
          <w:bCs/>
          <w:sz w:val="24"/>
        </w:rPr>
      </w:pPr>
      <w:r w:rsidRPr="00430D08">
        <w:br w:type="page"/>
      </w:r>
    </w:p>
    <w:tbl>
      <w:tblPr>
        <w:tblStyle w:val="TableGrid"/>
        <w:tblpPr w:leftFromText="141" w:rightFromText="141" w:vertAnchor="text" w:horzAnchor="margin"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tblGrid>
      <w:tr w:rsidR="00151C79" w:rsidRPr="00430D08" w:rsidTr="00332D71">
        <w:tc>
          <w:tcPr>
            <w:tcW w:w="0" w:type="auto"/>
          </w:tcPr>
          <w:p w:rsidR="00151C79" w:rsidRPr="00430D08" w:rsidRDefault="00151C79" w:rsidP="00332D71">
            <w:pPr>
              <w:rPr>
                <w:lang w:val="nl-NL"/>
              </w:rPr>
            </w:pPr>
            <w:r w:rsidRPr="00430D08">
              <w:rPr>
                <w:noProof/>
                <w:lang w:eastAsia="en-US" w:bidi="ar-SA"/>
              </w:rPr>
              <w:lastRenderedPageBreak/>
              <mc:AlternateContent>
                <mc:Choice Requires="wpc">
                  <w:drawing>
                    <wp:inline distT="0" distB="0" distL="0" distR="0" wp14:anchorId="72B24FEA" wp14:editId="3DB0B663">
                      <wp:extent cx="3077155" cy="2703443"/>
                      <wp:effectExtent l="0" t="0" r="0" b="0"/>
                      <wp:docPr id="55" name="Papier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Afbeelding 24" descr="G:\AFSTUDEERSTAGE\TEST SENSOREN\ECG\GOUDESTANDAARD\afbeeldingen\ECG_TEST_2012-03-27 14.00.10.jpg"/>
                                <pic:cNvPicPr/>
                              </pic:nvPicPr>
                              <pic:blipFill rotWithShape="1">
                                <a:blip r:embed="rId156" cstate="print">
                                  <a:extLst>
                                    <a:ext uri="{28A0092B-C50C-407E-A947-70E740481C1C}">
                                      <a14:useLocalDpi xmlns:a14="http://schemas.microsoft.com/office/drawing/2010/main"/>
                                    </a:ext>
                                  </a:extLst>
                                </a:blip>
                                <a:srcRect/>
                                <a:stretch/>
                              </pic:blipFill>
                              <pic:spPr bwMode="auto">
                                <a:xfrm rot="16200000">
                                  <a:off x="255628" y="-127507"/>
                                  <a:ext cx="2551495" cy="2871868"/>
                                </a:xfrm>
                                <a:prstGeom prst="rect">
                                  <a:avLst/>
                                </a:prstGeom>
                                <a:noFill/>
                                <a:ln>
                                  <a:noFill/>
                                </a:ln>
                                <a:extLst>
                                  <a:ext uri="{53640926-AAD7-44D8-BBD7-CCE9431645EC}">
                                    <a14:shadowObscured xmlns:a14="http://schemas.microsoft.com/office/drawing/2010/main"/>
                                  </a:ext>
                                </a:extLst>
                              </pic:spPr>
                            </pic:pic>
                            <wps:wsp>
                              <wps:cNvPr id="25" name="Rechthoek 25"/>
                              <wps:cNvSpPr/>
                              <wps:spPr>
                                <a:xfrm>
                                  <a:off x="1042691" y="138217"/>
                                  <a:ext cx="818619" cy="1828807"/>
                                </a:xfrm>
                                <a:prstGeom prst="rect">
                                  <a:avLst/>
                                </a:prstGeom>
                                <a:solidFill>
                                  <a:schemeClr val="accent6">
                                    <a:lumMod val="75000"/>
                                    <a:alpha val="2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hoek 26"/>
                              <wps:cNvSpPr/>
                              <wps:spPr>
                                <a:xfrm rot="16200000">
                                  <a:off x="2201824" y="1201750"/>
                                  <a:ext cx="626871" cy="903475"/>
                                </a:xfrm>
                                <a:prstGeom prst="rect">
                                  <a:avLst/>
                                </a:prstGeom>
                                <a:solidFill>
                                  <a:srgbClr val="7030A0">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670F" w:rsidRDefault="00BC670F" w:rsidP="00151C7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hthoek 27"/>
                              <wps:cNvSpPr/>
                              <wps:spPr>
                                <a:xfrm>
                                  <a:off x="95579" y="1712033"/>
                                  <a:ext cx="266730" cy="668082"/>
                                </a:xfrm>
                                <a:prstGeom prst="rect">
                                  <a:avLst/>
                                </a:prstGeom>
                                <a:solidFill>
                                  <a:srgbClr val="00B050">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670F" w:rsidRDefault="00BC670F" w:rsidP="00151C7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hthoek 28"/>
                              <wps:cNvSpPr/>
                              <wps:spPr>
                                <a:xfrm>
                                  <a:off x="362197" y="1414443"/>
                                  <a:ext cx="1498557" cy="638644"/>
                                </a:xfrm>
                                <a:prstGeom prst="rect">
                                  <a:avLst/>
                                </a:prstGeom>
                                <a:solidFill>
                                  <a:srgbClr val="FFFF00">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670F" w:rsidRPr="007E7534" w:rsidRDefault="00BC670F" w:rsidP="00151C79"/>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Papier 55" o:spid="_x0000_s1039" editas="canvas" style="width:242.3pt;height:212.85pt;mso-position-horizontal-relative:char;mso-position-vertical-relative:line" coordsize="30765,27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">
                      <v:shape id="_x0000_s1040" type="#_x0000_t75" style="position:absolute;width:30765;height:27031;visibility:visible;mso-wrap-style:square">
                        <v:fill o:detectmouseclick="t"/>
                        <v:path o:connecttype="none"/>
                      </v:shape>
                      <v:shape id="Afbeelding 24" o:spid="_x0000_s1041" type="#_x0000_t75" style="position:absolute;left:2556;top:-1276;width:25515;height:287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QvcrDAAAA2wAAAA8AAABkcnMvZG93bnJldi54bWxEj0FrwkAUhO8F/8PyCr2UuqlI0egq0lCo&#10;N6shvT6yzyQ0+zbsbmL8911B8DjMzDfMejuaVgzkfGNZwfs0AUFcWt1wpSA/fb0tQPiArLG1TAqu&#10;5GG7mTytMdX2wj80HEMlIoR9igrqELpUSl/WZNBPbUccvbN1BkOUrpLa4SXCTStnSfIhDTYcF2rs&#10;6LOm8u/YGwUB91lh89escod+ef0lW+z7uVIvz+NuBSLQGB7he/tbK5jN4fYl/g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C9ysMAAADbAAAADwAAAAAAAAAAAAAAAACf&#10;AgAAZHJzL2Rvd25yZXYueG1sUEsFBgAAAAAEAAQA9wAAAI8DAAAAAA==&#10;">
                        <v:imagedata r:id="rId157" o:title="ECG_TEST_2012-03-27 14.00.10" croptop="3926f" cropbottom="3294f" cropleft="19894f" cropright="6809f"/>
                      </v:shape>
                      <v:rect id="Rechthoek 25" o:spid="_x0000_s1042" style="position:absolute;left:10426;top:1382;width:8187;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oE8QA&#10;AADbAAAADwAAAGRycy9kb3ducmV2LnhtbESPUWvCMBSF3wf+h3AHexkztWBxnVHETRBhiG7s+ZLc&#10;NaXNTWmidv/eCMIeD+ec73Dmy8G14kx9qD0rmIwzEMTam5orBd9fm5cZiBCRDbaeScEfBVguRg9z&#10;LI2/8IHOx1iJBOFQogIbY1dKGbQlh2HsO+Lk/freYUyyr6Tp8ZLgrpV5lhXSYc1pwWJHa0u6OZ6c&#10;gk3z/hM+X83zhzlZvyv2Oi8ardTT47B6AxFpiP/he3trFORT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BPEAAAA2wAAAA8AAAAAAAAAAAAAAAAAmAIAAGRycy9k&#10;b3ducmV2LnhtbFBLBQYAAAAABAAEAPUAAACJAwAAAAA=&#10;" fillcolor="#e36c0a [2409]" stroked="f" strokeweight="2pt">
                        <v:fill opacity="17733f"/>
                      </v:rect>
                      <v:rect id="Rechthoek 26" o:spid="_x0000_s1043" style="position:absolute;left:22017;top:12018;width:6269;height:90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4v8QA&#10;AADbAAAADwAAAGRycy9kb3ducmV2LnhtbESPQWvCQBSE7wX/w/IEb7ppLFKiq6gg9FLQWEqPj+wz&#10;Sc2+jbvbGP+9Kwg9DjPzDbNY9aYRHTlfW1bwOklAEBdW11wq+Druxu8gfEDW2FgmBTfysFoOXhaY&#10;aXvlA3V5KEWEsM9QQRVCm0npi4oM+oltiaN3ss5giNKVUju8RrhpZJokM2mw5rhQYUvbiopz/mcU&#10;5K75ne43+++0vpxv6y79KT8Pb0qNhv16DiJQH/7Dz/aHVpDO4P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eL/EAAAA2wAAAA8AAAAAAAAAAAAAAAAAmAIAAGRycy9k&#10;b3ducmV2LnhtbFBLBQYAAAAABAAEAPUAAACJAwAAAAA=&#10;" fillcolor="#7030a0" stroked="f" strokeweight="2pt">
                        <v:fill opacity="17733f"/>
                        <v:textbox>
                          <w:txbxContent>
                            <w:p w:rsidR="00BC670F" w:rsidRDefault="00BC670F" w:rsidP="00151C79"/>
                          </w:txbxContent>
                        </v:textbox>
                      </v:rect>
                      <v:rect id="Rechthoek 27" o:spid="_x0000_s1044" style="position:absolute;left:955;top:17120;width:2668;height:6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4esMA&#10;AADbAAAADwAAAGRycy9kb3ducmV2LnhtbESPQWvCQBSE70L/w/KEXqTZNIdaoqsEiaWIHkz7Ax7Z&#10;ZxLMvg27q6b/3i0IHoeZ+YZZrkfTiys531lW8J6kIIhrqztuFPz+bN8+QfiArLG3TAr+yMN69TJZ&#10;Yq7tjY90rUIjIoR9jgraEIZcSl+3ZNAndiCO3sk6gyFK10jt8BbhppdZmn5Igx3HhRYH2rRUn6uL&#10;UbApMhfKWSHLQ+XL8avz+x3tlXqdjsUCRKAxPMOP9rdWkM3h/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T4esMAAADbAAAADwAAAAAAAAAAAAAAAACYAgAAZHJzL2Rv&#10;d25yZXYueG1sUEsFBgAAAAAEAAQA9QAAAIgDAAAAAA==&#10;" fillcolor="#00b050" stroked="f" strokeweight="2pt">
                        <v:fill opacity="17733f"/>
                        <v:textbox>
                          <w:txbxContent>
                            <w:p w:rsidR="00BC670F" w:rsidRDefault="00BC670F" w:rsidP="00151C79"/>
                          </w:txbxContent>
                        </v:textbox>
                      </v:rect>
                      <v:rect id="Rechthoek 28" o:spid="_x0000_s1045" style="position:absolute;left:3621;top:14144;width:14986;height:6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9KcAA&#10;AADbAAAADwAAAGRycy9kb3ducmV2LnhtbERPTWsCMRC9F/ofwgjealZBqatRRGgRioeqeB42YxLd&#10;TNZN6m7/vTkUeny87+W697V4UBtdYAXjUQGCuArasVFwOn68vYOICVljHZgU/FKE9er1ZYmlDh1/&#10;0+OQjMghHEtUYFNqSiljZcljHIWGOHOX0HpMGbZG6ha7HO5rOSmKmfToODdYbGhrqbodfryCbrr/&#10;mp/N+Wrdfov3nZm7z3tSajjoNwsQifr0L/5z77SCSR6bv+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y9KcAAAADbAAAADwAAAAAAAAAAAAAAAACYAgAAZHJzL2Rvd25y&#10;ZXYueG1sUEsFBgAAAAAEAAQA9QAAAIUDAAAAAA==&#10;" fillcolor="yellow" stroked="f" strokeweight="2pt">
                        <v:fill opacity="17733f"/>
                        <v:textbox>
                          <w:txbxContent>
                            <w:p w:rsidR="00BC670F" w:rsidRPr="007E7534" w:rsidRDefault="00BC670F" w:rsidP="00151C79"/>
                          </w:txbxContent>
                        </v:textbox>
                      </v:rect>
                      <w10:anchorlock/>
                    </v:group>
                  </w:pict>
                </mc:Fallback>
              </mc:AlternateContent>
            </w:r>
          </w:p>
        </w:tc>
      </w:tr>
      <w:tr w:rsidR="00151C79" w:rsidRPr="00430D08" w:rsidTr="00332D71">
        <w:tc>
          <w:tcPr>
            <w:tcW w:w="0" w:type="auto"/>
          </w:tcPr>
          <w:p w:rsidR="00151C79" w:rsidRPr="00430D08" w:rsidRDefault="00151C79" w:rsidP="005904C6">
            <w:pPr>
              <w:pStyle w:val="Caption"/>
              <w:framePr w:hSpace="0" w:wrap="auto" w:vAnchor="margin" w:hAnchor="text" w:xAlign="left" w:yAlign="inline"/>
              <w:rPr>
                <w:lang w:val="nl-NL"/>
              </w:rPr>
            </w:pPr>
            <w:bookmarkStart w:id="156" w:name="_Ref320627065"/>
            <w:bookmarkStart w:id="157" w:name="_Ref32062705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20</w:t>
            </w:r>
            <w:r w:rsidR="00B30B4B">
              <w:rPr>
                <w:lang w:val="nl-NL"/>
              </w:rPr>
              <w:fldChar w:fldCharType="end"/>
            </w:r>
            <w:bookmarkEnd w:id="156"/>
            <w:r w:rsidRPr="00430D08">
              <w:rPr>
                <w:lang w:val="nl-NL"/>
              </w:rPr>
              <w:t>: plaatsing van de elektroden. In oranje is</w:t>
            </w:r>
            <w:bookmarkEnd w:id="157"/>
            <w:r w:rsidRPr="00430D08">
              <w:rPr>
                <w:lang w:val="nl-NL"/>
              </w:rPr>
              <w:t xml:space="preserve"> </w:t>
            </w:r>
          </w:p>
          <w:p w:rsidR="00151C79" w:rsidRPr="00430D08" w:rsidRDefault="00151C79" w:rsidP="005904C6">
            <w:pPr>
              <w:pStyle w:val="Caption"/>
              <w:framePr w:hSpace="0" w:wrap="auto" w:vAnchor="margin" w:hAnchor="text" w:xAlign="left" w:yAlign="inline"/>
              <w:rPr>
                <w:lang w:val="nl-NL"/>
              </w:rPr>
            </w:pPr>
            <w:r w:rsidRPr="00430D08">
              <w:rPr>
                <w:lang w:val="nl-NL"/>
              </w:rPr>
              <w:t>opstelling A</w:t>
            </w:r>
            <w:r w:rsidR="00BD623D">
              <w:rPr>
                <w:lang w:val="nl-NL"/>
              </w:rPr>
              <w:t xml:space="preserve"> </w:t>
            </w:r>
            <w:r w:rsidRPr="00430D08">
              <w:rPr>
                <w:lang w:val="nl-NL"/>
              </w:rPr>
              <w:t xml:space="preserve">weergegeven. In het paars opstelling B. Het </w:t>
            </w:r>
          </w:p>
          <w:p w:rsidR="00151C79" w:rsidRPr="00430D08" w:rsidRDefault="00151C79" w:rsidP="005904C6">
            <w:pPr>
              <w:pStyle w:val="Caption"/>
              <w:framePr w:hSpace="0" w:wrap="auto" w:vAnchor="margin" w:hAnchor="text" w:xAlign="left" w:yAlign="inline"/>
              <w:rPr>
                <w:lang w:val="nl-NL"/>
              </w:rPr>
            </w:pPr>
            <w:r w:rsidRPr="00430D08">
              <w:rPr>
                <w:lang w:val="nl-NL"/>
              </w:rPr>
              <w:t xml:space="preserve">gelde vakje laat opstelling C zien. Het groene vakje laat de </w:t>
            </w:r>
          </w:p>
          <w:p w:rsidR="00151C79" w:rsidRPr="00430D08" w:rsidRDefault="00151C79" w:rsidP="005904C6">
            <w:pPr>
              <w:pStyle w:val="Caption"/>
              <w:framePr w:hSpace="0" w:wrap="auto" w:vAnchor="margin" w:hAnchor="text" w:xAlign="left" w:yAlign="inline"/>
              <w:rPr>
                <w:lang w:val="nl-NL"/>
              </w:rPr>
            </w:pPr>
            <w:r w:rsidRPr="00430D08">
              <w:rPr>
                <w:lang w:val="nl-NL"/>
              </w:rPr>
              <w:t>locatie van de GND-elektrode zien.</w:t>
            </w:r>
          </w:p>
        </w:tc>
      </w:tr>
    </w:tbl>
    <w:p w:rsidR="00151C79" w:rsidRPr="00430D08" w:rsidRDefault="00151C79" w:rsidP="00151C79">
      <w:pPr>
        <w:pStyle w:val="Heading3"/>
      </w:pPr>
      <w:bookmarkStart w:id="158" w:name="_Toc343724232"/>
      <w:r w:rsidRPr="00430D08">
        <w:t>Plaatsing elektroden</w:t>
      </w:r>
      <w:bookmarkEnd w:id="158"/>
    </w:p>
    <w:p w:rsidR="00151C79" w:rsidRPr="00430D08" w:rsidRDefault="00151C79" w:rsidP="00151C79">
      <w:r w:rsidRPr="00430D08">
        <w:t xml:space="preserve">In </w:t>
      </w:r>
      <w:r w:rsidRPr="00430D08">
        <w:fldChar w:fldCharType="begin"/>
      </w:r>
      <w:r w:rsidRPr="00430D08">
        <w:instrText xml:space="preserve"> REF _Ref320627065 \h  \* MERGEFORMAT  \* lower </w:instrText>
      </w:r>
      <w:r w:rsidRPr="00430D08">
        <w:fldChar w:fldCharType="separate"/>
      </w:r>
      <w:r w:rsidR="00BE5AC7" w:rsidRPr="00430D08">
        <w:t xml:space="preserve">afbeelding </w:t>
      </w:r>
      <w:r w:rsidR="00BE5AC7">
        <w:rPr>
          <w:noProof/>
        </w:rPr>
        <w:t>5</w:t>
      </w:r>
      <w:r w:rsidR="00BE5AC7">
        <w:rPr>
          <w:noProof/>
        </w:rPr>
        <w:noBreakHyphen/>
        <w:t>20</w:t>
      </w:r>
      <w:r w:rsidRPr="00430D08">
        <w:fldChar w:fldCharType="end"/>
      </w:r>
      <w:r w:rsidRPr="00430D08">
        <w:t xml:space="preserve"> is te zien wat de gebruikte opstellingen van de elektrodes zijn geweest. Er zijn drie verschillende opstellingen gebruikt. Opstelling A is verticale opstelling, de elektroden zijn op het midden van de borstkas geplakt één boven en één onder de tepellijn. Opstelling B is een opstelling waar de elektroden aan de linkerkant van het lichaam (zie </w:t>
      </w:r>
      <w:r w:rsidRPr="00430D08">
        <w:fldChar w:fldCharType="begin"/>
      </w:r>
      <w:r w:rsidRPr="00430D08">
        <w:instrText xml:space="preserve"> REF _Ref320627065 \h  \* MERGEFORMAT  \* lower </w:instrText>
      </w:r>
      <w:r w:rsidRPr="00430D08">
        <w:fldChar w:fldCharType="separate"/>
      </w:r>
      <w:r w:rsidR="00BE5AC7" w:rsidRPr="00430D08">
        <w:t xml:space="preserve">afbeelding </w:t>
      </w:r>
      <w:r w:rsidR="00BE5AC7">
        <w:rPr>
          <w:noProof/>
        </w:rPr>
        <w:t>5</w:t>
      </w:r>
      <w:r w:rsidR="00BE5AC7">
        <w:rPr>
          <w:noProof/>
        </w:rPr>
        <w:noBreakHyphen/>
        <w:t>20</w:t>
      </w:r>
      <w:r w:rsidRPr="00430D08">
        <w:fldChar w:fldCharType="end"/>
      </w:r>
      <w:r w:rsidRPr="00430D08">
        <w:t>) zitten. En opstelling C is opstelling waarbij de elektroden vanuit het midden naar de rechterkant van de borstkas zijn geplakt. Geheel aan de recht</w:t>
      </w:r>
      <w:r w:rsidR="00FA6BDA">
        <w:t>er</w:t>
      </w:r>
      <w:r w:rsidRPr="00430D08">
        <w:t xml:space="preserve">kant van de borstkast is de </w:t>
      </w:r>
      <w:proofErr w:type="spellStart"/>
      <w:r w:rsidRPr="00430D08">
        <w:t>ground</w:t>
      </w:r>
      <w:proofErr w:type="spellEnd"/>
      <w:r w:rsidRPr="00430D08">
        <w:t xml:space="preserve"> elektrode geplaatst op de ribben. Deze opstelling komt vermoedelijk het meest overeen met de uiteindelijke meetopstelling in het MORE meetsysteem.</w:t>
      </w:r>
    </w:p>
    <w:p w:rsidR="00EB0F30" w:rsidRPr="00430D08" w:rsidRDefault="00EB0F30" w:rsidP="00151C79">
      <w:pPr>
        <w:sectPr w:rsidR="00EB0F30" w:rsidRPr="00430D08" w:rsidSect="00D9058F">
          <w:headerReference w:type="default" r:id="rId158"/>
          <w:pgSz w:w="11906" w:h="16838"/>
          <w:pgMar w:top="851" w:right="1134" w:bottom="1134" w:left="1418" w:header="426" w:footer="683" w:gutter="0"/>
          <w:pgNumType w:chapStyle="1"/>
          <w:cols w:space="708"/>
          <w:docGrid w:linePitch="272"/>
        </w:sectPr>
      </w:pPr>
    </w:p>
    <w:p w:rsidR="009E61CB" w:rsidRPr="00430D08" w:rsidRDefault="000D5464" w:rsidP="00E73DBE">
      <w:pPr>
        <w:pStyle w:val="Heading2"/>
      </w:pPr>
      <w:bookmarkStart w:id="159" w:name="_Toc343724233"/>
      <w:r w:rsidRPr="00430D08">
        <w:lastRenderedPageBreak/>
        <w:t>Schema</w:t>
      </w:r>
      <w:bookmarkEnd w:id="159"/>
    </w:p>
    <w:p w:rsidR="00996370" w:rsidRPr="00430D08" w:rsidRDefault="00FC6EAC" w:rsidP="00996370">
      <w:pPr>
        <w:pStyle w:val="Heading3"/>
        <w:jc w:val="center"/>
      </w:pPr>
      <w:bookmarkStart w:id="160" w:name="_Toc343724234"/>
      <w:r w:rsidRPr="00430D08">
        <w:t>Hoofdprint</w:t>
      </w:r>
      <w:bookmarkEnd w:id="160"/>
    </w:p>
    <w:p w:rsidR="00996370" w:rsidRPr="00430D08" w:rsidRDefault="00FC6EAC" w:rsidP="00996370">
      <w:pPr>
        <w:jc w:val="center"/>
      </w:pPr>
      <w:r w:rsidRPr="00430D08">
        <w:rPr>
          <w:noProof/>
          <w:lang w:val="en-US" w:eastAsia="en-US" w:bidi="ar-SA"/>
        </w:rPr>
        <w:drawing>
          <wp:inline distT="0" distB="0" distL="0" distR="0" wp14:anchorId="1921845C" wp14:editId="35DF765E">
            <wp:extent cx="12192000" cy="8486588"/>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cstate="print">
                      <a:extLst>
                        <a:ext uri="{28A0092B-C50C-407E-A947-70E740481C1C}">
                          <a14:useLocalDpi xmlns:a14="http://schemas.microsoft.com/office/drawing/2010/main"/>
                        </a:ext>
                      </a:extLst>
                    </a:blip>
                    <a:srcRect/>
                    <a:stretch/>
                  </pic:blipFill>
                  <pic:spPr bwMode="auto">
                    <a:xfrm>
                      <a:off x="0" y="0"/>
                      <a:ext cx="12213241" cy="8501373"/>
                    </a:xfrm>
                    <a:prstGeom prst="rect">
                      <a:avLst/>
                    </a:prstGeom>
                    <a:ln>
                      <a:noFill/>
                    </a:ln>
                    <a:extLst>
                      <a:ext uri="{53640926-AAD7-44D8-BBD7-CCE9431645EC}">
                        <a14:shadowObscured xmlns:a14="http://schemas.microsoft.com/office/drawing/2010/main"/>
                      </a:ext>
                    </a:extLst>
                  </pic:spPr>
                </pic:pic>
              </a:graphicData>
            </a:graphic>
          </wp:inline>
        </w:drawing>
      </w:r>
    </w:p>
    <w:p w:rsidR="00FC6EAC" w:rsidRPr="00430D08" w:rsidRDefault="00FC6EAC" w:rsidP="00FC6EAC">
      <w:pPr>
        <w:pStyle w:val="Heading3"/>
        <w:jc w:val="center"/>
      </w:pPr>
      <w:bookmarkStart w:id="161" w:name="_Ref340216489"/>
      <w:bookmarkStart w:id="162" w:name="_Ref340216500"/>
      <w:bookmarkStart w:id="163" w:name="_Toc343724235"/>
      <w:r w:rsidRPr="00430D08">
        <w:lastRenderedPageBreak/>
        <w:t>Schema sensoren</w:t>
      </w:r>
      <w:bookmarkEnd w:id="161"/>
      <w:bookmarkEnd w:id="162"/>
      <w:bookmarkEnd w:id="163"/>
    </w:p>
    <w:p w:rsidR="00996370" w:rsidRPr="00430D08" w:rsidRDefault="00996370" w:rsidP="00996370">
      <w:pPr>
        <w:jc w:val="center"/>
      </w:pPr>
      <w:r w:rsidRPr="00430D08">
        <w:rPr>
          <w:noProof/>
          <w:lang w:val="en-US" w:eastAsia="en-US" w:bidi="ar-SA"/>
        </w:rPr>
        <w:drawing>
          <wp:inline distT="0" distB="0" distL="0" distR="0" wp14:anchorId="58CCCFC9" wp14:editId="444C317A">
            <wp:extent cx="12485654" cy="8592207"/>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cstate="print">
                      <a:extLst>
                        <a:ext uri="{28A0092B-C50C-407E-A947-70E740481C1C}">
                          <a14:useLocalDpi xmlns:a14="http://schemas.microsoft.com/office/drawing/2010/main"/>
                        </a:ext>
                      </a:extLst>
                    </a:blip>
                    <a:srcRect/>
                    <a:stretch/>
                  </pic:blipFill>
                  <pic:spPr bwMode="auto">
                    <a:xfrm>
                      <a:off x="0" y="0"/>
                      <a:ext cx="12549370" cy="8636054"/>
                    </a:xfrm>
                    <a:prstGeom prst="rect">
                      <a:avLst/>
                    </a:prstGeom>
                    <a:ln>
                      <a:noFill/>
                    </a:ln>
                    <a:extLst>
                      <a:ext uri="{53640926-AAD7-44D8-BBD7-CCE9431645EC}">
                        <a14:shadowObscured xmlns:a14="http://schemas.microsoft.com/office/drawing/2010/main"/>
                      </a:ext>
                    </a:extLst>
                  </pic:spPr>
                </pic:pic>
              </a:graphicData>
            </a:graphic>
          </wp:inline>
        </w:drawing>
      </w:r>
    </w:p>
    <w:p w:rsidR="00FC6EAC" w:rsidRPr="00430D08" w:rsidRDefault="00FC6EAC" w:rsidP="00996370">
      <w:pPr>
        <w:jc w:val="center"/>
      </w:pPr>
    </w:p>
    <w:p w:rsidR="00FC6EAC" w:rsidRPr="00430D08" w:rsidRDefault="00FC6EAC" w:rsidP="00FC6EAC">
      <w:pPr>
        <w:pStyle w:val="Heading3"/>
        <w:jc w:val="center"/>
      </w:pPr>
      <w:bookmarkStart w:id="164" w:name="_Ref340217194"/>
      <w:bookmarkStart w:id="165" w:name="_Toc343724236"/>
      <w:r w:rsidRPr="00430D08">
        <w:lastRenderedPageBreak/>
        <w:t>ECG-schema</w:t>
      </w:r>
      <w:bookmarkEnd w:id="164"/>
      <w:bookmarkEnd w:id="165"/>
    </w:p>
    <w:p w:rsidR="00996370" w:rsidRPr="00430D08" w:rsidRDefault="00996370" w:rsidP="00996370">
      <w:pPr>
        <w:jc w:val="center"/>
      </w:pPr>
    </w:p>
    <w:p w:rsidR="00996370" w:rsidRPr="00430D08" w:rsidRDefault="00996370" w:rsidP="00996370">
      <w:pPr>
        <w:jc w:val="center"/>
        <w:sectPr w:rsidR="00996370" w:rsidRPr="00430D08" w:rsidSect="00996370">
          <w:headerReference w:type="default" r:id="rId161"/>
          <w:footerReference w:type="default" r:id="rId162"/>
          <w:pgSz w:w="23814" w:h="16839" w:orient="landscape" w:code="8"/>
          <w:pgMar w:top="851" w:right="851" w:bottom="1134" w:left="1134" w:header="426" w:footer="683" w:gutter="0"/>
          <w:pgNumType w:chapStyle="1"/>
          <w:cols w:space="708"/>
          <w:docGrid w:linePitch="272"/>
        </w:sectPr>
      </w:pPr>
      <w:r w:rsidRPr="00430D08">
        <w:rPr>
          <w:noProof/>
          <w:lang w:val="en-US" w:eastAsia="en-US" w:bidi="ar-SA"/>
        </w:rPr>
        <w:drawing>
          <wp:inline distT="0" distB="0" distL="0" distR="0" wp14:anchorId="3A12FEE5" wp14:editId="05C96E69">
            <wp:extent cx="12884856" cy="9002110"/>
            <wp:effectExtent l="0" t="0" r="0" b="889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cstate="print">
                      <a:extLst>
                        <a:ext uri="{28A0092B-C50C-407E-A947-70E740481C1C}">
                          <a14:useLocalDpi xmlns:a14="http://schemas.microsoft.com/office/drawing/2010/main"/>
                        </a:ext>
                      </a:extLst>
                    </a:blip>
                    <a:srcRect/>
                    <a:stretch/>
                  </pic:blipFill>
                  <pic:spPr bwMode="auto">
                    <a:xfrm>
                      <a:off x="0" y="0"/>
                      <a:ext cx="12945602" cy="9044551"/>
                    </a:xfrm>
                    <a:prstGeom prst="rect">
                      <a:avLst/>
                    </a:prstGeom>
                    <a:ln>
                      <a:noFill/>
                    </a:ln>
                    <a:extLst>
                      <a:ext uri="{53640926-AAD7-44D8-BBD7-CCE9431645EC}">
                        <a14:shadowObscured xmlns:a14="http://schemas.microsoft.com/office/drawing/2010/main"/>
                      </a:ext>
                    </a:extLst>
                  </pic:spPr>
                </pic:pic>
              </a:graphicData>
            </a:graphic>
          </wp:inline>
        </w:drawing>
      </w:r>
    </w:p>
    <w:p w:rsidR="00993DCA" w:rsidRPr="00430D08" w:rsidRDefault="00993DCA" w:rsidP="00993DCA">
      <w:pPr>
        <w:pStyle w:val="Heading3"/>
        <w:ind w:hanging="567"/>
      </w:pPr>
      <w:r w:rsidRPr="00430D08">
        <w:lastRenderedPageBreak/>
        <w:t xml:space="preserve"> </w:t>
      </w:r>
      <w:bookmarkStart w:id="166" w:name="_Ref340583161"/>
      <w:bookmarkStart w:id="167" w:name="_Ref340583165"/>
      <w:bookmarkStart w:id="168" w:name="_Toc343724237"/>
      <w:r w:rsidRPr="00430D08">
        <w:t xml:space="preserve">Globaal gedrag </w:t>
      </w:r>
      <w:proofErr w:type="spellStart"/>
      <w:r w:rsidRPr="00430D08">
        <w:t>embedded</w:t>
      </w:r>
      <w:proofErr w:type="spellEnd"/>
      <w:r w:rsidRPr="00430D08">
        <w:t xml:space="preserve"> software</w:t>
      </w:r>
      <w:bookmarkEnd w:id="166"/>
      <w:bookmarkEnd w:id="167"/>
      <w:bookmarkEnd w:id="168"/>
    </w:p>
    <w:p w:rsidR="00993DCA" w:rsidRPr="00430D08" w:rsidRDefault="00993DCA" w:rsidP="00800E89">
      <w:r w:rsidRPr="00430D08">
        <w:t xml:space="preserve">In het begin van het project is uitgewerkt hoe </w:t>
      </w:r>
      <w:r w:rsidR="003B105E">
        <w:t xml:space="preserve">het gedrag van </w:t>
      </w:r>
      <w:r w:rsidRPr="00430D08">
        <w:t xml:space="preserve">de firmware opgebouwd zou moeten zijn. Hoewel dit nog niet is verwerkt (gezien eerst </w:t>
      </w:r>
      <w:r w:rsidR="00800E89" w:rsidRPr="00430D08">
        <w:t xml:space="preserve">een </w:t>
      </w:r>
      <w:r w:rsidRPr="00430D08">
        <w:t>prototype is ontwikkeld) zou een toekomstig ontwerp op deze gedragsbeschrijving kunnen worden gebaseerd. De schema’s zijn simpele</w:t>
      </w:r>
      <w:r w:rsidR="00BD623D">
        <w:t xml:space="preserve"> </w:t>
      </w:r>
      <w:r w:rsidR="00144562" w:rsidRPr="00430D08">
        <w:t>flowcharts</w:t>
      </w:r>
      <w:r w:rsidRPr="00430D08">
        <w:t xml:space="preserve"> en zijn te zien in </w:t>
      </w:r>
      <w:r w:rsidRPr="00430D08">
        <w:fldChar w:fldCharType="begin"/>
      </w:r>
      <w:r w:rsidR="00E7706D" w:rsidRPr="00430D08">
        <w:instrText xml:space="preserve"> REF _Ref340582868 \h  \* lower </w:instrText>
      </w:r>
      <w:r w:rsidRPr="00430D08">
        <w:fldChar w:fldCharType="separate"/>
      </w:r>
      <w:r w:rsidR="00BE5AC7" w:rsidRPr="00430D08">
        <w:t xml:space="preserve">afbeelding </w:t>
      </w:r>
      <w:r w:rsidR="00BE5AC7">
        <w:rPr>
          <w:noProof/>
        </w:rPr>
        <w:t>5</w:t>
      </w:r>
      <w:r w:rsidR="00BE5AC7">
        <w:noBreakHyphen/>
      </w:r>
      <w:r w:rsidR="00BE5AC7">
        <w:rPr>
          <w:noProof/>
        </w:rPr>
        <w:t>21</w:t>
      </w:r>
      <w:r w:rsidRPr="00430D08">
        <w:fldChar w:fldCharType="end"/>
      </w:r>
      <w:r w:rsidRPr="00430D08">
        <w:t xml:space="preserve"> t\m </w:t>
      </w:r>
      <w:r w:rsidRPr="00430D08">
        <w:fldChar w:fldCharType="begin"/>
      </w:r>
      <w:r w:rsidR="00E7706D" w:rsidRPr="00430D08">
        <w:instrText xml:space="preserve"> REF _Ref340582871 \h  \* lower </w:instrText>
      </w:r>
      <w:r w:rsidRPr="00430D08">
        <w:fldChar w:fldCharType="separate"/>
      </w:r>
      <w:r w:rsidR="00BE5AC7" w:rsidRPr="00430D08">
        <w:t xml:space="preserve">afbeelding </w:t>
      </w:r>
      <w:r w:rsidR="00BE5AC7">
        <w:rPr>
          <w:noProof/>
        </w:rPr>
        <w:t>5</w:t>
      </w:r>
      <w:r w:rsidR="00BE5AC7">
        <w:noBreakHyphen/>
      </w:r>
      <w:r w:rsidR="00BE5AC7">
        <w:rPr>
          <w:noProof/>
        </w:rPr>
        <w:t>25</w:t>
      </w:r>
      <w:r w:rsidRPr="00430D08">
        <w:fldChar w:fldCharType="end"/>
      </w:r>
      <w:r w:rsidRPr="00430D08">
        <w:t xml:space="preserve">. In </w:t>
      </w:r>
      <w:r w:rsidRPr="00430D08">
        <w:fldChar w:fldCharType="begin"/>
      </w:r>
      <w:r w:rsidR="00E7706D" w:rsidRPr="00430D08">
        <w:instrText xml:space="preserve"> REF _Ref340582868 \h  \* lower </w:instrText>
      </w:r>
      <w:r w:rsidRPr="00430D08">
        <w:fldChar w:fldCharType="separate"/>
      </w:r>
      <w:r w:rsidR="00BE5AC7" w:rsidRPr="00430D08">
        <w:t xml:space="preserve">afbeelding </w:t>
      </w:r>
      <w:r w:rsidR="00BE5AC7">
        <w:rPr>
          <w:noProof/>
        </w:rPr>
        <w:t>5</w:t>
      </w:r>
      <w:r w:rsidR="00BE5AC7">
        <w:noBreakHyphen/>
      </w:r>
      <w:r w:rsidR="00BE5AC7">
        <w:rPr>
          <w:noProof/>
        </w:rPr>
        <w:t>21</w:t>
      </w:r>
      <w:r w:rsidRPr="00430D08">
        <w:fldChar w:fldCharType="end"/>
      </w:r>
      <w:r w:rsidRPr="00430D08">
        <w:t xml:space="preserve"> staat de globale opbouw van de flowcharts in </w:t>
      </w:r>
      <w:r w:rsidRPr="00430D08">
        <w:fldChar w:fldCharType="begin"/>
      </w:r>
      <w:r w:rsidR="00E7706D" w:rsidRPr="00430D08">
        <w:instrText xml:space="preserve"> REF _Ref340582926 \h  \* lower </w:instrText>
      </w:r>
      <w:r w:rsidRPr="00430D08">
        <w:fldChar w:fldCharType="separate"/>
      </w:r>
      <w:r w:rsidR="00BE5AC7" w:rsidRPr="00430D08">
        <w:t xml:space="preserve">afbeelding </w:t>
      </w:r>
      <w:r w:rsidR="00BE5AC7">
        <w:rPr>
          <w:noProof/>
        </w:rPr>
        <w:t>5</w:t>
      </w:r>
      <w:r w:rsidR="00BE5AC7">
        <w:noBreakHyphen/>
      </w:r>
      <w:r w:rsidR="00BE5AC7">
        <w:rPr>
          <w:noProof/>
        </w:rPr>
        <w:t>22</w:t>
      </w:r>
      <w:r w:rsidRPr="00430D08">
        <w:fldChar w:fldCharType="end"/>
      </w:r>
      <w:r w:rsidRPr="00430D08">
        <w:t xml:space="preserve"> t\m </w:t>
      </w:r>
      <w:r w:rsidRPr="00430D08">
        <w:fldChar w:fldCharType="begin"/>
      </w:r>
      <w:r w:rsidR="00E7706D" w:rsidRPr="00430D08">
        <w:instrText xml:space="preserve"> REF _Ref340582871 \h  \* lower </w:instrText>
      </w:r>
      <w:r w:rsidRPr="00430D08">
        <w:fldChar w:fldCharType="separate"/>
      </w:r>
      <w:r w:rsidR="00BE5AC7" w:rsidRPr="00430D08">
        <w:t xml:space="preserve">afbeelding </w:t>
      </w:r>
      <w:r w:rsidR="00BE5AC7">
        <w:rPr>
          <w:noProof/>
        </w:rPr>
        <w:t>5</w:t>
      </w:r>
      <w:r w:rsidR="00BE5AC7">
        <w:noBreakHyphen/>
      </w:r>
      <w:r w:rsidR="00BE5AC7">
        <w:rPr>
          <w:noProof/>
        </w:rPr>
        <w:t>25</w:t>
      </w:r>
      <w:r w:rsidRPr="00430D08">
        <w:fldChar w:fldCharType="end"/>
      </w:r>
      <w:r w:rsidRPr="00430D08">
        <w:t>. Weergegeven.</w:t>
      </w:r>
    </w:p>
    <w:p w:rsidR="00993DCA" w:rsidRPr="00430D08" w:rsidRDefault="00993DCA" w:rsidP="00993DCA"/>
    <w:tbl>
      <w:tblPr>
        <w:tblStyle w:val="TableGrid"/>
        <w:tblpPr w:leftFromText="141" w:rightFromText="141"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755"/>
      </w:tblGrid>
      <w:tr w:rsidR="00993DCA" w:rsidRPr="00430D08" w:rsidTr="00993DCA">
        <w:tc>
          <w:tcPr>
            <w:tcW w:w="0" w:type="auto"/>
          </w:tcPr>
          <w:p w:rsidR="00993DCA" w:rsidRPr="00430D08" w:rsidRDefault="00993DCA" w:rsidP="00993DCA">
            <w:pPr>
              <w:keepNext/>
              <w:rPr>
                <w:lang w:val="nl-NL"/>
              </w:rPr>
            </w:pPr>
            <w:r w:rsidRPr="00430D08">
              <w:rPr>
                <w:rFonts w:asciiTheme="minorHAnsi" w:hAnsiTheme="minorHAnsi"/>
                <w:lang w:val="nl-NL"/>
              </w:rPr>
              <w:object w:dxaOrig="4038" w:dyaOrig="7851">
                <v:shape id="_x0000_i1026" type="#_x0000_t75" style="width:149.8pt;height:289.7pt" o:ole="">
                  <v:imagedata r:id="rId164" o:title=""/>
                </v:shape>
                <o:OLEObject Type="Embed" ProgID="Visio.Drawing.11" ShapeID="_x0000_i1026" DrawAspect="Content" ObjectID="_1437467757" r:id="rId165"/>
              </w:object>
            </w:r>
          </w:p>
          <w:p w:rsidR="00993DCA" w:rsidRPr="00430D08" w:rsidRDefault="00993DCA" w:rsidP="00993DCA">
            <w:pPr>
              <w:pStyle w:val="Caption"/>
              <w:framePr w:hSpace="0" w:wrap="auto" w:vAnchor="margin" w:hAnchor="text" w:xAlign="left" w:yAlign="inline"/>
              <w:rPr>
                <w:lang w:val="nl-NL"/>
              </w:rPr>
            </w:pPr>
            <w:bookmarkStart w:id="169" w:name="_Ref340582868"/>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21</w:t>
            </w:r>
            <w:r w:rsidR="00B30B4B">
              <w:rPr>
                <w:lang w:val="nl-NL"/>
              </w:rPr>
              <w:fldChar w:fldCharType="end"/>
            </w:r>
            <w:bookmarkEnd w:id="169"/>
            <w:r w:rsidRPr="00430D08">
              <w:rPr>
                <w:lang w:val="nl-NL"/>
              </w:rPr>
              <w:t>: gedrag top-level.</w:t>
            </w:r>
          </w:p>
        </w:tc>
        <w:tc>
          <w:tcPr>
            <w:tcW w:w="0" w:type="auto"/>
          </w:tcPr>
          <w:p w:rsidR="00993DCA" w:rsidRPr="00430D08" w:rsidRDefault="00993DCA" w:rsidP="00993DCA">
            <w:pPr>
              <w:keepNext/>
              <w:rPr>
                <w:lang w:val="nl-NL"/>
              </w:rPr>
            </w:pPr>
            <w:r w:rsidRPr="00430D08">
              <w:rPr>
                <w:rFonts w:asciiTheme="minorHAnsi" w:hAnsiTheme="minorHAnsi"/>
                <w:lang w:val="nl-NL"/>
              </w:rPr>
              <w:object w:dxaOrig="6715" w:dyaOrig="7312">
                <v:shape id="_x0000_i1027" type="#_x0000_t75" style="width:176.95pt;height:223pt" o:ole="">
                  <v:imagedata r:id="rId166" o:title=""/>
                </v:shape>
                <o:OLEObject Type="Embed" ProgID="Visio.Drawing.11" ShapeID="_x0000_i1027" DrawAspect="Content" ObjectID="_1437467758" r:id="rId167"/>
              </w:object>
            </w:r>
          </w:p>
          <w:p w:rsidR="00993DCA" w:rsidRPr="00430D08" w:rsidRDefault="00993DCA" w:rsidP="00993DCA">
            <w:pPr>
              <w:pStyle w:val="Caption"/>
              <w:framePr w:hSpace="0" w:wrap="auto" w:vAnchor="margin" w:hAnchor="text" w:xAlign="left" w:yAlign="inline"/>
              <w:rPr>
                <w:lang w:val="nl-NL"/>
              </w:rPr>
            </w:pPr>
            <w:bookmarkStart w:id="170" w:name="_Ref34058292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22</w:t>
            </w:r>
            <w:r w:rsidR="00B30B4B">
              <w:rPr>
                <w:lang w:val="nl-NL"/>
              </w:rPr>
              <w:fldChar w:fldCharType="end"/>
            </w:r>
            <w:bookmarkEnd w:id="170"/>
            <w:r w:rsidRPr="00430D08">
              <w:rPr>
                <w:lang w:val="nl-NL"/>
              </w:rPr>
              <w:t>: initialisatie.</w:t>
            </w:r>
          </w:p>
          <w:p w:rsidR="00993DCA" w:rsidRPr="00430D08" w:rsidRDefault="00993DCA" w:rsidP="00993DCA">
            <w:pPr>
              <w:keepNext/>
              <w:rPr>
                <w:lang w:val="nl-NL"/>
              </w:rPr>
            </w:pPr>
          </w:p>
        </w:tc>
      </w:tr>
    </w:tbl>
    <w:p w:rsidR="00993DCA" w:rsidRPr="00430D08" w:rsidRDefault="00993DCA" w:rsidP="00993DCA"/>
    <w:p w:rsidR="00993DCA" w:rsidRPr="00430D08" w:rsidRDefault="00993DCA" w:rsidP="00993DCA"/>
    <w:p w:rsidR="00993DCA" w:rsidRPr="00430D08" w:rsidRDefault="00993DCA" w:rsidP="00993DCA">
      <w:r w:rsidRPr="00430D08">
        <w:br w:type="page"/>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7"/>
      </w:tblGrid>
      <w:tr w:rsidR="00993DCA" w:rsidRPr="00430D08" w:rsidTr="00800E89">
        <w:tc>
          <w:tcPr>
            <w:tcW w:w="0" w:type="auto"/>
          </w:tcPr>
          <w:p w:rsidR="00993DCA" w:rsidRPr="00430D08" w:rsidRDefault="00993DCA" w:rsidP="00993DCA">
            <w:pPr>
              <w:keepNext/>
              <w:jc w:val="center"/>
              <w:rPr>
                <w:lang w:val="nl-NL"/>
              </w:rPr>
            </w:pPr>
            <w:r w:rsidRPr="00430D08">
              <w:rPr>
                <w:rFonts w:asciiTheme="minorHAnsi" w:hAnsiTheme="minorHAnsi"/>
                <w:lang w:val="nl-NL"/>
              </w:rPr>
              <w:object w:dxaOrig="11422" w:dyaOrig="9228">
                <v:shape id="_x0000_i1028" type="#_x0000_t75" style="width:399.2pt;height:322.5pt" o:ole="">
                  <v:imagedata r:id="rId168" o:title=""/>
                </v:shape>
                <o:OLEObject Type="Embed" ProgID="Visio.Drawing.11" ShapeID="_x0000_i1028" DrawAspect="Content" ObjectID="_1437467759" r:id="rId169"/>
              </w:object>
            </w:r>
          </w:p>
          <w:p w:rsidR="00993DCA" w:rsidRPr="00430D08" w:rsidRDefault="00993DCA" w:rsidP="00993DCA">
            <w:pPr>
              <w:pStyle w:val="Caption"/>
              <w:framePr w:wrap="around"/>
              <w:jc w:val="center"/>
              <w:rPr>
                <w:lang w:val="nl-NL"/>
              </w:rPr>
            </w:pP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23</w:t>
            </w:r>
            <w:r w:rsidR="00B30B4B">
              <w:rPr>
                <w:lang w:val="nl-NL"/>
              </w:rPr>
              <w:fldChar w:fldCharType="end"/>
            </w:r>
            <w:r w:rsidRPr="00430D08">
              <w:rPr>
                <w:lang w:val="nl-NL"/>
              </w:rPr>
              <w:t>: check, controle onderdelen van MORE meetsysteem.</w:t>
            </w:r>
          </w:p>
        </w:tc>
      </w:tr>
      <w:tr w:rsidR="00993DCA" w:rsidRPr="00430D08" w:rsidTr="00800E89">
        <w:tc>
          <w:tcPr>
            <w:tcW w:w="0" w:type="auto"/>
          </w:tcPr>
          <w:p w:rsidR="00993DCA" w:rsidRPr="00430D08" w:rsidRDefault="00993DCA" w:rsidP="00993DCA">
            <w:pPr>
              <w:keepNext/>
              <w:jc w:val="center"/>
              <w:rPr>
                <w:lang w:val="nl-NL"/>
              </w:rPr>
            </w:pPr>
            <w:r w:rsidRPr="00430D08">
              <w:rPr>
                <w:rFonts w:asciiTheme="minorHAnsi" w:hAnsiTheme="minorHAnsi"/>
                <w:lang w:val="nl-NL"/>
              </w:rPr>
              <w:object w:dxaOrig="7397" w:dyaOrig="7015">
                <v:shape id="_x0000_i1029" type="#_x0000_t75" style="width:276.65pt;height:261.65pt" o:ole="">
                  <v:imagedata r:id="rId170" o:title=""/>
                </v:shape>
                <o:OLEObject Type="Embed" ProgID="Visio.Drawing.11" ShapeID="_x0000_i1029" DrawAspect="Content" ObjectID="_1437467760" r:id="rId171"/>
              </w:object>
            </w:r>
          </w:p>
          <w:p w:rsidR="00993DCA" w:rsidRPr="00430D08" w:rsidRDefault="00993DCA" w:rsidP="00993DCA">
            <w:pPr>
              <w:pStyle w:val="Caption"/>
              <w:framePr w:wrap="around"/>
              <w:jc w:val="center"/>
              <w:rPr>
                <w:lang w:val="nl-NL"/>
              </w:rPr>
            </w:pP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24</w:t>
            </w:r>
            <w:r w:rsidR="00B30B4B">
              <w:rPr>
                <w:lang w:val="nl-NL"/>
              </w:rPr>
              <w:fldChar w:fldCharType="end"/>
            </w:r>
            <w:r w:rsidRPr="00430D08">
              <w:rPr>
                <w:lang w:val="nl-NL"/>
              </w:rPr>
              <w:t>: meten.</w:t>
            </w:r>
          </w:p>
          <w:p w:rsidR="00800E89" w:rsidRPr="00430D08" w:rsidRDefault="00800E89" w:rsidP="00993DCA">
            <w:pPr>
              <w:jc w:val="center"/>
              <w:rPr>
                <w:lang w:val="nl-NL"/>
              </w:rPr>
            </w:pPr>
          </w:p>
          <w:p w:rsidR="00800E89" w:rsidRPr="00430D08" w:rsidRDefault="00800E89" w:rsidP="00800E89">
            <w:pPr>
              <w:rPr>
                <w:lang w:val="nl-NL"/>
              </w:rPr>
            </w:pPr>
          </w:p>
          <w:p w:rsidR="00800E89" w:rsidRPr="00430D08" w:rsidRDefault="00800E89" w:rsidP="00800E89">
            <w:pPr>
              <w:rPr>
                <w:lang w:val="nl-NL"/>
              </w:rPr>
            </w:pPr>
          </w:p>
          <w:p w:rsidR="00800E89" w:rsidRPr="00430D08" w:rsidRDefault="00800E89" w:rsidP="00800E89">
            <w:pPr>
              <w:rPr>
                <w:lang w:val="nl-NL"/>
              </w:rPr>
            </w:pPr>
          </w:p>
          <w:p w:rsidR="00800E89" w:rsidRPr="00430D08" w:rsidRDefault="00800E89" w:rsidP="00800E89">
            <w:pPr>
              <w:rPr>
                <w:lang w:val="nl-NL"/>
              </w:rPr>
            </w:pPr>
          </w:p>
          <w:p w:rsidR="00800E89" w:rsidRPr="00430D08" w:rsidRDefault="00800E89" w:rsidP="00800E89">
            <w:pPr>
              <w:rPr>
                <w:lang w:val="nl-NL"/>
              </w:rPr>
            </w:pPr>
          </w:p>
          <w:p w:rsidR="00800E89" w:rsidRPr="00430D08" w:rsidRDefault="00800E89" w:rsidP="00800E89">
            <w:pPr>
              <w:rPr>
                <w:lang w:val="nl-NL"/>
              </w:rPr>
            </w:pPr>
          </w:p>
          <w:p w:rsidR="00993DCA" w:rsidRPr="00430D08" w:rsidRDefault="00993DCA" w:rsidP="00800E89">
            <w:pPr>
              <w:ind w:left="33" w:hanging="33"/>
              <w:jc w:val="center"/>
              <w:rPr>
                <w:lang w:val="nl-NL"/>
              </w:rPr>
            </w:pPr>
          </w:p>
        </w:tc>
      </w:tr>
      <w:tr w:rsidR="00993DCA" w:rsidRPr="00430D08" w:rsidTr="00800E89">
        <w:tc>
          <w:tcPr>
            <w:tcW w:w="0" w:type="auto"/>
          </w:tcPr>
          <w:p w:rsidR="00993DCA" w:rsidRPr="00430D08" w:rsidRDefault="00993DCA" w:rsidP="00993DCA">
            <w:pPr>
              <w:keepNext/>
              <w:rPr>
                <w:lang w:val="nl-NL"/>
              </w:rPr>
            </w:pPr>
            <w:r w:rsidRPr="00430D08">
              <w:rPr>
                <w:rFonts w:asciiTheme="minorHAnsi" w:hAnsiTheme="minorHAnsi"/>
                <w:lang w:val="nl-NL"/>
              </w:rPr>
              <w:object w:dxaOrig="9243" w:dyaOrig="6476">
                <v:shape id="_x0000_i1030" type="#_x0000_t75" style="width:461.25pt;height:324.45pt" o:ole="">
                  <v:imagedata r:id="rId172" o:title=""/>
                </v:shape>
                <o:OLEObject Type="Embed" ProgID="Visio.Drawing.11" ShapeID="_x0000_i1030" DrawAspect="Content" ObjectID="_1437467761" r:id="rId173"/>
              </w:object>
            </w:r>
          </w:p>
          <w:p w:rsidR="00993DCA" w:rsidRPr="00430D08" w:rsidRDefault="00993DCA" w:rsidP="00993DCA">
            <w:pPr>
              <w:pStyle w:val="Caption"/>
              <w:framePr w:wrap="around"/>
              <w:rPr>
                <w:lang w:val="nl-NL"/>
              </w:rPr>
            </w:pPr>
            <w:bookmarkStart w:id="171" w:name="_Ref340582871"/>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25</w:t>
            </w:r>
            <w:r w:rsidR="00B30B4B">
              <w:rPr>
                <w:lang w:val="nl-NL"/>
              </w:rPr>
              <w:fldChar w:fldCharType="end"/>
            </w:r>
            <w:bookmarkEnd w:id="171"/>
            <w:r w:rsidRPr="00430D08">
              <w:rPr>
                <w:lang w:val="nl-NL"/>
              </w:rPr>
              <w:t>: loggen of verzenden van data</w:t>
            </w:r>
          </w:p>
          <w:p w:rsidR="00993DCA" w:rsidRPr="00430D08" w:rsidRDefault="00993DCA" w:rsidP="00993DCA">
            <w:pPr>
              <w:rPr>
                <w:lang w:val="nl-NL"/>
              </w:rPr>
            </w:pPr>
          </w:p>
        </w:tc>
      </w:tr>
      <w:tr w:rsidR="00800E89" w:rsidRPr="00430D08" w:rsidTr="00800E89">
        <w:tc>
          <w:tcPr>
            <w:tcW w:w="0" w:type="auto"/>
          </w:tcPr>
          <w:p w:rsidR="00800E89" w:rsidRPr="00430D08" w:rsidRDefault="00800E89" w:rsidP="00993DCA">
            <w:pPr>
              <w:keepNext/>
              <w:rPr>
                <w:lang w:val="nl-NL"/>
              </w:rPr>
            </w:pPr>
          </w:p>
        </w:tc>
      </w:tr>
    </w:tbl>
    <w:p w:rsidR="00800E89" w:rsidRPr="00430D08" w:rsidRDefault="00800E89" w:rsidP="00993DCA"/>
    <w:p w:rsidR="00800E89" w:rsidRPr="00430D08" w:rsidRDefault="00800E89">
      <w:pPr>
        <w:widowControl/>
        <w:suppressAutoHyphens w:val="0"/>
        <w:autoSpaceDN/>
        <w:spacing w:after="200" w:line="276" w:lineRule="auto"/>
        <w:jc w:val="left"/>
        <w:textAlignment w:val="auto"/>
      </w:pPr>
      <w:r w:rsidRPr="00430D08">
        <w:br w:type="page"/>
      </w:r>
    </w:p>
    <w:p w:rsidR="00993DCA" w:rsidRPr="00430D08" w:rsidRDefault="00800E89" w:rsidP="00800E89">
      <w:pPr>
        <w:pStyle w:val="Heading2"/>
      </w:pPr>
      <w:bookmarkStart w:id="172" w:name="_Toc343724238"/>
      <w:r w:rsidRPr="00430D08">
        <w:lastRenderedPageBreak/>
        <w:t>Gebruik</w:t>
      </w:r>
      <w:r w:rsidR="00450891">
        <w:t>en van het</w:t>
      </w:r>
      <w:r w:rsidRPr="00430D08">
        <w:t xml:space="preserve"> prototype</w:t>
      </w:r>
      <w:bookmarkEnd w:id="172"/>
    </w:p>
    <w:tbl>
      <w:tblPr>
        <w:tblStyle w:val="TableGrid"/>
        <w:tblpPr w:leftFromText="141" w:rightFromText="141" w:vertAnchor="text" w:horzAnchor="margin" w:tblpXSpec="right"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tblGrid>
      <w:tr w:rsidR="00075346" w:rsidRPr="00430D08" w:rsidTr="00075346">
        <w:tc>
          <w:tcPr>
            <w:tcW w:w="0" w:type="auto"/>
          </w:tcPr>
          <w:p w:rsidR="00075346" w:rsidRPr="00430D08" w:rsidRDefault="00075346" w:rsidP="00075346">
            <w:pPr>
              <w:pStyle w:val="Caption"/>
              <w:framePr w:hSpace="0" w:wrap="auto" w:vAnchor="margin" w:hAnchor="text" w:xAlign="left" w:yAlign="inline"/>
              <w:rPr>
                <w:lang w:val="nl-NL"/>
              </w:rPr>
            </w:pPr>
            <w:bookmarkStart w:id="173" w:name="_Ref340588892"/>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26</w:t>
            </w:r>
            <w:r w:rsidR="00B30B4B">
              <w:rPr>
                <w:lang w:val="nl-NL"/>
              </w:rPr>
              <w:fldChar w:fldCharType="end"/>
            </w:r>
            <w:bookmarkEnd w:id="173"/>
            <w:r w:rsidRPr="00430D08">
              <w:rPr>
                <w:lang w:val="nl-NL"/>
              </w:rPr>
              <w:t>: aansluiten van het prototype.</w:t>
            </w:r>
          </w:p>
          <w:p w:rsidR="00075346" w:rsidRPr="00430D08" w:rsidRDefault="00075346" w:rsidP="00075346">
            <w:pPr>
              <w:pStyle w:val="Caption"/>
              <w:framePr w:hSpace="0" w:wrap="auto" w:vAnchor="margin" w:hAnchor="text" w:xAlign="left" w:yAlign="inline"/>
              <w:rPr>
                <w:sz w:val="20"/>
                <w:szCs w:val="24"/>
                <w:lang w:val="nl-NL"/>
              </w:rPr>
            </w:pPr>
            <w:r w:rsidRPr="00430D08">
              <w:rPr>
                <w:lang w:eastAsia="en-US" w:bidi="ar-SA"/>
              </w:rPr>
              <w:drawing>
                <wp:anchor distT="0" distB="0" distL="114300" distR="114300" simplePos="0" relativeHeight="251664384" behindDoc="1" locked="0" layoutInCell="1" allowOverlap="1" wp14:anchorId="11BAD58D" wp14:editId="479F2B22">
                  <wp:simplePos x="0" y="0"/>
                  <wp:positionH relativeFrom="column">
                    <wp:posOffset>-441960</wp:posOffset>
                  </wp:positionH>
                  <wp:positionV relativeFrom="paragraph">
                    <wp:posOffset>379095</wp:posOffset>
                  </wp:positionV>
                  <wp:extent cx="4411345" cy="3545840"/>
                  <wp:effectExtent l="0" t="5397" r="2857" b="2858"/>
                  <wp:wrapThrough wrapText="bothSides">
                    <wp:wrapPolygon edited="0">
                      <wp:start x="-26" y="21567"/>
                      <wp:lineTo x="21521" y="21567"/>
                      <wp:lineTo x="21521" y="99"/>
                      <wp:lineTo x="-26" y="99"/>
                      <wp:lineTo x="-26" y="21567"/>
                    </wp:wrapPolygon>
                  </wp:wrapThrough>
                  <wp:docPr id="81" name="Afbeelding 81" descr="C:\Users\stage\AppData\Local\Microsoft\Windows\Temporary Internet Files\Content.Word\IMG_20121113_16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ge\AppData\Local\Microsoft\Windows\Temporary Internet Files\Content.Word\IMG_20121113_164840.jpg"/>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rot="5400000">
                            <a:off x="0" y="0"/>
                            <a:ext cx="4411345" cy="3545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5346" w:rsidRPr="00430D08" w:rsidTr="00075346">
        <w:tc>
          <w:tcPr>
            <w:tcW w:w="0" w:type="auto"/>
          </w:tcPr>
          <w:p w:rsidR="00075346" w:rsidRPr="00430D08" w:rsidRDefault="00075346" w:rsidP="00075346">
            <w:pPr>
              <w:pStyle w:val="Caption"/>
              <w:keepNext/>
              <w:framePr w:hSpace="0" w:wrap="auto" w:vAnchor="margin" w:hAnchor="text" w:xAlign="left" w:yAlign="inline"/>
              <w:rPr>
                <w:lang w:val="nl-NL"/>
              </w:rPr>
            </w:pPr>
            <w:r w:rsidRPr="00430D08">
              <w:rPr>
                <w:lang w:eastAsia="en-US" w:bidi="ar-SA"/>
              </w:rPr>
              <w:drawing>
                <wp:inline distT="0" distB="0" distL="0" distR="0" wp14:anchorId="404697EF" wp14:editId="6F3F8AD5">
                  <wp:extent cx="3619500" cy="361950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3619500" cy="3619500"/>
                          </a:xfrm>
                          <a:prstGeom prst="rect">
                            <a:avLst/>
                          </a:prstGeom>
                        </pic:spPr>
                      </pic:pic>
                    </a:graphicData>
                  </a:graphic>
                </wp:inline>
              </w:drawing>
            </w:r>
          </w:p>
          <w:p w:rsidR="00075346" w:rsidRPr="00430D08" w:rsidRDefault="00075346" w:rsidP="00075346">
            <w:pPr>
              <w:pStyle w:val="Caption"/>
              <w:framePr w:hSpace="0" w:wrap="auto" w:vAnchor="margin" w:hAnchor="text" w:xAlign="left" w:yAlign="inline"/>
              <w:rPr>
                <w:lang w:val="nl-NL"/>
              </w:rPr>
            </w:pPr>
            <w:bookmarkStart w:id="174" w:name="_Ref340589251"/>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27</w:t>
            </w:r>
            <w:r w:rsidR="00B30B4B">
              <w:rPr>
                <w:lang w:val="nl-NL"/>
              </w:rPr>
              <w:fldChar w:fldCharType="end"/>
            </w:r>
            <w:bookmarkEnd w:id="174"/>
            <w:r w:rsidRPr="00430D08">
              <w:rPr>
                <w:lang w:val="nl-NL"/>
              </w:rPr>
              <w:t>: Scherm van Toshiba bluetoothdrivers nadat de bluetooth</w:t>
            </w:r>
          </w:p>
          <w:p w:rsidR="00075346" w:rsidRPr="00430D08" w:rsidRDefault="00075346" w:rsidP="00075346">
            <w:pPr>
              <w:pStyle w:val="Caption"/>
              <w:framePr w:hSpace="0" w:wrap="auto" w:vAnchor="margin" w:hAnchor="text" w:xAlign="left" w:yAlign="inline"/>
              <w:rPr>
                <w:lang w:val="nl-NL"/>
              </w:rPr>
            </w:pPr>
            <w:r w:rsidRPr="00430D08">
              <w:rPr>
                <w:lang w:val="nl-NL"/>
              </w:rPr>
              <w:t>Van het MORE meetsysteem is gevonden.</w:t>
            </w:r>
          </w:p>
        </w:tc>
      </w:tr>
    </w:tbl>
    <w:p w:rsidR="00800E89" w:rsidRPr="00430D08" w:rsidRDefault="00800E89" w:rsidP="00800E89">
      <w:r w:rsidRPr="00430D08">
        <w:t xml:space="preserve">Dit is een beschrijving van hoe </w:t>
      </w:r>
      <w:r w:rsidR="00144562" w:rsidRPr="00430D08">
        <w:t>het</w:t>
      </w:r>
      <w:r w:rsidRPr="00430D08">
        <w:t xml:space="preserve"> prototype moet worden gebruikt en is ho</w:t>
      </w:r>
      <w:r w:rsidR="00283B80" w:rsidRPr="00430D08">
        <w:t xml:space="preserve">ofdzakelijk bedoeld voor YMIF. </w:t>
      </w:r>
    </w:p>
    <w:p w:rsidR="00800E89" w:rsidRPr="00430D08" w:rsidRDefault="00144562" w:rsidP="00283B80">
      <w:pPr>
        <w:pStyle w:val="Heading4"/>
      </w:pPr>
      <w:r w:rsidRPr="00430D08">
        <w:t>Benodigdheden</w:t>
      </w:r>
    </w:p>
    <w:p w:rsidR="00800E89" w:rsidRPr="00430D08" w:rsidRDefault="00800E89" w:rsidP="00F138AE">
      <w:pPr>
        <w:pStyle w:val="ListParagraph"/>
        <w:numPr>
          <w:ilvl w:val="0"/>
          <w:numId w:val="15"/>
        </w:numPr>
      </w:pPr>
      <w:r w:rsidRPr="00430D08">
        <w:t>Het MORE Meetsysteem</w:t>
      </w:r>
      <w:r w:rsidR="002415A9" w:rsidRPr="00430D08">
        <w:t xml:space="preserve"> (prototype)</w:t>
      </w:r>
    </w:p>
    <w:p w:rsidR="00800E89" w:rsidRPr="00430D08" w:rsidRDefault="00800E89" w:rsidP="00F138AE">
      <w:pPr>
        <w:pStyle w:val="ListParagraph"/>
        <w:numPr>
          <w:ilvl w:val="0"/>
          <w:numId w:val="15"/>
        </w:numPr>
      </w:pPr>
      <w:r w:rsidRPr="00430D08">
        <w:t>Twee AA-batterijen</w:t>
      </w:r>
    </w:p>
    <w:p w:rsidR="00800E89" w:rsidRPr="00430D08" w:rsidRDefault="00144562" w:rsidP="00F138AE">
      <w:pPr>
        <w:pStyle w:val="ListParagraph"/>
        <w:numPr>
          <w:ilvl w:val="0"/>
          <w:numId w:val="15"/>
        </w:numPr>
      </w:pPr>
      <w:proofErr w:type="spellStart"/>
      <w:r w:rsidRPr="00430D08">
        <w:t>LED</w:t>
      </w:r>
      <w:r>
        <w:t>'</w:t>
      </w:r>
      <w:r w:rsidRPr="00430D08">
        <w:t>s</w:t>
      </w:r>
      <w:proofErr w:type="spellEnd"/>
      <w:r w:rsidR="00800E89" w:rsidRPr="00430D08">
        <w:t xml:space="preserve">, om de status van het </w:t>
      </w:r>
      <w:r w:rsidRPr="00430D08">
        <w:t>meetsysteem</w:t>
      </w:r>
      <w:r w:rsidR="00800E89" w:rsidRPr="00430D08">
        <w:t xml:space="preserve"> te kunnen controleren</w:t>
      </w:r>
    </w:p>
    <w:p w:rsidR="00800E89" w:rsidRPr="00430D08" w:rsidRDefault="00800E89" w:rsidP="00F138AE">
      <w:pPr>
        <w:pStyle w:val="ListParagraph"/>
        <w:numPr>
          <w:ilvl w:val="0"/>
          <w:numId w:val="15"/>
        </w:numPr>
      </w:pPr>
      <w:r w:rsidRPr="00430D08">
        <w:t>Respiratieband</w:t>
      </w:r>
    </w:p>
    <w:p w:rsidR="00FC2B35" w:rsidRPr="00430D08" w:rsidRDefault="00800E89" w:rsidP="00F138AE">
      <w:pPr>
        <w:pStyle w:val="ListParagraph"/>
        <w:numPr>
          <w:ilvl w:val="0"/>
          <w:numId w:val="15"/>
        </w:numPr>
      </w:pPr>
      <w:r w:rsidRPr="00430D08">
        <w:t xml:space="preserve">PC, met software </w:t>
      </w:r>
      <w:r w:rsidRPr="00430D08">
        <w:rPr>
          <w:i/>
        </w:rPr>
        <w:t>MORE reader</w:t>
      </w:r>
      <w:r w:rsidR="00075346" w:rsidRPr="00430D08">
        <w:rPr>
          <w:i/>
        </w:rPr>
        <w:t xml:space="preserve"> </w:t>
      </w:r>
      <w:r w:rsidR="00075346" w:rsidRPr="00430D08">
        <w:t>en .NET versie 4.</w:t>
      </w:r>
    </w:p>
    <w:p w:rsidR="00FC2B35" w:rsidRPr="00430D08" w:rsidRDefault="00FC2B35" w:rsidP="00F138AE">
      <w:pPr>
        <w:pStyle w:val="ListParagraph"/>
        <w:numPr>
          <w:ilvl w:val="0"/>
          <w:numId w:val="15"/>
        </w:numPr>
      </w:pPr>
      <w:r w:rsidRPr="00430D08">
        <w:t>Bluetooth stick, met bijbehorende drivers</w:t>
      </w:r>
    </w:p>
    <w:p w:rsidR="00FC2B35" w:rsidRPr="00430D08" w:rsidRDefault="00144562" w:rsidP="00F138AE">
      <w:pPr>
        <w:pStyle w:val="ListParagraph"/>
        <w:numPr>
          <w:ilvl w:val="0"/>
          <w:numId w:val="15"/>
        </w:numPr>
      </w:pPr>
      <w:r>
        <w:t>Of een UART2USB-</w:t>
      </w:r>
      <w:r w:rsidR="00FC2B35" w:rsidRPr="00430D08">
        <w:t>converter (verdient niet de voorkeur)</w:t>
      </w:r>
    </w:p>
    <w:p w:rsidR="00FC2B35" w:rsidRPr="00430D08" w:rsidRDefault="00FC2B35" w:rsidP="00283B80">
      <w:pPr>
        <w:pStyle w:val="Heading4"/>
      </w:pPr>
      <w:r w:rsidRPr="00430D08">
        <w:t>Werkwijze</w:t>
      </w:r>
      <w:r w:rsidR="002415A9" w:rsidRPr="00430D08">
        <w:t xml:space="preserve"> </w:t>
      </w:r>
      <w:proofErr w:type="spellStart"/>
      <w:r w:rsidR="002415A9" w:rsidRPr="00430D08">
        <w:t>bluetooth</w:t>
      </w:r>
      <w:proofErr w:type="spellEnd"/>
    </w:p>
    <w:p w:rsidR="00075346" w:rsidRPr="00430D08" w:rsidRDefault="00075346" w:rsidP="00F138AE">
      <w:pPr>
        <w:pStyle w:val="ListParagraph"/>
        <w:numPr>
          <w:ilvl w:val="0"/>
          <w:numId w:val="23"/>
        </w:numPr>
        <w:ind w:left="426" w:hanging="426"/>
      </w:pPr>
      <w:r w:rsidRPr="00430D08">
        <w:t xml:space="preserve">Sluit de batterijen en de </w:t>
      </w:r>
      <w:proofErr w:type="spellStart"/>
      <w:r w:rsidR="00144562" w:rsidRPr="00430D08">
        <w:t>LED’s</w:t>
      </w:r>
      <w:proofErr w:type="spellEnd"/>
      <w:r w:rsidRPr="00430D08">
        <w:t xml:space="preserve"> aan volgens </w:t>
      </w:r>
      <w:r w:rsidRPr="00430D08">
        <w:fldChar w:fldCharType="begin"/>
      </w:r>
      <w:r w:rsidR="00E7706D" w:rsidRPr="00430D08">
        <w:instrText xml:space="preserve"> REF _Ref340588892 \h  \* lower </w:instrText>
      </w:r>
      <w:r w:rsidRPr="00430D08">
        <w:fldChar w:fldCharType="separate"/>
      </w:r>
      <w:r w:rsidR="00BE5AC7" w:rsidRPr="00430D08">
        <w:t xml:space="preserve">afbeelding </w:t>
      </w:r>
      <w:r w:rsidR="00BE5AC7">
        <w:rPr>
          <w:noProof/>
        </w:rPr>
        <w:t>5</w:t>
      </w:r>
      <w:r w:rsidR="00BE5AC7">
        <w:noBreakHyphen/>
      </w:r>
      <w:r w:rsidR="00BE5AC7">
        <w:rPr>
          <w:noProof/>
        </w:rPr>
        <w:t>26</w:t>
      </w:r>
      <w:r w:rsidRPr="00430D08">
        <w:fldChar w:fldCharType="end"/>
      </w:r>
      <w:r w:rsidRPr="00430D08">
        <w:t>. Als het goed is</w:t>
      </w:r>
      <w:r w:rsidR="002415A9" w:rsidRPr="00430D08">
        <w:t>,</w:t>
      </w:r>
      <w:r w:rsidRPr="00430D08">
        <w:t xml:space="preserve"> gaat de groene LED knipperen.</w:t>
      </w:r>
    </w:p>
    <w:p w:rsidR="00075346" w:rsidRPr="00430D08" w:rsidRDefault="00075346" w:rsidP="00FC2B35"/>
    <w:p w:rsidR="00075346" w:rsidRPr="00430D08" w:rsidRDefault="00075346" w:rsidP="00F138AE">
      <w:pPr>
        <w:pStyle w:val="ListParagraph"/>
        <w:numPr>
          <w:ilvl w:val="0"/>
          <w:numId w:val="23"/>
        </w:numPr>
        <w:ind w:left="426" w:hanging="426"/>
      </w:pPr>
      <w:r w:rsidRPr="00430D08">
        <w:t>Stop de Bluetoothstick in de PC en zorg dat de drivers zijn geïnstalleerd.</w:t>
      </w:r>
    </w:p>
    <w:p w:rsidR="00075346" w:rsidRPr="00430D08" w:rsidRDefault="00075346" w:rsidP="00FC2B35"/>
    <w:p w:rsidR="00283B80" w:rsidRPr="00430D08" w:rsidRDefault="00075346" w:rsidP="00F138AE">
      <w:pPr>
        <w:pStyle w:val="ListParagraph"/>
        <w:numPr>
          <w:ilvl w:val="0"/>
          <w:numId w:val="23"/>
        </w:numPr>
        <w:ind w:left="426" w:hanging="426"/>
      </w:pPr>
      <w:r w:rsidRPr="00430D08">
        <w:t>Afhankelijk va</w:t>
      </w:r>
      <w:r w:rsidR="00144562">
        <w:t xml:space="preserve">n welke </w:t>
      </w:r>
      <w:proofErr w:type="spellStart"/>
      <w:r w:rsidR="00144562">
        <w:t>bluetoothstack</w:t>
      </w:r>
      <w:proofErr w:type="spellEnd"/>
      <w:r w:rsidR="00144562">
        <w:t xml:space="preserve"> (Windows</w:t>
      </w:r>
      <w:r w:rsidR="002415A9" w:rsidRPr="00430D08">
        <w:t>,</w:t>
      </w:r>
      <w:r w:rsidRPr="00430D08">
        <w:t xml:space="preserve"> Toshiba</w:t>
      </w:r>
      <w:r w:rsidR="002415A9" w:rsidRPr="00430D08">
        <w:t>, etc.</w:t>
      </w:r>
      <w:r w:rsidRPr="00430D08">
        <w:t xml:space="preserve">) wordt gebruikt, moet de procedure worden doorlopen om de </w:t>
      </w:r>
      <w:proofErr w:type="spellStart"/>
      <w:r w:rsidRPr="00430D08">
        <w:t>bluetoothmodule</w:t>
      </w:r>
      <w:proofErr w:type="spellEnd"/>
      <w:r w:rsidRPr="00430D08">
        <w:t xml:space="preserve"> van het meetsysteem te vinden. In het geval van de Toshiba </w:t>
      </w:r>
      <w:proofErr w:type="spellStart"/>
      <w:r w:rsidRPr="00430D08">
        <w:t>bluetoothstack</w:t>
      </w:r>
      <w:proofErr w:type="spellEnd"/>
      <w:r w:rsidRPr="00430D08">
        <w:t xml:space="preserve"> moeten alle bestaande verbindingen worden verwijderd (belangrijk) en moet op </w:t>
      </w:r>
      <w:r w:rsidRPr="00430D08">
        <w:rPr>
          <w:i/>
        </w:rPr>
        <w:t>Nieuwe verbinding</w:t>
      </w:r>
      <w:r w:rsidRPr="00430D08">
        <w:t xml:space="preserve"> worden gedrukt. Vervolgens moet worden gekozen voor </w:t>
      </w:r>
      <w:r w:rsidRPr="00430D08">
        <w:rPr>
          <w:i/>
        </w:rPr>
        <w:t>Snelle modus</w:t>
      </w:r>
      <w:r w:rsidRPr="00430D08">
        <w:t xml:space="preserve">. Klik in de lijst met gevonden </w:t>
      </w:r>
      <w:proofErr w:type="spellStart"/>
      <w:r w:rsidRPr="00430D08">
        <w:t>bluetooth</w:t>
      </w:r>
      <w:proofErr w:type="spellEnd"/>
      <w:r w:rsidRPr="00430D08">
        <w:t xml:space="preserve"> apparaten </w:t>
      </w:r>
      <w:r w:rsidRPr="00430D08">
        <w:rPr>
          <w:i/>
        </w:rPr>
        <w:t>MORE BLUETOOTH</w:t>
      </w:r>
      <w:r w:rsidRPr="00430D08">
        <w:t xml:space="preserve"> aan. </w:t>
      </w:r>
    </w:p>
    <w:p w:rsidR="00283B80" w:rsidRPr="00430D08" w:rsidRDefault="00283B80" w:rsidP="00283B80">
      <w:pPr>
        <w:pStyle w:val="ListParagraph"/>
      </w:pPr>
    </w:p>
    <w:p w:rsidR="00283B80" w:rsidRPr="00430D08" w:rsidRDefault="00E7706D" w:rsidP="00F138AE">
      <w:pPr>
        <w:pStyle w:val="ListParagraph"/>
        <w:numPr>
          <w:ilvl w:val="0"/>
          <w:numId w:val="23"/>
        </w:numPr>
        <w:ind w:left="426" w:hanging="426"/>
      </w:pPr>
      <w:r w:rsidRPr="00430D08">
        <w:t>Als het goed is gegaan zie je</w:t>
      </w:r>
      <w:r w:rsidR="007E2E07" w:rsidRPr="00430D08">
        <w:t xml:space="preserve"> </w:t>
      </w:r>
      <w:r w:rsidR="007E2E07" w:rsidRPr="00430D08">
        <w:fldChar w:fldCharType="begin"/>
      </w:r>
      <w:r w:rsidRPr="00430D08">
        <w:instrText xml:space="preserve"> REF _Ref340589251 \h  \* lower </w:instrText>
      </w:r>
      <w:r w:rsidR="007E2E07" w:rsidRPr="00430D08">
        <w:fldChar w:fldCharType="separate"/>
      </w:r>
      <w:r w:rsidR="00BE5AC7" w:rsidRPr="00430D08">
        <w:t xml:space="preserve">afbeelding </w:t>
      </w:r>
      <w:r w:rsidR="00BE5AC7">
        <w:rPr>
          <w:noProof/>
        </w:rPr>
        <w:t>5</w:t>
      </w:r>
      <w:r w:rsidR="00BE5AC7">
        <w:noBreakHyphen/>
      </w:r>
      <w:r w:rsidR="00BE5AC7">
        <w:rPr>
          <w:noProof/>
        </w:rPr>
        <w:t>27</w:t>
      </w:r>
      <w:r w:rsidR="007E2E07" w:rsidRPr="00430D08">
        <w:fldChar w:fldCharType="end"/>
      </w:r>
      <w:r w:rsidR="007E2E07" w:rsidRPr="00430D08">
        <w:t>.</w:t>
      </w:r>
    </w:p>
    <w:p w:rsidR="00283B80" w:rsidRPr="00430D08" w:rsidRDefault="00283B80" w:rsidP="00283B80">
      <w:pPr>
        <w:pStyle w:val="ListParagraph"/>
      </w:pPr>
    </w:p>
    <w:p w:rsidR="00283B80" w:rsidRPr="00430D08" w:rsidRDefault="007E2E07" w:rsidP="00F138AE">
      <w:pPr>
        <w:pStyle w:val="ListParagraph"/>
        <w:numPr>
          <w:ilvl w:val="0"/>
          <w:numId w:val="23"/>
        </w:numPr>
        <w:ind w:left="426" w:hanging="426"/>
      </w:pPr>
      <w:r w:rsidRPr="00430D08">
        <w:t xml:space="preserve">Start </w:t>
      </w:r>
      <w:r w:rsidRPr="00430D08">
        <w:rPr>
          <w:i/>
        </w:rPr>
        <w:t>MORE reader</w:t>
      </w:r>
      <w:r w:rsidR="002415A9" w:rsidRPr="00430D08">
        <w:t xml:space="preserve"> op en selecteer</w:t>
      </w:r>
      <w:r w:rsidRPr="00430D08">
        <w:t xml:space="preserve"> in de lijst met beschikbare COM-poorten de COM-poort van de </w:t>
      </w:r>
      <w:proofErr w:type="spellStart"/>
      <w:r w:rsidRPr="00430D08">
        <w:t>bluetoothstack</w:t>
      </w:r>
      <w:proofErr w:type="spellEnd"/>
      <w:r w:rsidRPr="00430D08">
        <w:t xml:space="preserve">. </w:t>
      </w:r>
    </w:p>
    <w:p w:rsidR="00283B80" w:rsidRPr="00430D08" w:rsidRDefault="00283B80" w:rsidP="00283B80">
      <w:pPr>
        <w:pStyle w:val="ListParagraph"/>
      </w:pPr>
    </w:p>
    <w:p w:rsidR="00283B80" w:rsidRPr="00430D08" w:rsidRDefault="007E2E07" w:rsidP="00F138AE">
      <w:pPr>
        <w:pStyle w:val="ListParagraph"/>
        <w:numPr>
          <w:ilvl w:val="0"/>
          <w:numId w:val="23"/>
        </w:numPr>
        <w:ind w:left="426" w:hanging="426"/>
      </w:pPr>
      <w:r w:rsidRPr="00430D08">
        <w:t xml:space="preserve">Als deze COM-poort niet meer bekend is kan ook met de rechtermuisknop op het icoontje in </w:t>
      </w:r>
      <w:r w:rsidRPr="00430D08">
        <w:fldChar w:fldCharType="begin"/>
      </w:r>
      <w:r w:rsidR="00E7706D" w:rsidRPr="00430D08">
        <w:instrText xml:space="preserve"> REF _Ref340589251 \h  \* lower </w:instrText>
      </w:r>
      <w:r w:rsidRPr="00430D08">
        <w:fldChar w:fldCharType="separate"/>
      </w:r>
      <w:r w:rsidR="00BE5AC7" w:rsidRPr="00430D08">
        <w:t xml:space="preserve">afbeelding </w:t>
      </w:r>
      <w:r w:rsidR="00BE5AC7">
        <w:rPr>
          <w:noProof/>
        </w:rPr>
        <w:t>5</w:t>
      </w:r>
      <w:r w:rsidR="00BE5AC7">
        <w:noBreakHyphen/>
      </w:r>
      <w:r w:rsidR="00BE5AC7">
        <w:rPr>
          <w:noProof/>
        </w:rPr>
        <w:t>27</w:t>
      </w:r>
      <w:r w:rsidRPr="00430D08">
        <w:fldChar w:fldCharType="end"/>
      </w:r>
      <w:r w:rsidRPr="00430D08">
        <w:t xml:space="preserve"> worden gedrukt en vervolgens op </w:t>
      </w:r>
      <w:r w:rsidR="002415A9" w:rsidRPr="00430D08">
        <w:rPr>
          <w:i/>
        </w:rPr>
        <w:t>D</w:t>
      </w:r>
      <w:r w:rsidRPr="00430D08">
        <w:rPr>
          <w:i/>
        </w:rPr>
        <w:t>etail</w:t>
      </w:r>
      <w:r w:rsidRPr="00430D08">
        <w:t xml:space="preserve"> daar staat nog eens welke COM-poort wordt gebruikt.</w:t>
      </w:r>
    </w:p>
    <w:p w:rsidR="00283B80" w:rsidRPr="00430D08" w:rsidRDefault="00283B80" w:rsidP="00283B80">
      <w:pPr>
        <w:pStyle w:val="ListParagraph"/>
      </w:pPr>
    </w:p>
    <w:tbl>
      <w:tblPr>
        <w:tblStyle w:val="TableGrid"/>
        <w:tblpPr w:leftFromText="141" w:rightFromText="141" w:vertAnchor="text" w:horzAnchor="margin" w:tblpXSpec="right"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tblGrid>
      <w:tr w:rsidR="003B105E" w:rsidTr="003B105E">
        <w:tc>
          <w:tcPr>
            <w:tcW w:w="5973" w:type="dxa"/>
          </w:tcPr>
          <w:p w:rsidR="003B105E" w:rsidRDefault="003B105E" w:rsidP="003B105E">
            <w:pPr>
              <w:keepNext/>
              <w:jc w:val="right"/>
            </w:pPr>
            <w:r>
              <w:rPr>
                <w:noProof/>
                <w:lang w:eastAsia="en-US" w:bidi="ar-SA"/>
              </w:rPr>
              <w:drawing>
                <wp:inline distT="0" distB="0" distL="0" distR="0" wp14:anchorId="73BDF381" wp14:editId="59338BE1">
                  <wp:extent cx="3649648" cy="1868556"/>
                  <wp:effectExtent l="0" t="0" r="825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648611" cy="1868025"/>
                          </a:xfrm>
                          <a:prstGeom prst="rect">
                            <a:avLst/>
                          </a:prstGeom>
                        </pic:spPr>
                      </pic:pic>
                    </a:graphicData>
                  </a:graphic>
                </wp:inline>
              </w:drawing>
            </w:r>
          </w:p>
          <w:p w:rsidR="003B105E" w:rsidRPr="0044560D" w:rsidRDefault="003B105E" w:rsidP="003B105E">
            <w:pPr>
              <w:pStyle w:val="Caption"/>
              <w:framePr w:hSpace="0" w:wrap="auto" w:vAnchor="margin" w:hAnchor="text" w:xAlign="left" w:yAlign="inline"/>
              <w:rPr>
                <w:lang w:val="nl-NL"/>
              </w:rPr>
            </w:pPr>
            <w:bookmarkStart w:id="175" w:name="_Ref340739561"/>
            <w:r w:rsidRPr="0044560D">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28</w:t>
            </w:r>
            <w:r w:rsidR="00B30B4B">
              <w:rPr>
                <w:lang w:val="nl-NL"/>
              </w:rPr>
              <w:fldChar w:fldCharType="end"/>
            </w:r>
            <w:bookmarkEnd w:id="175"/>
            <w:r w:rsidRPr="0044560D">
              <w:rPr>
                <w:lang w:val="nl-NL"/>
              </w:rPr>
              <w:t xml:space="preserve">: bevestiging Toshiba Bluetoothstack dat er verbinding gemaakt kan worden. </w:t>
            </w:r>
          </w:p>
          <w:p w:rsidR="003B105E" w:rsidRDefault="003B105E" w:rsidP="003B105E">
            <w:pPr>
              <w:pStyle w:val="Caption"/>
              <w:framePr w:hSpace="0" w:wrap="auto" w:vAnchor="margin" w:hAnchor="text" w:xAlign="left" w:yAlign="inline"/>
            </w:pPr>
            <w:r>
              <w:t>Op Ja drukken.</w:t>
            </w:r>
          </w:p>
        </w:tc>
      </w:tr>
    </w:tbl>
    <w:p w:rsidR="00283B80" w:rsidRPr="00430D08" w:rsidRDefault="007E2E07" w:rsidP="00F138AE">
      <w:pPr>
        <w:pStyle w:val="ListParagraph"/>
        <w:numPr>
          <w:ilvl w:val="0"/>
          <w:numId w:val="23"/>
        </w:numPr>
        <w:ind w:left="426" w:hanging="426"/>
      </w:pPr>
      <w:r w:rsidRPr="00430D08">
        <w:t xml:space="preserve">De </w:t>
      </w:r>
      <w:proofErr w:type="spellStart"/>
      <w:r w:rsidRPr="00430D08">
        <w:t>baudrate</w:t>
      </w:r>
      <w:proofErr w:type="spellEnd"/>
      <w:r w:rsidRPr="00430D08">
        <w:t xml:space="preserve"> staat standaard goed ingesteld. Indien, om wat voor reden dan ook, dit niet zo is</w:t>
      </w:r>
      <w:r w:rsidR="002415A9" w:rsidRPr="00430D08">
        <w:t>,</w:t>
      </w:r>
      <w:r w:rsidRPr="00430D08">
        <w:t xml:space="preserve"> moet een </w:t>
      </w:r>
      <w:proofErr w:type="spellStart"/>
      <w:r w:rsidRPr="00430D08">
        <w:t>baudrate</w:t>
      </w:r>
      <w:proofErr w:type="spellEnd"/>
      <w:r w:rsidRPr="00430D08">
        <w:t xml:space="preserve"> van 460800 worden gekozen.</w:t>
      </w:r>
    </w:p>
    <w:p w:rsidR="008903C3" w:rsidRPr="00430D08" w:rsidRDefault="008903C3" w:rsidP="008903C3">
      <w:pPr>
        <w:pStyle w:val="ListParagraph"/>
      </w:pPr>
    </w:p>
    <w:p w:rsidR="008903C3" w:rsidRDefault="008903C3" w:rsidP="00F138AE">
      <w:pPr>
        <w:pStyle w:val="ListParagraph"/>
        <w:numPr>
          <w:ilvl w:val="0"/>
          <w:numId w:val="23"/>
        </w:numPr>
        <w:ind w:left="426" w:hanging="426"/>
      </w:pPr>
      <w:r w:rsidRPr="00430D08">
        <w:t xml:space="preserve">Druk op </w:t>
      </w:r>
      <w:r w:rsidR="00E7706D" w:rsidRPr="00430D08">
        <w:t xml:space="preserve">de button </w:t>
      </w:r>
      <w:r w:rsidRPr="00430D08">
        <w:rPr>
          <w:b/>
        </w:rPr>
        <w:t>Connect</w:t>
      </w:r>
      <w:r w:rsidR="003B105E">
        <w:t>.</w:t>
      </w:r>
    </w:p>
    <w:p w:rsidR="003B105E" w:rsidRDefault="003B105E" w:rsidP="003B105E">
      <w:pPr>
        <w:pStyle w:val="ListParagraph"/>
      </w:pPr>
    </w:p>
    <w:p w:rsidR="003B105E" w:rsidRDefault="003B105E" w:rsidP="00F138AE">
      <w:pPr>
        <w:pStyle w:val="ListParagraph"/>
        <w:numPr>
          <w:ilvl w:val="0"/>
          <w:numId w:val="23"/>
        </w:numPr>
        <w:ind w:left="426" w:hanging="426"/>
      </w:pPr>
      <w:r>
        <w:t xml:space="preserve">Wacht tot de bevestiging </w:t>
      </w:r>
      <w:r>
        <w:fldChar w:fldCharType="begin"/>
      </w:r>
      <w:r>
        <w:instrText xml:space="preserve"> REF _Ref340739561 \h  \* lower </w:instrText>
      </w:r>
      <w:r>
        <w:fldChar w:fldCharType="separate"/>
      </w:r>
      <w:r w:rsidR="00BE5AC7" w:rsidRPr="0044560D">
        <w:t xml:space="preserve">afbeelding </w:t>
      </w:r>
      <w:r w:rsidR="00BE5AC7">
        <w:rPr>
          <w:noProof/>
        </w:rPr>
        <w:t>5</w:t>
      </w:r>
      <w:r w:rsidR="00BE5AC7">
        <w:noBreakHyphen/>
      </w:r>
      <w:r w:rsidR="00BE5AC7">
        <w:rPr>
          <w:noProof/>
        </w:rPr>
        <w:t>28</w:t>
      </w:r>
      <w:r>
        <w:fldChar w:fldCharType="end"/>
      </w:r>
      <w:r>
        <w:t xml:space="preserve"> en druk op </w:t>
      </w:r>
      <w:r>
        <w:rPr>
          <w:b/>
        </w:rPr>
        <w:t>Ja</w:t>
      </w:r>
      <w:r>
        <w:t>.</w:t>
      </w:r>
    </w:p>
    <w:p w:rsidR="003B105E" w:rsidRDefault="003B105E" w:rsidP="003B105E">
      <w:pPr>
        <w:pStyle w:val="ListParagraph"/>
      </w:pPr>
    </w:p>
    <w:p w:rsidR="003B105E" w:rsidRDefault="003B105E" w:rsidP="003B105E">
      <w:pPr>
        <w:pStyle w:val="ListParagraph"/>
      </w:pPr>
    </w:p>
    <w:p w:rsidR="003B105E" w:rsidRDefault="003B105E" w:rsidP="003B105E">
      <w:pPr>
        <w:pStyle w:val="ListParagraph"/>
      </w:pPr>
    </w:p>
    <w:p w:rsidR="003B105E" w:rsidRDefault="003B105E" w:rsidP="003B105E">
      <w:pPr>
        <w:pStyle w:val="ListParagraph"/>
      </w:pPr>
    </w:p>
    <w:p w:rsidR="003B105E" w:rsidRDefault="003B105E" w:rsidP="003B105E">
      <w:pPr>
        <w:pStyle w:val="ListParagraph"/>
      </w:pPr>
    </w:p>
    <w:p w:rsidR="003B105E" w:rsidRPr="00430D08" w:rsidRDefault="003B105E" w:rsidP="003B10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E2E07" w:rsidRPr="00430D08" w:rsidTr="00283B80">
        <w:tc>
          <w:tcPr>
            <w:tcW w:w="9571" w:type="dxa"/>
          </w:tcPr>
          <w:p w:rsidR="007E2E07" w:rsidRPr="00430D08" w:rsidRDefault="007E2E07" w:rsidP="007E2E07">
            <w:pPr>
              <w:keepNext/>
              <w:widowControl/>
              <w:suppressAutoHyphens w:val="0"/>
              <w:autoSpaceDN/>
              <w:spacing w:after="200" w:line="276" w:lineRule="auto"/>
              <w:jc w:val="left"/>
              <w:textAlignment w:val="auto"/>
              <w:rPr>
                <w:lang w:val="nl-NL"/>
              </w:rPr>
            </w:pPr>
            <w:r w:rsidRPr="00430D08">
              <w:rPr>
                <w:noProof/>
                <w:lang w:eastAsia="en-US" w:bidi="ar-SA"/>
              </w:rPr>
              <w:drawing>
                <wp:inline distT="0" distB="0" distL="0" distR="0" wp14:anchorId="298A25DC" wp14:editId="33DB2AB6">
                  <wp:extent cx="5972810" cy="3213100"/>
                  <wp:effectExtent l="0" t="0" r="8890" b="635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72810" cy="3213100"/>
                          </a:xfrm>
                          <a:prstGeom prst="rect">
                            <a:avLst/>
                          </a:prstGeom>
                        </pic:spPr>
                      </pic:pic>
                    </a:graphicData>
                  </a:graphic>
                </wp:inline>
              </w:drawing>
            </w:r>
          </w:p>
          <w:p w:rsidR="007E2E07" w:rsidRPr="00430D08" w:rsidRDefault="007E2E07" w:rsidP="007E2E07">
            <w:pPr>
              <w:pStyle w:val="Caption"/>
              <w:framePr w:wrap="around"/>
              <w:jc w:val="left"/>
              <w:rPr>
                <w:lang w:val="nl-NL"/>
              </w:rPr>
            </w:pPr>
            <w:bookmarkStart w:id="176" w:name="_Ref340590046"/>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29</w:t>
            </w:r>
            <w:r w:rsidR="00B30B4B">
              <w:rPr>
                <w:lang w:val="nl-NL"/>
              </w:rPr>
              <w:fldChar w:fldCharType="end"/>
            </w:r>
            <w:bookmarkEnd w:id="176"/>
            <w:r w:rsidRPr="00430D08">
              <w:rPr>
                <w:lang w:val="nl-NL"/>
              </w:rPr>
              <w:t>: MORE reader</w:t>
            </w:r>
          </w:p>
        </w:tc>
      </w:tr>
    </w:tbl>
    <w:p w:rsidR="002415A9" w:rsidRPr="00430D08" w:rsidRDefault="002415A9" w:rsidP="00F138AE">
      <w:pPr>
        <w:pStyle w:val="ListParagraph"/>
        <w:numPr>
          <w:ilvl w:val="0"/>
          <w:numId w:val="23"/>
        </w:numPr>
        <w:ind w:left="426" w:hanging="426"/>
      </w:pPr>
      <w:r w:rsidRPr="00430D08">
        <w:t xml:space="preserve">Als de data niet goed wordt weergegeven (zoals in </w:t>
      </w:r>
      <w:r w:rsidRPr="00430D08">
        <w:fldChar w:fldCharType="begin"/>
      </w:r>
      <w:r w:rsidR="00E7706D" w:rsidRPr="00430D08">
        <w:instrText xml:space="preserve"> REF _Ref340590046 \h  \* lower </w:instrText>
      </w:r>
      <w:r w:rsidRPr="00430D08">
        <w:fldChar w:fldCharType="separate"/>
      </w:r>
      <w:r w:rsidR="00BE5AC7" w:rsidRPr="00430D08">
        <w:t xml:space="preserve">afbeelding </w:t>
      </w:r>
      <w:r w:rsidR="00BE5AC7">
        <w:rPr>
          <w:noProof/>
        </w:rPr>
        <w:t>5</w:t>
      </w:r>
      <w:r w:rsidR="00BE5AC7">
        <w:noBreakHyphen/>
      </w:r>
      <w:r w:rsidR="00BE5AC7">
        <w:rPr>
          <w:noProof/>
        </w:rPr>
        <w:t>29</w:t>
      </w:r>
      <w:r w:rsidRPr="00430D08">
        <w:fldChar w:fldCharType="end"/>
      </w:r>
      <w:r w:rsidRPr="00430D08">
        <w:t>) kunnen de volgende twee zaken niet goed zijn ingesteld:</w:t>
      </w:r>
    </w:p>
    <w:p w:rsidR="002415A9" w:rsidRPr="00430D08" w:rsidRDefault="002415A9" w:rsidP="00F138AE">
      <w:pPr>
        <w:pStyle w:val="ListParagraph"/>
        <w:numPr>
          <w:ilvl w:val="0"/>
          <w:numId w:val="22"/>
        </w:numPr>
      </w:pPr>
      <w:proofErr w:type="spellStart"/>
      <w:r w:rsidRPr="00430D08">
        <w:t>Baudrate</w:t>
      </w:r>
      <w:proofErr w:type="spellEnd"/>
    </w:p>
    <w:p w:rsidR="00283B80" w:rsidRPr="00430D08" w:rsidRDefault="002415A9" w:rsidP="00F138AE">
      <w:pPr>
        <w:pStyle w:val="ListParagraph"/>
        <w:numPr>
          <w:ilvl w:val="0"/>
          <w:numId w:val="22"/>
        </w:numPr>
      </w:pPr>
      <w:r w:rsidRPr="00430D08">
        <w:t>Het aantal m</w:t>
      </w:r>
      <w:r w:rsidR="00E7706D" w:rsidRPr="00430D08">
        <w:t xml:space="preserve">etingen dat per transmissie </w:t>
      </w:r>
      <w:r w:rsidRPr="00430D08">
        <w:t>wordt doorgestuurd</w:t>
      </w:r>
    </w:p>
    <w:p w:rsidR="00283B80" w:rsidRPr="00430D08" w:rsidRDefault="00283B80" w:rsidP="00283B80"/>
    <w:p w:rsidR="002415A9" w:rsidRPr="00430D08" w:rsidRDefault="002415A9" w:rsidP="00283B80">
      <w:r w:rsidRPr="00430D08">
        <w:t xml:space="preserve">De </w:t>
      </w:r>
      <w:proofErr w:type="spellStart"/>
      <w:r w:rsidRPr="00430D08">
        <w:t>baudrate</w:t>
      </w:r>
      <w:proofErr w:type="spellEnd"/>
      <w:r w:rsidRPr="00430D08">
        <w:t xml:space="preserve"> moet, zoals eerder beschreven, op 480600 staan. In de menubalk van de </w:t>
      </w:r>
      <w:r w:rsidRPr="00430D08">
        <w:rPr>
          <w:i/>
        </w:rPr>
        <w:t>MORE reader</w:t>
      </w:r>
      <w:r w:rsidRPr="00430D08">
        <w:t xml:space="preserve"> bij </w:t>
      </w:r>
      <w:r w:rsidRPr="00430D08">
        <w:rPr>
          <w:i/>
        </w:rPr>
        <w:t>Beeld</w:t>
      </w:r>
      <w:r w:rsidR="00283B80" w:rsidRPr="00430D08">
        <w:t xml:space="preserve"> kunnen nog twee vensters wo</w:t>
      </w:r>
      <w:r w:rsidR="00144562">
        <w:t>rden geopend. Namelijk een data</w:t>
      </w:r>
      <w:r w:rsidR="00283B80" w:rsidRPr="00430D08">
        <w:t xml:space="preserve">weergave venster en het venster in </w:t>
      </w:r>
      <w:r w:rsidR="00283B80" w:rsidRPr="00430D08">
        <w:fldChar w:fldCharType="begin"/>
      </w:r>
      <w:r w:rsidR="00E7706D" w:rsidRPr="00430D08">
        <w:instrText xml:space="preserve"> REF _Ref340590225 \h  \* lower </w:instrText>
      </w:r>
      <w:r w:rsidR="00283B80" w:rsidRPr="00430D08">
        <w:fldChar w:fldCharType="separate"/>
      </w:r>
      <w:r w:rsidR="00BE5AC7" w:rsidRPr="00430D08">
        <w:t xml:space="preserve">afbeelding </w:t>
      </w:r>
      <w:r w:rsidR="00BE5AC7">
        <w:rPr>
          <w:noProof/>
        </w:rPr>
        <w:t>5</w:t>
      </w:r>
      <w:r w:rsidR="00BE5AC7">
        <w:noBreakHyphen/>
      </w:r>
      <w:r w:rsidR="00BE5AC7">
        <w:rPr>
          <w:noProof/>
        </w:rPr>
        <w:t>30</w:t>
      </w:r>
      <w:r w:rsidR="00283B80" w:rsidRPr="00430D08">
        <w:fldChar w:fldCharType="end"/>
      </w:r>
      <w:r w:rsidR="00283B80" w:rsidRPr="00430D08">
        <w:t>. Rechtsonder in</w:t>
      </w:r>
      <w:r w:rsidR="00BD623D">
        <w:t xml:space="preserve"> </w:t>
      </w:r>
      <w:r w:rsidR="00283B80" w:rsidRPr="00430D08">
        <w:fldChar w:fldCharType="begin"/>
      </w:r>
      <w:r w:rsidR="00E7706D" w:rsidRPr="00430D08">
        <w:instrText xml:space="preserve"> REF _Ref340590225 \h  \* lower </w:instrText>
      </w:r>
      <w:r w:rsidR="00283B80" w:rsidRPr="00430D08">
        <w:fldChar w:fldCharType="separate"/>
      </w:r>
      <w:r w:rsidR="00BE5AC7" w:rsidRPr="00430D08">
        <w:t xml:space="preserve">afbeelding </w:t>
      </w:r>
      <w:r w:rsidR="00BE5AC7">
        <w:rPr>
          <w:noProof/>
        </w:rPr>
        <w:t>5</w:t>
      </w:r>
      <w:r w:rsidR="00BE5AC7">
        <w:noBreakHyphen/>
      </w:r>
      <w:r w:rsidR="00BE5AC7">
        <w:rPr>
          <w:noProof/>
        </w:rPr>
        <w:t>30</w:t>
      </w:r>
      <w:r w:rsidR="00283B80" w:rsidRPr="00430D08">
        <w:fldChar w:fldCharType="end"/>
      </w:r>
      <w:r w:rsidR="00283B80" w:rsidRPr="00430D08">
        <w:t xml:space="preserve"> staat daarboven de tekst: </w:t>
      </w:r>
      <w:r w:rsidR="00283B80" w:rsidRPr="00430D08">
        <w:rPr>
          <w:i/>
        </w:rPr>
        <w:t>Aantal metingen keer</w:t>
      </w:r>
      <w:r w:rsidR="00283B80" w:rsidRPr="00430D08">
        <w:t xml:space="preserve">. Het getal in de </w:t>
      </w:r>
      <w:r w:rsidR="00144562" w:rsidRPr="00430D08">
        <w:t>tekst box</w:t>
      </w:r>
      <w:r w:rsidR="00283B80" w:rsidRPr="00430D08">
        <w:t>, daar direct onder, moet 4 zijn.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415A9" w:rsidRPr="00430D08" w:rsidTr="00283B80">
        <w:tc>
          <w:tcPr>
            <w:tcW w:w="9495" w:type="dxa"/>
          </w:tcPr>
          <w:p w:rsidR="002415A9" w:rsidRPr="00430D08" w:rsidRDefault="002415A9" w:rsidP="002415A9">
            <w:pPr>
              <w:keepNext/>
              <w:rPr>
                <w:lang w:val="nl-NL"/>
              </w:rPr>
            </w:pPr>
            <w:r w:rsidRPr="00430D08">
              <w:rPr>
                <w:noProof/>
                <w:lang w:eastAsia="en-US" w:bidi="ar-SA"/>
              </w:rPr>
              <w:lastRenderedPageBreak/>
              <w:drawing>
                <wp:inline distT="0" distB="0" distL="0" distR="0" wp14:anchorId="27120F4A" wp14:editId="7AE14A2B">
                  <wp:extent cx="5940425" cy="3054841"/>
                  <wp:effectExtent l="0" t="0" r="3175"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940425" cy="3054841"/>
                          </a:xfrm>
                          <a:prstGeom prst="rect">
                            <a:avLst/>
                          </a:prstGeom>
                        </pic:spPr>
                      </pic:pic>
                    </a:graphicData>
                  </a:graphic>
                </wp:inline>
              </w:drawing>
            </w:r>
          </w:p>
          <w:p w:rsidR="002415A9" w:rsidRPr="00430D08" w:rsidRDefault="002415A9" w:rsidP="002415A9">
            <w:pPr>
              <w:pStyle w:val="Caption"/>
              <w:framePr w:wrap="around"/>
              <w:rPr>
                <w:lang w:val="nl-NL"/>
              </w:rPr>
            </w:pPr>
            <w:bookmarkStart w:id="177" w:name="_Ref340590225"/>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30</w:t>
            </w:r>
            <w:r w:rsidR="00B30B4B">
              <w:rPr>
                <w:lang w:val="nl-NL"/>
              </w:rPr>
              <w:fldChar w:fldCharType="end"/>
            </w:r>
            <w:bookmarkEnd w:id="177"/>
            <w:r w:rsidRPr="00430D08">
              <w:rPr>
                <w:lang w:val="nl-NL"/>
              </w:rPr>
              <w:t>: settings of besturingsvenster van de MORE reader.</w:t>
            </w:r>
          </w:p>
        </w:tc>
      </w:tr>
    </w:tbl>
    <w:p w:rsidR="00BA4009" w:rsidRPr="00430D08" w:rsidRDefault="00BA4009" w:rsidP="002415A9"/>
    <w:p w:rsidR="002415A9" w:rsidRPr="00430D08" w:rsidRDefault="00283B80" w:rsidP="00283B80">
      <w:pPr>
        <w:pStyle w:val="Heading4"/>
      </w:pPr>
      <w:r w:rsidRPr="00430D08">
        <w:t>Werkwijze UART2USB</w:t>
      </w:r>
    </w:p>
    <w:p w:rsidR="00283B80" w:rsidRPr="00430D08" w:rsidRDefault="008903C3" w:rsidP="00283B80">
      <w:r w:rsidRPr="00430D08">
        <w:t xml:space="preserve">Sluit een UART2USB </w:t>
      </w:r>
      <w:proofErr w:type="spellStart"/>
      <w:r w:rsidRPr="00430D08">
        <w:t>converter</w:t>
      </w:r>
      <w:proofErr w:type="spellEnd"/>
      <w:r w:rsidRPr="00430D08">
        <w:t xml:space="preserve"> aan, zodat de RXD pin van de </w:t>
      </w:r>
      <w:proofErr w:type="spellStart"/>
      <w:r w:rsidRPr="00430D08">
        <w:t>converter</w:t>
      </w:r>
      <w:proofErr w:type="spellEnd"/>
      <w:r w:rsidRPr="00430D08">
        <w:t xml:space="preserve"> is verbonden met de header J3 (zie ook </w:t>
      </w:r>
      <w:r w:rsidRPr="00430D08">
        <w:fldChar w:fldCharType="begin"/>
      </w:r>
      <w:r w:rsidR="00E7706D" w:rsidRPr="00430D08">
        <w:instrText xml:space="preserve"> REF _Ref340590683 \h  \* lower </w:instrText>
      </w:r>
      <w:r w:rsidRPr="00430D08">
        <w:fldChar w:fldCharType="separate"/>
      </w:r>
      <w:r w:rsidR="00BE5AC7" w:rsidRPr="00430D08">
        <w:t xml:space="preserve">afbeelding </w:t>
      </w:r>
      <w:r w:rsidR="00BE5AC7">
        <w:rPr>
          <w:noProof/>
        </w:rPr>
        <w:t>5</w:t>
      </w:r>
      <w:r w:rsidR="00BE5AC7">
        <w:noBreakHyphen/>
      </w:r>
      <w:r w:rsidR="00BE5AC7">
        <w:rPr>
          <w:noProof/>
        </w:rPr>
        <w:t>31</w:t>
      </w:r>
      <w:r w:rsidRPr="00430D08">
        <w:fldChar w:fldCharType="end"/>
      </w:r>
      <w:r w:rsidRPr="00430D08">
        <w:t>).</w:t>
      </w:r>
    </w:p>
    <w:p w:rsidR="008903C3" w:rsidRPr="00430D08" w:rsidRDefault="008903C3" w:rsidP="00283B80"/>
    <w:tbl>
      <w:tblPr>
        <w:tblStyle w:val="TableGrid"/>
        <w:tblpPr w:leftFromText="141" w:rightFromText="141" w:vertAnchor="text" w:horzAnchor="margin" w:tblpXSpec="right" w:tblpY="1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1"/>
      </w:tblGrid>
      <w:tr w:rsidR="008903C3" w:rsidRPr="00430D08" w:rsidTr="008903C3">
        <w:tc>
          <w:tcPr>
            <w:tcW w:w="0" w:type="auto"/>
          </w:tcPr>
          <w:bookmarkStart w:id="178" w:name="_Ref340590683"/>
          <w:p w:rsidR="008903C3" w:rsidRPr="00430D08" w:rsidRDefault="008903C3" w:rsidP="00E7706D">
            <w:pPr>
              <w:pStyle w:val="Caption"/>
              <w:framePr w:hSpace="0" w:wrap="auto" w:vAnchor="margin" w:hAnchor="text" w:xAlign="left" w:yAlign="inline"/>
              <w:rPr>
                <w:sz w:val="20"/>
                <w:szCs w:val="24"/>
                <w:lang w:val="nl-NL"/>
              </w:rPr>
            </w:pPr>
            <w:r w:rsidRPr="00430D08">
              <w:rPr>
                <w:lang w:eastAsia="en-US" w:bidi="ar-SA"/>
              </w:rPr>
              <mc:AlternateContent>
                <mc:Choice Requires="wps">
                  <w:drawing>
                    <wp:anchor distT="0" distB="0" distL="114300" distR="114300" simplePos="0" relativeHeight="251667456" behindDoc="0" locked="0" layoutInCell="1" allowOverlap="1" wp14:anchorId="4C6F0987" wp14:editId="5ACD51CA">
                      <wp:simplePos x="0" y="0"/>
                      <wp:positionH relativeFrom="column">
                        <wp:posOffset>510982</wp:posOffset>
                      </wp:positionH>
                      <wp:positionV relativeFrom="paragraph">
                        <wp:posOffset>1483249</wp:posOffset>
                      </wp:positionV>
                      <wp:extent cx="1817651" cy="1701209"/>
                      <wp:effectExtent l="0" t="19050" r="30480" b="32385"/>
                      <wp:wrapNone/>
                      <wp:docPr id="92" name="PIJL-RECHTS 92"/>
                      <wp:cNvGraphicFramePr/>
                      <a:graphic xmlns:a="http://schemas.openxmlformats.org/drawingml/2006/main">
                        <a:graphicData uri="http://schemas.microsoft.com/office/word/2010/wordprocessingShape">
                          <wps:wsp>
                            <wps:cNvSpPr/>
                            <wps:spPr>
                              <a:xfrm>
                                <a:off x="0" y="0"/>
                                <a:ext cx="1817651" cy="17012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JL-RECHTS 92" o:spid="_x0000_s1026" type="#_x0000_t13" style="position:absolute;margin-left:40.25pt;margin-top:116.8pt;width:143.1pt;height:133.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" adj="11492" fillcolor="#4f81bd [3204]" strokecolor="#243f60 [1604]" strokeweight="2pt"/>
                  </w:pict>
                </mc:Fallback>
              </mc:AlternateContent>
            </w:r>
            <w:r w:rsidRPr="00430D08">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31</w:t>
            </w:r>
            <w:r w:rsidR="00B30B4B">
              <w:rPr>
                <w:lang w:val="nl-NL"/>
              </w:rPr>
              <w:fldChar w:fldCharType="end"/>
            </w:r>
            <w:bookmarkEnd w:id="178"/>
            <w:r w:rsidRPr="00430D08">
              <w:rPr>
                <w:lang w:val="nl-NL"/>
              </w:rPr>
              <w:t>: het MORE meetsysteem aangesloten via UART</w:t>
            </w:r>
            <w:r w:rsidRPr="00430D08">
              <w:rPr>
                <w:lang w:eastAsia="en-US" w:bidi="ar-SA"/>
              </w:rPr>
              <w:drawing>
                <wp:anchor distT="0" distB="0" distL="114300" distR="114300" simplePos="0" relativeHeight="251666432" behindDoc="1" locked="0" layoutInCell="1" allowOverlap="1" wp14:anchorId="03CA24EF" wp14:editId="7CF78EB5">
                  <wp:simplePos x="0" y="0"/>
                  <wp:positionH relativeFrom="column">
                    <wp:posOffset>-262890</wp:posOffset>
                  </wp:positionH>
                  <wp:positionV relativeFrom="paragraph">
                    <wp:posOffset>198755</wp:posOffset>
                  </wp:positionV>
                  <wp:extent cx="4752975" cy="4226560"/>
                  <wp:effectExtent l="0" t="3492" r="6032" b="6033"/>
                  <wp:wrapThrough wrapText="bothSides">
                    <wp:wrapPolygon edited="0">
                      <wp:start x="-16" y="21582"/>
                      <wp:lineTo x="21541" y="21582"/>
                      <wp:lineTo x="21541" y="67"/>
                      <wp:lineTo x="-16" y="67"/>
                      <wp:lineTo x="-16" y="21582"/>
                    </wp:wrapPolygon>
                  </wp:wrapThrough>
                  <wp:docPr id="90" name="Afbeelding 90" descr="C:\Users\stage\AppData\Local\Microsoft\Windows\Temporary Internet Files\Content.Word\IMG_20121113_17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ge\AppData\Local\Microsoft\Windows\Temporary Internet Files\Content.Word\IMG_20121113_171638.jpg"/>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rot="5400000">
                            <a:off x="0" y="0"/>
                            <a:ext cx="4752975" cy="4226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903C3" w:rsidRPr="00430D08" w:rsidRDefault="008903C3" w:rsidP="00F138AE">
      <w:pPr>
        <w:pStyle w:val="ListParagraph"/>
        <w:numPr>
          <w:ilvl w:val="0"/>
          <w:numId w:val="24"/>
        </w:numPr>
      </w:pPr>
      <w:r w:rsidRPr="00430D08">
        <w:t xml:space="preserve">Sluit de batterijen en de </w:t>
      </w:r>
      <w:proofErr w:type="spellStart"/>
      <w:r w:rsidR="00144562" w:rsidRPr="00430D08">
        <w:t>LED’s</w:t>
      </w:r>
      <w:proofErr w:type="spellEnd"/>
      <w:r w:rsidRPr="00430D08">
        <w:t xml:space="preserve"> aan volgens </w:t>
      </w:r>
      <w:r w:rsidRPr="00430D08">
        <w:fldChar w:fldCharType="begin"/>
      </w:r>
      <w:r w:rsidR="00E7706D" w:rsidRPr="00430D08">
        <w:instrText xml:space="preserve"> REF _Ref340588892 \h  \* lower </w:instrText>
      </w:r>
      <w:r w:rsidRPr="00430D08">
        <w:fldChar w:fldCharType="separate"/>
      </w:r>
      <w:r w:rsidR="00BE5AC7" w:rsidRPr="00430D08">
        <w:t xml:space="preserve">afbeelding </w:t>
      </w:r>
      <w:r w:rsidR="00BE5AC7">
        <w:rPr>
          <w:noProof/>
        </w:rPr>
        <w:t>5</w:t>
      </w:r>
      <w:r w:rsidR="00BE5AC7">
        <w:noBreakHyphen/>
      </w:r>
      <w:r w:rsidR="00BE5AC7">
        <w:rPr>
          <w:noProof/>
        </w:rPr>
        <w:t>26</w:t>
      </w:r>
      <w:r w:rsidRPr="00430D08">
        <w:fldChar w:fldCharType="end"/>
      </w:r>
      <w:r w:rsidRPr="00430D08">
        <w:t>. Als het goed is, gaat de groene LED knipperen.</w:t>
      </w:r>
    </w:p>
    <w:p w:rsidR="008903C3" w:rsidRPr="00430D08" w:rsidRDefault="008903C3" w:rsidP="00F138AE">
      <w:pPr>
        <w:pStyle w:val="ListParagraph"/>
        <w:numPr>
          <w:ilvl w:val="0"/>
          <w:numId w:val="24"/>
        </w:numPr>
      </w:pPr>
      <w:r w:rsidRPr="00430D08">
        <w:t xml:space="preserve">Start de </w:t>
      </w:r>
      <w:r w:rsidRPr="00430D08">
        <w:rPr>
          <w:i/>
        </w:rPr>
        <w:t>MORE reader</w:t>
      </w:r>
      <w:r w:rsidRPr="00430D08">
        <w:t xml:space="preserve"> op en selecteer de COM-poort van de UART2USB </w:t>
      </w:r>
      <w:proofErr w:type="spellStart"/>
      <w:r w:rsidRPr="00430D08">
        <w:t>converter</w:t>
      </w:r>
      <w:proofErr w:type="spellEnd"/>
      <w:r w:rsidRPr="00430D08">
        <w:t>.</w:t>
      </w:r>
    </w:p>
    <w:p w:rsidR="008903C3" w:rsidRPr="00430D08" w:rsidRDefault="008903C3" w:rsidP="00F138AE">
      <w:pPr>
        <w:pStyle w:val="ListParagraph"/>
        <w:numPr>
          <w:ilvl w:val="0"/>
          <w:numId w:val="24"/>
        </w:numPr>
      </w:pPr>
      <w:r w:rsidRPr="00430D08">
        <w:t xml:space="preserve">Druk op </w:t>
      </w:r>
      <w:r w:rsidRPr="00430D08">
        <w:rPr>
          <w:i/>
        </w:rPr>
        <w:t>Connect.</w:t>
      </w:r>
    </w:p>
    <w:p w:rsidR="008903C3" w:rsidRPr="00430D08" w:rsidRDefault="008903C3" w:rsidP="00283B80"/>
    <w:p w:rsidR="008903C3" w:rsidRPr="00430D08" w:rsidRDefault="008903C3" w:rsidP="00283B80"/>
    <w:p w:rsidR="002415A9" w:rsidRPr="00430D08" w:rsidRDefault="002415A9" w:rsidP="002415A9"/>
    <w:p w:rsidR="00035EE4" w:rsidRDefault="00035EE4">
      <w:pPr>
        <w:widowControl/>
        <w:suppressAutoHyphens w:val="0"/>
        <w:autoSpaceDN/>
        <w:spacing w:after="200" w:line="276" w:lineRule="auto"/>
        <w:jc w:val="left"/>
        <w:textAlignment w:val="auto"/>
      </w:pPr>
      <w:r>
        <w:br w:type="page"/>
      </w:r>
    </w:p>
    <w:p w:rsidR="00FC2B35" w:rsidRDefault="00035EE4" w:rsidP="00035EE4">
      <w:pPr>
        <w:pStyle w:val="Heading2"/>
      </w:pPr>
      <w:bookmarkStart w:id="179" w:name="_Toc343724239"/>
      <w:r>
        <w:lastRenderedPageBreak/>
        <w:t>Behuizing</w:t>
      </w:r>
      <w:bookmarkEnd w:id="179"/>
    </w:p>
    <w:tbl>
      <w:tblPr>
        <w:tblStyle w:val="TableGrid"/>
        <w:tblpPr w:leftFromText="141" w:rightFromText="141" w:vertAnchor="text" w:horzAnchor="margin" w:tblpXSpec="right"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8"/>
      </w:tblGrid>
      <w:tr w:rsidR="00D968D6" w:rsidTr="00D968D6">
        <w:tc>
          <w:tcPr>
            <w:tcW w:w="0" w:type="auto"/>
          </w:tcPr>
          <w:p w:rsidR="00D968D6" w:rsidRDefault="00D968D6" w:rsidP="00D968D6">
            <w:pPr>
              <w:keepNext/>
              <w:jc w:val="center"/>
            </w:pPr>
            <w:r>
              <w:rPr>
                <w:noProof/>
                <w:lang w:eastAsia="en-US" w:bidi="ar-SA"/>
              </w:rPr>
              <w:drawing>
                <wp:inline distT="0" distB="0" distL="0" distR="0" wp14:anchorId="6DD2190E" wp14:editId="3018241A">
                  <wp:extent cx="3372307" cy="1916084"/>
                  <wp:effectExtent l="0" t="0" r="0" b="825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cstate="print">
                            <a:extLst>
                              <a:ext uri="{28A0092B-C50C-407E-A947-70E740481C1C}">
                                <a14:useLocalDpi xmlns:a14="http://schemas.microsoft.com/office/drawing/2010/main"/>
                              </a:ext>
                            </a:extLst>
                          </a:blip>
                          <a:srcRect/>
                          <a:stretch/>
                        </pic:blipFill>
                        <pic:spPr bwMode="auto">
                          <a:xfrm>
                            <a:off x="0" y="0"/>
                            <a:ext cx="3369669" cy="1914585"/>
                          </a:xfrm>
                          <a:prstGeom prst="rect">
                            <a:avLst/>
                          </a:prstGeom>
                          <a:ln>
                            <a:noFill/>
                          </a:ln>
                          <a:extLst>
                            <a:ext uri="{53640926-AAD7-44D8-BBD7-CCE9431645EC}">
                              <a14:shadowObscured xmlns:a14="http://schemas.microsoft.com/office/drawing/2010/main"/>
                            </a:ext>
                          </a:extLst>
                        </pic:spPr>
                      </pic:pic>
                    </a:graphicData>
                  </a:graphic>
                </wp:inline>
              </w:drawing>
            </w:r>
          </w:p>
          <w:p w:rsidR="00D968D6" w:rsidRDefault="00D968D6" w:rsidP="00D968D6">
            <w:pPr>
              <w:pStyle w:val="Caption"/>
              <w:framePr w:hSpace="0" w:wrap="auto" w:vAnchor="margin" w:hAnchor="text" w:xAlign="left" w:yAlign="inline"/>
            </w:pPr>
            <w:bookmarkStart w:id="180" w:name="_Ref343720694"/>
            <w:bookmarkStart w:id="181" w:name="_Ref343720691"/>
            <w:r>
              <w:t xml:space="preserve">Afbeelding </w:t>
            </w:r>
            <w:r w:rsidR="00B30B4B">
              <w:fldChar w:fldCharType="begin"/>
            </w:r>
            <w:r w:rsidR="00B30B4B">
              <w:instrText xml:space="preserve"> STYLEREF 1 \s </w:instrText>
            </w:r>
            <w:r w:rsidR="00B30B4B">
              <w:fldChar w:fldCharType="separate"/>
            </w:r>
            <w:r w:rsidR="00BE5AC7">
              <w:t>5</w:t>
            </w:r>
            <w:r w:rsidR="00B30B4B">
              <w:fldChar w:fldCharType="end"/>
            </w:r>
            <w:r w:rsidR="00B30B4B">
              <w:noBreakHyphen/>
            </w:r>
            <w:r w:rsidR="00B30B4B">
              <w:fldChar w:fldCharType="begin"/>
            </w:r>
            <w:r w:rsidR="00B30B4B">
              <w:instrText xml:space="preserve"> SEQ Afbeelding \* ARABIC \s 1 </w:instrText>
            </w:r>
            <w:r w:rsidR="00B30B4B">
              <w:fldChar w:fldCharType="separate"/>
            </w:r>
            <w:r w:rsidR="00BE5AC7">
              <w:t>32</w:t>
            </w:r>
            <w:r w:rsidR="00B30B4B">
              <w:fldChar w:fldCharType="end"/>
            </w:r>
            <w:bookmarkEnd w:id="180"/>
            <w:r>
              <w:t>: behuizing plus deksel</w:t>
            </w:r>
            <w:bookmarkEnd w:id="181"/>
          </w:p>
          <w:p w:rsidR="00D968D6" w:rsidRDefault="00D968D6" w:rsidP="00D968D6"/>
        </w:tc>
      </w:tr>
      <w:tr w:rsidR="00D968D6" w:rsidTr="00D968D6">
        <w:tc>
          <w:tcPr>
            <w:tcW w:w="0" w:type="auto"/>
          </w:tcPr>
          <w:p w:rsidR="00D968D6" w:rsidRDefault="00D968D6" w:rsidP="00D968D6">
            <w:pPr>
              <w:keepNext/>
              <w:jc w:val="center"/>
            </w:pPr>
            <w:r>
              <w:rPr>
                <w:noProof/>
                <w:lang w:eastAsia="en-US" w:bidi="ar-SA"/>
              </w:rPr>
              <w:drawing>
                <wp:inline distT="0" distB="0" distL="0" distR="0" wp14:anchorId="7FE07F09" wp14:editId="62766E75">
                  <wp:extent cx="3271102" cy="1837470"/>
                  <wp:effectExtent l="0" t="0" r="5715"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print">
                            <a:extLst>
                              <a:ext uri="{28A0092B-C50C-407E-A947-70E740481C1C}">
                                <a14:useLocalDpi xmlns:a14="http://schemas.microsoft.com/office/drawing/2010/main"/>
                              </a:ext>
                            </a:extLst>
                          </a:blip>
                          <a:srcRect/>
                          <a:stretch/>
                        </pic:blipFill>
                        <pic:spPr bwMode="auto">
                          <a:xfrm>
                            <a:off x="0" y="0"/>
                            <a:ext cx="3275880" cy="1840154"/>
                          </a:xfrm>
                          <a:prstGeom prst="rect">
                            <a:avLst/>
                          </a:prstGeom>
                          <a:ln>
                            <a:noFill/>
                          </a:ln>
                          <a:extLst>
                            <a:ext uri="{53640926-AAD7-44D8-BBD7-CCE9431645EC}">
                              <a14:shadowObscured xmlns:a14="http://schemas.microsoft.com/office/drawing/2010/main"/>
                            </a:ext>
                          </a:extLst>
                        </pic:spPr>
                      </pic:pic>
                    </a:graphicData>
                  </a:graphic>
                </wp:inline>
              </w:drawing>
            </w:r>
          </w:p>
          <w:p w:rsidR="00D968D6" w:rsidRDefault="00D968D6" w:rsidP="00D968D6">
            <w:pPr>
              <w:pStyle w:val="Caption"/>
              <w:framePr w:hSpace="0" w:wrap="auto" w:vAnchor="margin" w:hAnchor="text" w:xAlign="left" w:yAlign="inline"/>
              <w:rPr>
                <w:lang w:val="nl-NL"/>
              </w:rPr>
            </w:pPr>
            <w:bookmarkStart w:id="182" w:name="_Ref343720695"/>
            <w:r w:rsidRPr="00D968D6">
              <w:rPr>
                <w:lang w:val="nl-NL"/>
              </w:rPr>
              <w:t xml:space="preserve">Afbeelding </w:t>
            </w:r>
            <w:r w:rsidR="00B30B4B">
              <w:rPr>
                <w:lang w:val="nl-NL"/>
              </w:rPr>
              <w:fldChar w:fldCharType="begin"/>
            </w:r>
            <w:r w:rsidR="00B30B4B">
              <w:rPr>
                <w:lang w:val="nl-NL"/>
              </w:rPr>
              <w:instrText xml:space="preserve"> STYLEREF 1 \s </w:instrText>
            </w:r>
            <w:r w:rsidR="00B30B4B">
              <w:rPr>
                <w:lang w:val="nl-NL"/>
              </w:rPr>
              <w:fldChar w:fldCharType="separate"/>
            </w:r>
            <w:r w:rsidR="00BE5AC7">
              <w:rPr>
                <w:lang w:val="nl-NL"/>
              </w:rPr>
              <w:t>5</w:t>
            </w:r>
            <w:r w:rsidR="00B30B4B">
              <w:rPr>
                <w:lang w:val="nl-NL"/>
              </w:rPr>
              <w:fldChar w:fldCharType="end"/>
            </w:r>
            <w:r w:rsidR="00B30B4B">
              <w:rPr>
                <w:lang w:val="nl-NL"/>
              </w:rPr>
              <w:noBreakHyphen/>
            </w:r>
            <w:r w:rsidR="00B30B4B">
              <w:rPr>
                <w:lang w:val="nl-NL"/>
              </w:rPr>
              <w:fldChar w:fldCharType="begin"/>
            </w:r>
            <w:r w:rsidR="00B30B4B">
              <w:rPr>
                <w:lang w:val="nl-NL"/>
              </w:rPr>
              <w:instrText xml:space="preserve"> SEQ Afbeelding \* ARABIC \s 1 </w:instrText>
            </w:r>
            <w:r w:rsidR="00B30B4B">
              <w:rPr>
                <w:lang w:val="nl-NL"/>
              </w:rPr>
              <w:fldChar w:fldCharType="separate"/>
            </w:r>
            <w:r w:rsidR="00BE5AC7">
              <w:rPr>
                <w:lang w:val="nl-NL"/>
              </w:rPr>
              <w:t>33</w:t>
            </w:r>
            <w:r w:rsidR="00B30B4B">
              <w:rPr>
                <w:lang w:val="nl-NL"/>
              </w:rPr>
              <w:fldChar w:fldCharType="end"/>
            </w:r>
            <w:bookmarkEnd w:id="182"/>
            <w:r w:rsidRPr="00D968D6">
              <w:rPr>
                <w:lang w:val="nl-NL"/>
              </w:rPr>
              <w:t xml:space="preserve">: behuizing en deksel in een opstelling zoals ze samengevoegd </w:t>
            </w:r>
          </w:p>
          <w:p w:rsidR="00D968D6" w:rsidRPr="00D968D6" w:rsidRDefault="00D968D6" w:rsidP="00D968D6">
            <w:pPr>
              <w:pStyle w:val="Caption"/>
              <w:framePr w:hSpace="0" w:wrap="auto" w:vAnchor="margin" w:hAnchor="text" w:xAlign="left" w:yAlign="inline"/>
              <w:rPr>
                <w:lang w:val="nl-NL" w:eastAsia="nl-NL" w:bidi="ar-SA"/>
              </w:rPr>
            </w:pPr>
            <w:r w:rsidRPr="00D968D6">
              <w:rPr>
                <w:lang w:val="nl-NL"/>
              </w:rPr>
              <w:t>moeten worden.</w:t>
            </w:r>
          </w:p>
        </w:tc>
      </w:tr>
      <w:tr w:rsidR="00D968D6" w:rsidTr="00D968D6">
        <w:tc>
          <w:tcPr>
            <w:tcW w:w="0" w:type="auto"/>
          </w:tcPr>
          <w:p w:rsidR="00D968D6" w:rsidRDefault="00D968D6" w:rsidP="00D968D6">
            <w:pPr>
              <w:keepNext/>
              <w:jc w:val="center"/>
            </w:pPr>
            <w:r>
              <w:rPr>
                <w:noProof/>
                <w:lang w:eastAsia="en-US" w:bidi="ar-SA"/>
              </w:rPr>
              <w:drawing>
                <wp:inline distT="0" distB="0" distL="0" distR="0" wp14:anchorId="7CE3524A" wp14:editId="37D8DA31">
                  <wp:extent cx="2384472" cy="2576946"/>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cstate="print">
                            <a:extLst>
                              <a:ext uri="{28A0092B-C50C-407E-A947-70E740481C1C}">
                                <a14:useLocalDpi xmlns:a14="http://schemas.microsoft.com/office/drawing/2010/main"/>
                              </a:ext>
                            </a:extLst>
                          </a:blip>
                          <a:srcRect/>
                          <a:stretch/>
                        </pic:blipFill>
                        <pic:spPr bwMode="auto">
                          <a:xfrm>
                            <a:off x="0" y="0"/>
                            <a:ext cx="2386159" cy="2578770"/>
                          </a:xfrm>
                          <a:prstGeom prst="rect">
                            <a:avLst/>
                          </a:prstGeom>
                          <a:ln>
                            <a:noFill/>
                          </a:ln>
                          <a:extLst>
                            <a:ext uri="{53640926-AAD7-44D8-BBD7-CCE9431645EC}">
                              <a14:shadowObscured xmlns:a14="http://schemas.microsoft.com/office/drawing/2010/main"/>
                            </a:ext>
                          </a:extLst>
                        </pic:spPr>
                      </pic:pic>
                    </a:graphicData>
                  </a:graphic>
                </wp:inline>
              </w:drawing>
            </w:r>
          </w:p>
          <w:p w:rsidR="00D968D6" w:rsidRPr="00D968D6" w:rsidRDefault="00D968D6" w:rsidP="00D968D6">
            <w:pPr>
              <w:keepNext/>
              <w:rPr>
                <w:noProof/>
                <w:lang w:val="nl-NL" w:eastAsia="nl-NL" w:bidi="ar-SA"/>
              </w:rPr>
            </w:pPr>
            <w:bookmarkStart w:id="183" w:name="_Ref343720838"/>
            <w:r w:rsidRPr="00D968D6">
              <w:rPr>
                <w:lang w:val="nl-NL"/>
              </w:rPr>
              <w:t xml:space="preserve">Afbeelding </w:t>
            </w:r>
            <w:r w:rsidR="00B30B4B">
              <w:fldChar w:fldCharType="begin"/>
            </w:r>
            <w:r w:rsidR="00B30B4B">
              <w:rPr>
                <w:lang w:val="nl-NL"/>
              </w:rPr>
              <w:instrText xml:space="preserve"> STYLEREF 1 \s </w:instrText>
            </w:r>
            <w:r w:rsidR="00B30B4B">
              <w:fldChar w:fldCharType="separate"/>
            </w:r>
            <w:r w:rsidR="00BE5AC7">
              <w:rPr>
                <w:noProof/>
                <w:lang w:val="nl-NL"/>
              </w:rPr>
              <w:t>5</w:t>
            </w:r>
            <w:r w:rsidR="00B30B4B">
              <w:fldChar w:fldCharType="end"/>
            </w:r>
            <w:r w:rsidR="00B30B4B">
              <w:rPr>
                <w:lang w:val="nl-NL"/>
              </w:rPr>
              <w:noBreakHyphen/>
            </w:r>
            <w:r w:rsidR="00B30B4B">
              <w:fldChar w:fldCharType="begin"/>
            </w:r>
            <w:r w:rsidR="00B30B4B">
              <w:rPr>
                <w:lang w:val="nl-NL"/>
              </w:rPr>
              <w:instrText xml:space="preserve"> SEQ Afbeelding \* ARABIC \s 1 </w:instrText>
            </w:r>
            <w:r w:rsidR="00B30B4B">
              <w:fldChar w:fldCharType="separate"/>
            </w:r>
            <w:r w:rsidR="00BE5AC7">
              <w:rPr>
                <w:noProof/>
                <w:lang w:val="nl-NL"/>
              </w:rPr>
              <w:t>34</w:t>
            </w:r>
            <w:r w:rsidR="00B30B4B">
              <w:fldChar w:fldCharType="end"/>
            </w:r>
            <w:bookmarkEnd w:id="183"/>
            <w:r w:rsidRPr="00D968D6">
              <w:rPr>
                <w:lang w:val="nl-NL"/>
              </w:rPr>
              <w:t>: kromming van de behuizing.</w:t>
            </w:r>
          </w:p>
        </w:tc>
      </w:tr>
    </w:tbl>
    <w:p w:rsidR="00035EE4" w:rsidRDefault="00035EE4" w:rsidP="00035EE4">
      <w:r>
        <w:t xml:space="preserve">Er zijn een aantal behuizingen in </w:t>
      </w:r>
      <w:proofErr w:type="spellStart"/>
      <w:r>
        <w:t>SolidWorks</w:t>
      </w:r>
      <w:proofErr w:type="spellEnd"/>
      <w:r>
        <w:t xml:space="preserve"> 2012 ontworpen. Hier onder zijn een aantal afbeeldingen van de laatste versie van de behuizing weergegeven ten tijde van het afronden van deze scriptie</w:t>
      </w:r>
      <w:r w:rsidR="00D968D6">
        <w:t xml:space="preserve"> (zie </w:t>
      </w:r>
      <w:r w:rsidR="00D968D6">
        <w:fldChar w:fldCharType="begin"/>
      </w:r>
      <w:r w:rsidR="00BC670F">
        <w:instrText xml:space="preserve"> REF _Ref343720694 \h  \* lower </w:instrText>
      </w:r>
      <w:r w:rsidR="00D968D6">
        <w:fldChar w:fldCharType="separate"/>
      </w:r>
      <w:r w:rsidR="00BE5AC7">
        <w:t xml:space="preserve">afbeelding </w:t>
      </w:r>
      <w:r w:rsidR="00BE5AC7">
        <w:rPr>
          <w:noProof/>
        </w:rPr>
        <w:t>5</w:t>
      </w:r>
      <w:r w:rsidR="00BE5AC7">
        <w:noBreakHyphen/>
      </w:r>
      <w:r w:rsidR="00BE5AC7">
        <w:rPr>
          <w:noProof/>
        </w:rPr>
        <w:t>32</w:t>
      </w:r>
      <w:r w:rsidR="00D968D6">
        <w:fldChar w:fldCharType="end"/>
      </w:r>
      <w:r w:rsidR="00D968D6">
        <w:t xml:space="preserve"> en </w:t>
      </w:r>
      <w:r w:rsidR="00D968D6">
        <w:fldChar w:fldCharType="begin"/>
      </w:r>
      <w:r w:rsidR="00BC670F">
        <w:instrText xml:space="preserve"> REF _Ref343720695 \h  \* lower </w:instrText>
      </w:r>
      <w:r w:rsidR="00D968D6">
        <w:fldChar w:fldCharType="separate"/>
      </w:r>
      <w:r w:rsidR="00BE5AC7" w:rsidRPr="00D968D6">
        <w:t xml:space="preserve">afbeelding </w:t>
      </w:r>
      <w:r w:rsidR="00BE5AC7">
        <w:rPr>
          <w:noProof/>
        </w:rPr>
        <w:t>5</w:t>
      </w:r>
      <w:r w:rsidR="00BE5AC7">
        <w:noBreakHyphen/>
      </w:r>
      <w:r w:rsidR="00BE5AC7">
        <w:rPr>
          <w:noProof/>
        </w:rPr>
        <w:t>33</w:t>
      </w:r>
      <w:r w:rsidR="00D968D6">
        <w:fldChar w:fldCharType="end"/>
      </w:r>
      <w:r w:rsidR="00D968D6">
        <w:t>)</w:t>
      </w:r>
      <w:r>
        <w:t>.</w:t>
      </w:r>
    </w:p>
    <w:p w:rsidR="00D968D6" w:rsidRDefault="00D968D6" w:rsidP="00035EE4"/>
    <w:p w:rsidR="00D968D6" w:rsidRDefault="00D968D6" w:rsidP="00035EE4">
      <w:r>
        <w:t xml:space="preserve">Het ontwerp is gebaseerd op het prototype. Omdat toekomstige versies van het prototype een heel stuk kleiner kunnen, zal het ontwerp van de behuizing ook een heel stuk kleiner kunnen. </w:t>
      </w:r>
    </w:p>
    <w:p w:rsidR="00D968D6" w:rsidRDefault="00D968D6" w:rsidP="00035EE4"/>
    <w:p w:rsidR="00D968D6" w:rsidRDefault="00D968D6" w:rsidP="00035EE4">
      <w:r>
        <w:t>In de behuizing zitten een drietal sleuven. Deze sleuven zijn bedoeld voor de draagbanden. Er is geen tekening gemaakt van hoe de uiteindelijke draagbanden moeten komen.</w:t>
      </w:r>
    </w:p>
    <w:p w:rsidR="00D968D6" w:rsidRDefault="00D968D6" w:rsidP="00035EE4"/>
    <w:p w:rsidR="00D968D6" w:rsidRPr="00D968D6" w:rsidRDefault="00D968D6" w:rsidP="00035EE4">
      <w:r>
        <w:t xml:space="preserve">De kant van de behuizing die tegen het lichaam komt is, enigszins gerond (zie </w:t>
      </w:r>
      <w:r>
        <w:fldChar w:fldCharType="begin"/>
      </w:r>
      <w:r w:rsidR="00BC670F">
        <w:instrText xml:space="preserve"> REF _Ref343720838 \h  \* lower </w:instrText>
      </w:r>
      <w:r>
        <w:fldChar w:fldCharType="separate"/>
      </w:r>
      <w:r w:rsidR="00BE5AC7" w:rsidRPr="00D968D6">
        <w:t xml:space="preserve">afbeelding </w:t>
      </w:r>
      <w:r w:rsidR="00BE5AC7">
        <w:rPr>
          <w:noProof/>
        </w:rPr>
        <w:t>5</w:t>
      </w:r>
      <w:r w:rsidR="00BE5AC7">
        <w:noBreakHyphen/>
      </w:r>
      <w:r w:rsidR="00BE5AC7">
        <w:rPr>
          <w:noProof/>
        </w:rPr>
        <w:t>34</w:t>
      </w:r>
      <w:r>
        <w:fldChar w:fldCharType="end"/>
      </w:r>
      <w:r>
        <w:t xml:space="preserve">). Dit komt het comfort </w:t>
      </w:r>
      <w:r w:rsidRPr="00D968D6">
        <w:t xml:space="preserve">van het dragen ten goede. </w:t>
      </w:r>
    </w:p>
    <w:p w:rsidR="00D968D6" w:rsidRPr="00D968D6" w:rsidRDefault="00D968D6" w:rsidP="00035EE4"/>
    <w:p w:rsidR="00D968D6" w:rsidRPr="00D968D6" w:rsidRDefault="00D968D6" w:rsidP="00035EE4">
      <w:pPr>
        <w:rPr>
          <w:rFonts w:cs="Arial"/>
        </w:rPr>
      </w:pPr>
      <w:r w:rsidRPr="00D968D6">
        <w:rPr>
          <w:rFonts w:cs="Arial"/>
        </w:rPr>
        <w:t>D</w:t>
      </w:r>
      <w:r w:rsidR="00A81C4B">
        <w:rPr>
          <w:rFonts w:cs="Arial"/>
        </w:rPr>
        <w:t>e behuizingen kunnen ook online</w:t>
      </w:r>
      <w:r w:rsidRPr="00D968D6">
        <w:rPr>
          <w:rFonts w:cs="Arial"/>
        </w:rPr>
        <w:t>, van alle kanten, worden bekeken. Klik op één van de onderstaande items en gebruik de volgende gegevens:</w:t>
      </w:r>
    </w:p>
    <w:p w:rsidR="00D968D6" w:rsidRPr="00D968D6" w:rsidRDefault="00D968D6" w:rsidP="00D968D6">
      <w:pPr>
        <w:shd w:val="clear" w:color="auto" w:fill="FFFFFF"/>
        <w:rPr>
          <w:rFonts w:cs="Arial"/>
          <w:color w:val="000000"/>
          <w:szCs w:val="20"/>
          <w:lang w:val="en-US"/>
        </w:rPr>
      </w:pPr>
      <w:proofErr w:type="spellStart"/>
      <w:r w:rsidRPr="00D968D6">
        <w:rPr>
          <w:rFonts w:cs="Arial"/>
          <w:b/>
          <w:bCs/>
          <w:color w:val="000000"/>
          <w:szCs w:val="20"/>
          <w:lang w:val="en-US"/>
        </w:rPr>
        <w:t>Inlognaam</w:t>
      </w:r>
      <w:proofErr w:type="spellEnd"/>
      <w:r w:rsidRPr="00D968D6">
        <w:rPr>
          <w:rFonts w:cs="Arial"/>
          <w:color w:val="000000"/>
          <w:szCs w:val="20"/>
          <w:lang w:val="en-US"/>
        </w:rPr>
        <w:t>:</w:t>
      </w:r>
      <w:r w:rsidRPr="00D968D6">
        <w:rPr>
          <w:rStyle w:val="apple-converted-space"/>
          <w:rFonts w:cs="Arial"/>
          <w:color w:val="000000"/>
          <w:szCs w:val="20"/>
          <w:lang w:val="en-US"/>
        </w:rPr>
        <w:t> </w:t>
      </w:r>
      <w:hyperlink r:id="rId183" w:tgtFrame="_blank" w:history="1">
        <w:r w:rsidRPr="00D968D6">
          <w:rPr>
            <w:rStyle w:val="Hyperlink"/>
            <w:rFonts w:cs="Arial"/>
            <w:color w:val="1155CC"/>
            <w:szCs w:val="20"/>
            <w:lang w:val="en-US"/>
          </w:rPr>
          <w:t>yoflippo@gmail.com</w:t>
        </w:r>
      </w:hyperlink>
    </w:p>
    <w:p w:rsidR="00D968D6" w:rsidRPr="00D968D6" w:rsidRDefault="00D968D6" w:rsidP="00D968D6">
      <w:pPr>
        <w:shd w:val="clear" w:color="auto" w:fill="FFFFFF"/>
        <w:rPr>
          <w:rFonts w:cs="Arial"/>
          <w:color w:val="000000"/>
          <w:szCs w:val="20"/>
          <w:lang w:val="en-US"/>
        </w:rPr>
      </w:pPr>
      <w:proofErr w:type="spellStart"/>
      <w:r w:rsidRPr="00D968D6">
        <w:rPr>
          <w:rFonts w:cs="Arial"/>
          <w:b/>
          <w:bCs/>
          <w:color w:val="000000"/>
          <w:szCs w:val="20"/>
          <w:lang w:val="en-US"/>
        </w:rPr>
        <w:t>wachtwoord</w:t>
      </w:r>
      <w:proofErr w:type="spellEnd"/>
      <w:r w:rsidR="00A81C4B">
        <w:rPr>
          <w:rFonts w:cs="Arial"/>
          <w:color w:val="000000"/>
          <w:szCs w:val="20"/>
          <w:lang w:val="en-US"/>
        </w:rPr>
        <w:t xml:space="preserve">: </w:t>
      </w:r>
      <w:proofErr w:type="spellStart"/>
      <w:r w:rsidR="00A81C4B">
        <w:rPr>
          <w:rFonts w:cs="Arial"/>
          <w:color w:val="000000"/>
          <w:szCs w:val="20"/>
          <w:lang w:val="en-US"/>
        </w:rPr>
        <w:t>ymif</w:t>
      </w:r>
      <w:proofErr w:type="spellEnd"/>
    </w:p>
    <w:p w:rsidR="00D968D6" w:rsidRPr="00D968D6" w:rsidRDefault="00DC3781" w:rsidP="00F138AE">
      <w:pPr>
        <w:pStyle w:val="ListParagraph"/>
        <w:numPr>
          <w:ilvl w:val="0"/>
          <w:numId w:val="25"/>
        </w:numPr>
        <w:shd w:val="clear" w:color="auto" w:fill="FFFFFF"/>
        <w:rPr>
          <w:rStyle w:val="apple-converted-space"/>
          <w:rFonts w:cs="Arial"/>
          <w:color w:val="000000"/>
          <w:szCs w:val="20"/>
        </w:rPr>
      </w:pPr>
      <w:hyperlink r:id="rId184" w:tgtFrame="_blank" w:history="1">
        <w:r w:rsidR="00D968D6" w:rsidRPr="00D968D6">
          <w:rPr>
            <w:rStyle w:val="Hyperlink"/>
            <w:rFonts w:cs="Arial"/>
            <w:color w:val="1155CC"/>
            <w:szCs w:val="20"/>
          </w:rPr>
          <w:t>deel 1</w:t>
        </w:r>
      </w:hyperlink>
      <w:r w:rsidR="00D968D6" w:rsidRPr="00D968D6">
        <w:rPr>
          <w:rStyle w:val="apple-converted-space"/>
          <w:rFonts w:cs="Arial"/>
          <w:color w:val="000000"/>
          <w:szCs w:val="20"/>
        </w:rPr>
        <w:t> </w:t>
      </w:r>
    </w:p>
    <w:p w:rsidR="00D968D6" w:rsidRPr="00D968D6" w:rsidRDefault="00DC3781" w:rsidP="00F138AE">
      <w:pPr>
        <w:pStyle w:val="ListParagraph"/>
        <w:numPr>
          <w:ilvl w:val="0"/>
          <w:numId w:val="25"/>
        </w:numPr>
        <w:shd w:val="clear" w:color="auto" w:fill="FFFFFF"/>
        <w:rPr>
          <w:rFonts w:cs="Arial"/>
          <w:color w:val="000000"/>
          <w:szCs w:val="20"/>
        </w:rPr>
      </w:pPr>
      <w:hyperlink r:id="rId185" w:tgtFrame="_blank" w:history="1">
        <w:r w:rsidR="00D968D6" w:rsidRPr="00D968D6">
          <w:rPr>
            <w:rStyle w:val="Hyperlink"/>
            <w:rFonts w:cs="Arial"/>
            <w:color w:val="1155CC"/>
            <w:szCs w:val="20"/>
          </w:rPr>
          <w:t>deel 2</w:t>
        </w:r>
      </w:hyperlink>
    </w:p>
    <w:p w:rsidR="00D968D6" w:rsidRPr="00D968D6" w:rsidRDefault="00DC3781" w:rsidP="00F138AE">
      <w:pPr>
        <w:pStyle w:val="ListParagraph"/>
        <w:numPr>
          <w:ilvl w:val="0"/>
          <w:numId w:val="25"/>
        </w:numPr>
        <w:rPr>
          <w:rFonts w:cs="Arial"/>
          <w:lang w:val="en-US"/>
        </w:rPr>
      </w:pPr>
      <w:hyperlink r:id="rId186" w:history="1">
        <w:proofErr w:type="spellStart"/>
        <w:r w:rsidR="00D968D6" w:rsidRPr="00D968D6">
          <w:rPr>
            <w:rStyle w:val="Hyperlink"/>
            <w:rFonts w:cs="Arial"/>
            <w:lang w:val="en-US"/>
          </w:rPr>
          <w:t>deel</w:t>
        </w:r>
        <w:proofErr w:type="spellEnd"/>
        <w:r w:rsidR="00D968D6" w:rsidRPr="00D968D6">
          <w:rPr>
            <w:rStyle w:val="Hyperlink"/>
            <w:rFonts w:cs="Arial"/>
            <w:lang w:val="en-US"/>
          </w:rPr>
          <w:t xml:space="preserve"> 3</w:t>
        </w:r>
      </w:hyperlink>
    </w:p>
    <w:p w:rsidR="00D968D6" w:rsidRPr="00D968D6" w:rsidRDefault="00D968D6" w:rsidP="00035EE4">
      <w:pPr>
        <w:rPr>
          <w:lang w:val="en-US"/>
        </w:rPr>
      </w:pPr>
    </w:p>
    <w:p w:rsidR="00BE5AC7" w:rsidRDefault="00A81C4B" w:rsidP="00122FD7">
      <w:pPr>
        <w:pStyle w:val="Caption"/>
        <w:framePr w:hSpace="0" w:wrap="auto" w:vAnchor="margin" w:hAnchor="text" w:xAlign="left" w:yAlign="inline"/>
        <w:jc w:val="center"/>
        <w:rPr>
          <w:lang w:val="nl-NL"/>
        </w:rPr>
      </w:pPr>
      <w:r w:rsidRPr="00A81C4B">
        <w:t xml:space="preserve">In </w:t>
      </w:r>
      <w:r>
        <w:fldChar w:fldCharType="begin"/>
      </w:r>
      <w:r w:rsidR="00BC670F">
        <w:instrText xml:space="preserve"> REF _Ref343721764 \h  \* lower </w:instrText>
      </w:r>
      <w:r>
        <w:fldChar w:fldCharType="separate"/>
      </w:r>
      <w:r w:rsidR="00BE5AC7" w:rsidRPr="00A81C4B">
        <w:rPr>
          <w:lang w:val="nl-NL"/>
        </w:rPr>
        <w:t xml:space="preserve"> </w:t>
      </w:r>
    </w:p>
    <w:p w:rsidR="00BE5AC7" w:rsidRDefault="00BE5AC7" w:rsidP="00122FD7">
      <w:pPr>
        <w:pStyle w:val="Caption"/>
        <w:framePr w:hSpace="0" w:wrap="auto" w:vAnchor="margin" w:hAnchor="text" w:xAlign="left" w:yAlign="inline"/>
        <w:jc w:val="center"/>
        <w:rPr>
          <w:lang w:val="nl-NL"/>
        </w:rPr>
      </w:pPr>
    </w:p>
    <w:p w:rsidR="00D968D6" w:rsidRPr="00A81C4B" w:rsidRDefault="00BE5AC7" w:rsidP="00035EE4">
      <w:r w:rsidRPr="00A81C4B">
        <w:t xml:space="preserve">afbeelding </w:t>
      </w:r>
      <w:r>
        <w:t>5</w:t>
      </w:r>
      <w:r w:rsidRPr="00A81C4B">
        <w:noBreakHyphen/>
      </w:r>
      <w:r>
        <w:t>35</w:t>
      </w:r>
      <w:r w:rsidR="00A81C4B">
        <w:rPr>
          <w:lang w:val="en-US"/>
        </w:rPr>
        <w:fldChar w:fldCharType="end"/>
      </w:r>
      <w:r w:rsidR="00A81C4B" w:rsidRPr="00A81C4B">
        <w:t xml:space="preserve"> zijn </w:t>
      </w:r>
      <w:r w:rsidR="00A81C4B">
        <w:t xml:space="preserve">ter volledigheid </w:t>
      </w:r>
      <w:r w:rsidR="00A81C4B" w:rsidRPr="00A81C4B">
        <w:t xml:space="preserve">de maten van de </w:t>
      </w:r>
      <w:r w:rsidR="00A81C4B">
        <w:t>behuizing weergegeven. De presentatie van de afmetingen, is dan ook niet volgens de norm.</w:t>
      </w:r>
    </w:p>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p w:rsidR="00D968D6" w:rsidRPr="00A81C4B" w:rsidRDefault="00D968D6" w:rsidP="00035E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5"/>
      </w:tblGrid>
      <w:tr w:rsidR="00122FD7" w:rsidTr="00122FD7">
        <w:tc>
          <w:tcPr>
            <w:tcW w:w="9495" w:type="dxa"/>
          </w:tcPr>
          <w:p w:rsidR="00122FD7" w:rsidRDefault="00122FD7" w:rsidP="00122FD7">
            <w:pPr>
              <w:jc w:val="center"/>
            </w:pPr>
            <w:r>
              <w:rPr>
                <w:noProof/>
                <w:lang w:eastAsia="en-US" w:bidi="ar-SA"/>
              </w:rPr>
              <w:drawing>
                <wp:inline distT="0" distB="0" distL="0" distR="0" wp14:anchorId="1BC37DE7" wp14:editId="35C1C901">
                  <wp:extent cx="4998181" cy="4275117"/>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ing2_11.JPG"/>
                          <pic:cNvPicPr/>
                        </pic:nvPicPr>
                        <pic:blipFill rotWithShape="1">
                          <a:blip r:embed="rId187" cstate="print">
                            <a:extLst>
                              <a:ext uri="{28A0092B-C50C-407E-A947-70E740481C1C}">
                                <a14:useLocalDpi xmlns:a14="http://schemas.microsoft.com/office/drawing/2010/main"/>
                              </a:ext>
                            </a:extLst>
                          </a:blip>
                          <a:srcRect/>
                          <a:stretch/>
                        </pic:blipFill>
                        <pic:spPr bwMode="auto">
                          <a:xfrm>
                            <a:off x="0" y="0"/>
                            <a:ext cx="5004503" cy="4280524"/>
                          </a:xfrm>
                          <a:prstGeom prst="rect">
                            <a:avLst/>
                          </a:prstGeom>
                          <a:ln>
                            <a:noFill/>
                          </a:ln>
                          <a:extLst>
                            <a:ext uri="{53640926-AAD7-44D8-BBD7-CCE9431645EC}">
                              <a14:shadowObscured xmlns:a14="http://schemas.microsoft.com/office/drawing/2010/main"/>
                            </a:ext>
                          </a:extLst>
                        </pic:spPr>
                      </pic:pic>
                    </a:graphicData>
                  </a:graphic>
                </wp:inline>
              </w:drawing>
            </w:r>
          </w:p>
        </w:tc>
      </w:tr>
      <w:tr w:rsidR="00122FD7" w:rsidTr="00122FD7">
        <w:tc>
          <w:tcPr>
            <w:tcW w:w="9495" w:type="dxa"/>
          </w:tcPr>
          <w:p w:rsidR="00122FD7" w:rsidRDefault="00122FD7" w:rsidP="00122FD7">
            <w:pPr>
              <w:pStyle w:val="Caption"/>
              <w:framePr w:hSpace="0" w:wrap="auto" w:vAnchor="margin" w:hAnchor="text" w:xAlign="left" w:yAlign="inline"/>
              <w:jc w:val="center"/>
              <w:rPr>
                <w:lang w:val="nl-NL"/>
              </w:rPr>
            </w:pPr>
            <w:r>
              <w:rPr>
                <w:lang w:eastAsia="en-US" w:bidi="ar-SA"/>
              </w:rPr>
              <w:drawing>
                <wp:inline distT="0" distB="0" distL="0" distR="0" wp14:anchorId="6677AA4D" wp14:editId="17CD3A92">
                  <wp:extent cx="5367648" cy="4025735"/>
                  <wp:effectExtent l="0" t="0" r="508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ing2_top_3.JPG"/>
                          <pic:cNvPicPr/>
                        </pic:nvPicPr>
                        <pic:blipFill rotWithShape="1">
                          <a:blip r:embed="rId188" cstate="print">
                            <a:extLst>
                              <a:ext uri="{28A0092B-C50C-407E-A947-70E740481C1C}">
                                <a14:useLocalDpi xmlns:a14="http://schemas.microsoft.com/office/drawing/2010/main"/>
                              </a:ext>
                            </a:extLst>
                          </a:blip>
                          <a:srcRect/>
                          <a:stretch/>
                        </pic:blipFill>
                        <pic:spPr bwMode="auto">
                          <a:xfrm>
                            <a:off x="0" y="0"/>
                            <a:ext cx="5368153" cy="4026114"/>
                          </a:xfrm>
                          <a:prstGeom prst="rect">
                            <a:avLst/>
                          </a:prstGeom>
                          <a:ln>
                            <a:noFill/>
                          </a:ln>
                          <a:extLst>
                            <a:ext uri="{53640926-AAD7-44D8-BBD7-CCE9431645EC}">
                              <a14:shadowObscured xmlns:a14="http://schemas.microsoft.com/office/drawing/2010/main"/>
                            </a:ext>
                          </a:extLst>
                        </pic:spPr>
                      </pic:pic>
                    </a:graphicData>
                  </a:graphic>
                </wp:inline>
              </w:drawing>
            </w:r>
            <w:bookmarkStart w:id="184" w:name="_Ref343721764"/>
            <w:r w:rsidRPr="00A81C4B">
              <w:rPr>
                <w:lang w:val="nl-NL"/>
              </w:rPr>
              <w:t xml:space="preserve"> </w:t>
            </w:r>
          </w:p>
          <w:p w:rsidR="00122FD7" w:rsidRDefault="00122FD7" w:rsidP="00122FD7">
            <w:pPr>
              <w:pStyle w:val="Caption"/>
              <w:framePr w:hSpace="0" w:wrap="auto" w:vAnchor="margin" w:hAnchor="text" w:xAlign="left" w:yAlign="inline"/>
              <w:jc w:val="center"/>
              <w:rPr>
                <w:lang w:val="nl-NL"/>
              </w:rPr>
            </w:pPr>
          </w:p>
          <w:p w:rsidR="00122FD7" w:rsidRPr="00A81C4B" w:rsidRDefault="00122FD7" w:rsidP="00122FD7">
            <w:pPr>
              <w:pStyle w:val="Caption"/>
              <w:framePr w:hSpace="0" w:wrap="auto" w:vAnchor="margin" w:hAnchor="text" w:xAlign="left" w:yAlign="inline"/>
              <w:jc w:val="center"/>
              <w:rPr>
                <w:sz w:val="20"/>
                <w:szCs w:val="24"/>
                <w:lang w:val="nl-NL"/>
              </w:rPr>
            </w:pPr>
            <w:r w:rsidRPr="00A81C4B">
              <w:rPr>
                <w:lang w:val="nl-NL"/>
              </w:rPr>
              <w:t xml:space="preserve">Afbeelding </w:t>
            </w:r>
            <w:r>
              <w:fldChar w:fldCharType="begin"/>
            </w:r>
            <w:r w:rsidRPr="00A81C4B">
              <w:rPr>
                <w:lang w:val="nl-NL"/>
              </w:rPr>
              <w:instrText xml:space="preserve"> STYLEREF 1 \s </w:instrText>
            </w:r>
            <w:r>
              <w:fldChar w:fldCharType="separate"/>
            </w:r>
            <w:r w:rsidR="00BE5AC7">
              <w:rPr>
                <w:lang w:val="nl-NL"/>
              </w:rPr>
              <w:t>5</w:t>
            </w:r>
            <w:r>
              <w:fldChar w:fldCharType="end"/>
            </w:r>
            <w:r w:rsidRPr="00A81C4B">
              <w:rPr>
                <w:lang w:val="nl-NL"/>
              </w:rPr>
              <w:noBreakHyphen/>
            </w:r>
            <w:r>
              <w:fldChar w:fldCharType="begin"/>
            </w:r>
            <w:r w:rsidRPr="00A81C4B">
              <w:rPr>
                <w:lang w:val="nl-NL"/>
              </w:rPr>
              <w:instrText xml:space="preserve"> SEQ Afbeelding \* ARABIC \s 1 </w:instrText>
            </w:r>
            <w:r>
              <w:fldChar w:fldCharType="separate"/>
            </w:r>
            <w:r w:rsidR="00BE5AC7">
              <w:rPr>
                <w:lang w:val="nl-NL"/>
              </w:rPr>
              <w:t>35</w:t>
            </w:r>
            <w:r>
              <w:fldChar w:fldCharType="end"/>
            </w:r>
            <w:bookmarkEnd w:id="184"/>
            <w:r w:rsidRPr="00A81C4B">
              <w:rPr>
                <w:lang w:val="nl-NL"/>
              </w:rPr>
              <w:t>: een weergave van de afmetingen van de behuizing in millimeters.</w:t>
            </w:r>
            <w:r>
              <w:rPr>
                <w:lang w:val="nl-NL"/>
              </w:rPr>
              <w:t>Boven de behuizing, onder het deksel.</w:t>
            </w:r>
          </w:p>
          <w:p w:rsidR="00122FD7" w:rsidRPr="00122FD7" w:rsidRDefault="00122FD7" w:rsidP="00035EE4">
            <w:pPr>
              <w:rPr>
                <w:lang w:val="nl-NL"/>
              </w:rPr>
            </w:pPr>
          </w:p>
        </w:tc>
      </w:tr>
    </w:tbl>
    <w:p w:rsidR="00D968D6" w:rsidRPr="00A81C4B" w:rsidRDefault="00D968D6" w:rsidP="00035EE4"/>
    <w:p w:rsidR="00D968D6" w:rsidRPr="00A81C4B" w:rsidRDefault="00D968D6" w:rsidP="00035EE4"/>
    <w:p w:rsidR="00D968D6" w:rsidRDefault="00D968D6" w:rsidP="00035EE4"/>
    <w:p w:rsidR="00A81C4B" w:rsidRDefault="00A81C4B" w:rsidP="00035EE4"/>
    <w:p w:rsidR="00122FD7" w:rsidRPr="00A81C4B" w:rsidRDefault="00122FD7" w:rsidP="00035EE4">
      <w:r>
        <w:rPr>
          <w:noProof/>
          <w:lang w:val="en-US" w:eastAsia="en-US" w:bidi="ar-SA"/>
        </w:rPr>
        <mc:AlternateContent>
          <mc:Choice Requires="wps">
            <w:drawing>
              <wp:anchor distT="0" distB="0" distL="114300" distR="114300" simplePos="0" relativeHeight="251673600" behindDoc="0" locked="0" layoutInCell="1" allowOverlap="1" wp14:anchorId="2EC4DAE5" wp14:editId="510E3DDC">
                <wp:simplePos x="0" y="0"/>
                <wp:positionH relativeFrom="column">
                  <wp:posOffset>-471170</wp:posOffset>
                </wp:positionH>
                <wp:positionV relativeFrom="paragraph">
                  <wp:posOffset>97790</wp:posOffset>
                </wp:positionV>
                <wp:extent cx="6388735" cy="635"/>
                <wp:effectExtent l="0" t="0" r="0" b="0"/>
                <wp:wrapThrough wrapText="bothSides">
                  <wp:wrapPolygon edited="0">
                    <wp:start x="0" y="0"/>
                    <wp:lineTo x="0" y="17673"/>
                    <wp:lineTo x="21512" y="17673"/>
                    <wp:lineTo x="21512" y="0"/>
                    <wp:lineTo x="0" y="0"/>
                  </wp:wrapPolygon>
                </wp:wrapThrough>
                <wp:docPr id="94" name="Tekstvak 94"/>
                <wp:cNvGraphicFramePr/>
                <a:graphic xmlns:a="http://schemas.openxmlformats.org/drawingml/2006/main">
                  <a:graphicData uri="http://schemas.microsoft.com/office/word/2010/wordprocessingShape">
                    <wps:wsp>
                      <wps:cNvSpPr txBox="1"/>
                      <wps:spPr>
                        <a:xfrm>
                          <a:off x="0" y="0"/>
                          <a:ext cx="6388735" cy="635"/>
                        </a:xfrm>
                        <a:prstGeom prst="rect">
                          <a:avLst/>
                        </a:prstGeom>
                        <a:solidFill>
                          <a:prstClr val="white"/>
                        </a:solidFill>
                        <a:ln>
                          <a:noFill/>
                        </a:ln>
                        <a:effectLst/>
                      </wps:spPr>
                      <wps:txbx>
                        <w:txbxContent>
                          <w:p w:rsidR="00BC670F" w:rsidRPr="00A81C4B" w:rsidRDefault="00BC670F" w:rsidP="00A81C4B">
                            <w:pPr>
                              <w:pStyle w:val="Caption"/>
                              <w:jc w:val="center"/>
                              <w:rPr>
                                <w:sz w:val="20"/>
                                <w:szCs w:val="24"/>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94" o:spid="_x0000_s1046" type="#_x0000_t202" style="position:absolute;left:0;text-align:left;margin-left:-37.1pt;margin-top:7.7pt;width:503.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" stroked="f">
                <v:textbox style="mso-fit-shape-to-text:t" inset="0,0,0,0">
                  <w:txbxContent>
                    <w:p w:rsidR="00BC670F" w:rsidRPr="00A81C4B" w:rsidRDefault="00BC670F" w:rsidP="00A81C4B">
                      <w:pPr>
                        <w:pStyle w:val="Bijschrift"/>
                        <w:jc w:val="center"/>
                        <w:rPr>
                          <w:sz w:val="20"/>
                          <w:szCs w:val="24"/>
                          <w:lang w:val="nl-NL"/>
                        </w:rPr>
                      </w:pPr>
                    </w:p>
                  </w:txbxContent>
                </v:textbox>
                <w10:wrap type="through"/>
              </v:shape>
            </w:pict>
          </mc:Fallback>
        </mc:AlternateContent>
      </w:r>
    </w:p>
    <w:sectPr w:rsidR="00122FD7" w:rsidRPr="00A81C4B" w:rsidSect="00800E89">
      <w:headerReference w:type="default" r:id="rId189"/>
      <w:footerReference w:type="default" r:id="rId190"/>
      <w:pgSz w:w="11907" w:h="16839" w:code="9"/>
      <w:pgMar w:top="851" w:right="1134" w:bottom="1134" w:left="1418" w:header="426" w:footer="683" w:gutter="0"/>
      <w:pgNumType w:chapStyle="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D6E" w:rsidRDefault="004E7D6E" w:rsidP="0054252A">
      <w:r>
        <w:separator/>
      </w:r>
    </w:p>
  </w:endnote>
  <w:endnote w:type="continuationSeparator" w:id="0">
    <w:p w:rsidR="004E7D6E" w:rsidRDefault="004E7D6E" w:rsidP="00542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SimSun">
    <w:altName w:val="Arial Unicode MS"/>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708344"/>
      <w:docPartObj>
        <w:docPartGallery w:val="Page Numbers (Bottom of Page)"/>
        <w:docPartUnique/>
      </w:docPartObj>
    </w:sdtPr>
    <w:sdtEndPr/>
    <w:sdtContent>
      <w:p w:rsidR="00BC670F" w:rsidRDefault="00BC670F" w:rsidP="00223848">
        <w:pPr>
          <w:pStyle w:val="Footer"/>
          <w:jc w:val="right"/>
        </w:pPr>
        <w:r>
          <w:fldChar w:fldCharType="begin"/>
        </w:r>
        <w:r>
          <w:instrText>PAGE   \* MERGEFORMAT</w:instrText>
        </w:r>
        <w:r>
          <w:fldChar w:fldCharType="separate"/>
        </w:r>
        <w:r w:rsidR="00DC3781">
          <w:rPr>
            <w:noProof/>
          </w:rPr>
          <w:t>iv</w:t>
        </w:r>
        <w:r>
          <w:fldChar w:fldCharType="end"/>
        </w:r>
      </w:p>
    </w:sdtContent>
  </w:sdt>
  <w:p w:rsidR="00BC670F" w:rsidRDefault="00BC67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70F" w:rsidRDefault="00BC670F">
    <w:pPr>
      <w:pStyle w:val="Footer"/>
      <w:jc w:val="right"/>
    </w:pPr>
  </w:p>
  <w:p w:rsidR="00BC670F" w:rsidRDefault="00BC670F" w:rsidP="005425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037532"/>
      <w:docPartObj>
        <w:docPartGallery w:val="Page Numbers (Bottom of Page)"/>
        <w:docPartUnique/>
      </w:docPartObj>
    </w:sdtPr>
    <w:sdtEndPr/>
    <w:sdtContent>
      <w:p w:rsidR="00BC670F" w:rsidRDefault="00BC670F">
        <w:pPr>
          <w:pStyle w:val="Footer"/>
          <w:jc w:val="right"/>
        </w:pPr>
        <w:r>
          <w:fldChar w:fldCharType="begin"/>
        </w:r>
        <w:r>
          <w:instrText>PAGE   \* MERGEFORMAT</w:instrText>
        </w:r>
        <w:r>
          <w:fldChar w:fldCharType="separate"/>
        </w:r>
        <w:r w:rsidR="00DC3781">
          <w:rPr>
            <w:noProof/>
          </w:rPr>
          <w:t>iii</w:t>
        </w:r>
        <w:r>
          <w:fldChar w:fldCharType="end"/>
        </w:r>
      </w:p>
    </w:sdtContent>
  </w:sdt>
  <w:p w:rsidR="00BC670F" w:rsidRDefault="00BC670F" w:rsidP="005425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939705"/>
      <w:docPartObj>
        <w:docPartGallery w:val="Page Numbers (Bottom of Page)"/>
        <w:docPartUnique/>
      </w:docPartObj>
    </w:sdtPr>
    <w:sdtEndPr/>
    <w:sdtContent>
      <w:p w:rsidR="00BC670F" w:rsidRDefault="00BC670F" w:rsidP="00DD7C03">
        <w:pPr>
          <w:pStyle w:val="Footer"/>
          <w:jc w:val="right"/>
        </w:pPr>
        <w:r>
          <w:fldChar w:fldCharType="begin"/>
        </w:r>
        <w:r>
          <w:instrText>PAGE   \* MERGEFORMAT</w:instrText>
        </w:r>
        <w:r>
          <w:fldChar w:fldCharType="separate"/>
        </w:r>
        <w:r w:rsidR="00DC3781">
          <w:rPr>
            <w:noProof/>
          </w:rPr>
          <w:t>1-3</w:t>
        </w:r>
        <w:r>
          <w:fldChar w:fldCharType="end"/>
        </w:r>
      </w:p>
    </w:sdtContent>
  </w:sdt>
  <w:p w:rsidR="00BC670F" w:rsidRDefault="00BC670F" w:rsidP="0054252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468783"/>
      <w:docPartObj>
        <w:docPartGallery w:val="Page Numbers (Bottom of Page)"/>
        <w:docPartUnique/>
      </w:docPartObj>
    </w:sdtPr>
    <w:sdtEndPr/>
    <w:sdtContent>
      <w:p w:rsidR="00BC670F" w:rsidRDefault="00BC670F" w:rsidP="00B10EB8">
        <w:pPr>
          <w:pStyle w:val="Footer"/>
          <w:jc w:val="right"/>
        </w:pPr>
        <w:r>
          <w:fldChar w:fldCharType="begin"/>
        </w:r>
        <w:r>
          <w:instrText>PAGE   \* MERGEFORMAT</w:instrText>
        </w:r>
        <w:r>
          <w:fldChar w:fldCharType="separate"/>
        </w:r>
        <w:r w:rsidR="00DC3781">
          <w:rPr>
            <w:noProof/>
          </w:rPr>
          <w:t>5-39</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870347"/>
      <w:docPartObj>
        <w:docPartGallery w:val="Page Numbers (Bottom of Page)"/>
        <w:docPartUnique/>
      </w:docPartObj>
    </w:sdtPr>
    <w:sdtEndPr/>
    <w:sdtContent>
      <w:p w:rsidR="00BC670F" w:rsidRDefault="00BC670F" w:rsidP="00B10EB8">
        <w:pPr>
          <w:pStyle w:val="Footer"/>
          <w:jc w:val="right"/>
        </w:pPr>
        <w:r>
          <w:fldChar w:fldCharType="begin"/>
        </w:r>
        <w:r>
          <w:instrText>PAGE   \* MERGEFORMAT</w:instrText>
        </w:r>
        <w:r>
          <w:fldChar w:fldCharType="separate"/>
        </w:r>
        <w:r w:rsidR="00DC3781">
          <w:rPr>
            <w:noProof/>
          </w:rPr>
          <w:t>5-41</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69645"/>
      <w:docPartObj>
        <w:docPartGallery w:val="Page Numbers (Bottom of Page)"/>
        <w:docPartUnique/>
      </w:docPartObj>
    </w:sdtPr>
    <w:sdtEndPr/>
    <w:sdtContent>
      <w:p w:rsidR="00BC670F" w:rsidRDefault="00BC670F" w:rsidP="00B10EB8">
        <w:pPr>
          <w:pStyle w:val="Footer"/>
          <w:jc w:val="right"/>
        </w:pPr>
        <w:r>
          <w:fldChar w:fldCharType="begin"/>
        </w:r>
        <w:r>
          <w:instrText>PAGE   \* MERGEFORMAT</w:instrText>
        </w:r>
        <w:r>
          <w:fldChar w:fldCharType="separate"/>
        </w:r>
        <w:r w:rsidR="00DC3781">
          <w:rPr>
            <w:noProof/>
          </w:rPr>
          <w:t>5-51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D6E" w:rsidRDefault="004E7D6E" w:rsidP="0054252A">
      <w:r>
        <w:separator/>
      </w:r>
    </w:p>
  </w:footnote>
  <w:footnote w:type="continuationSeparator" w:id="0">
    <w:p w:rsidR="004E7D6E" w:rsidRDefault="004E7D6E" w:rsidP="0054252A">
      <w:r>
        <w:continuationSeparator/>
      </w:r>
    </w:p>
  </w:footnote>
  <w:footnote w:id="1">
    <w:p w:rsidR="00BC670F" w:rsidRDefault="00BC670F" w:rsidP="0054252A">
      <w:pPr>
        <w:pStyle w:val="FootnoteText"/>
      </w:pPr>
      <w:r>
        <w:rPr>
          <w:rStyle w:val="FootnoteReference"/>
        </w:rPr>
        <w:footnoteRef/>
      </w:r>
      <w:r>
        <w:t xml:space="preserve"> Dit geldt in principe ook voor </w:t>
      </w:r>
      <w:proofErr w:type="spellStart"/>
      <w:r>
        <w:t>bluetooth</w:t>
      </w:r>
      <w:proofErr w:type="spellEnd"/>
      <w:r>
        <w:t xml:space="preserve">, maar omdat </w:t>
      </w:r>
      <w:proofErr w:type="spellStart"/>
      <w:r>
        <w:t>bluetooth</w:t>
      </w:r>
      <w:proofErr w:type="spellEnd"/>
      <w:r>
        <w:t xml:space="preserve"> relatief veel energie kost en er meestal een pairproces moet plaatsvinden is </w:t>
      </w:r>
      <w:proofErr w:type="spellStart"/>
      <w:r>
        <w:t>Zigbee</w:t>
      </w:r>
      <w:proofErr w:type="spellEnd"/>
      <w:r>
        <w:t xml:space="preserve"> een meer geschiktere standaard voor de genoemde doeleinden.</w:t>
      </w:r>
    </w:p>
  </w:footnote>
  <w:footnote w:id="2">
    <w:p w:rsidR="00BC670F" w:rsidRDefault="00BC670F" w:rsidP="0054252A">
      <w:pPr>
        <w:pStyle w:val="FootnoteText"/>
      </w:pPr>
      <w:r>
        <w:rPr>
          <w:rStyle w:val="FootnoteReference"/>
        </w:rPr>
        <w:footnoteRef/>
      </w:r>
      <w:r>
        <w:t xml:space="preserve"> Dan kan het MORE meetsysteem niet alleen voor fysiologische doeleindes worden gebruikt maar tevens voor gangbeeldanalyses.</w:t>
      </w:r>
    </w:p>
  </w:footnote>
  <w:footnote w:id="3">
    <w:p w:rsidR="00BC670F" w:rsidRPr="00FC20F5" w:rsidRDefault="00BC670F" w:rsidP="0054252A">
      <w:pPr>
        <w:pStyle w:val="FootnoteText"/>
      </w:pPr>
      <w:r w:rsidRPr="00DB232A">
        <w:rPr>
          <w:rStyle w:val="FootnoteReference"/>
        </w:rPr>
        <w:footnoteRef/>
      </w:r>
      <w:r w:rsidRPr="00FC20F5">
        <w:t xml:space="preserve"> Di</w:t>
      </w:r>
      <w:r>
        <w:t xml:space="preserve">t is mechanisch bij te stellen, </w:t>
      </w:r>
      <w:r w:rsidRPr="00FC20F5">
        <w:t xml:space="preserve">zodat bij maximale in- en uitademing de afstandsverandering wordt afgesteld op het registratiebereik van de </w:t>
      </w:r>
      <w:hyperlink r:id="rId1" w:history="1">
        <w:r w:rsidRPr="00FC20F5">
          <w:t>APDS-9801</w:t>
        </w:r>
      </w:hyperlink>
      <w:r w:rsidRPr="00FC20F5">
        <w:t>.</w:t>
      </w:r>
    </w:p>
  </w:footnote>
  <w:footnote w:id="4">
    <w:p w:rsidR="00BC670F" w:rsidRPr="00FC20F5" w:rsidRDefault="00BC670F" w:rsidP="0054252A">
      <w:pPr>
        <w:pStyle w:val="FootnoteText"/>
      </w:pPr>
      <w:r>
        <w:rPr>
          <w:rStyle w:val="FootnoteReference"/>
        </w:rPr>
        <w:footnoteRef/>
      </w:r>
      <w:r w:rsidRPr="00FC20F5">
        <w:t xml:space="preserve"> Verandering van het oppervlak (dwarsdoorsnede) van de borstkas</w:t>
      </w:r>
    </w:p>
  </w:footnote>
  <w:footnote w:id="5">
    <w:p w:rsidR="00BC670F" w:rsidRDefault="00BC670F" w:rsidP="0054252A">
      <w:pPr>
        <w:pStyle w:val="FootnoteText"/>
      </w:pPr>
      <w:r w:rsidRPr="00125B57">
        <w:rPr>
          <w:rStyle w:val="FootnoteReference"/>
          <w:sz w:val="18"/>
        </w:rPr>
        <w:footnoteRef/>
      </w:r>
      <w:r w:rsidRPr="00125B57">
        <w:t xml:space="preserve"> </w:t>
      </w:r>
      <w:r>
        <w:t>Oftewel, dat er een symmetrische voeding in de schakeling is verwerkt</w:t>
      </w:r>
    </w:p>
  </w:footnote>
  <w:footnote w:id="6">
    <w:p w:rsidR="00BC670F" w:rsidRPr="00125B57" w:rsidRDefault="00BC670F" w:rsidP="0054252A">
      <w:pPr>
        <w:pStyle w:val="FootnoteText"/>
      </w:pPr>
      <w:r w:rsidRPr="00125B57">
        <w:rPr>
          <w:rStyle w:val="FootnoteReference"/>
        </w:rPr>
        <w:footnoteRef/>
      </w:r>
      <w:r w:rsidRPr="00125B57">
        <w:t xml:space="preserve"> </w:t>
      </w:r>
      <w:r w:rsidRPr="00125B57">
        <w:rPr>
          <w:rStyle w:val="FootnoteTextChar"/>
        </w:rPr>
        <w:t xml:space="preserve">In </w:t>
      </w:r>
      <w:r w:rsidRPr="00125B57">
        <w:rPr>
          <w:rStyle w:val="FootnoteTextChar"/>
        </w:rPr>
        <w:fldChar w:fldCharType="begin"/>
      </w:r>
      <w:r w:rsidRPr="00125B57">
        <w:rPr>
          <w:rStyle w:val="FootnoteTextChar"/>
        </w:rPr>
        <w:instrText xml:space="preserve"> REF _Ref318113171 \h  \* lower  \* MERGEFORMAT </w:instrText>
      </w:r>
      <w:r w:rsidRPr="00125B57">
        <w:rPr>
          <w:rStyle w:val="FootnoteTextChar"/>
        </w:rPr>
      </w:r>
      <w:r w:rsidRPr="00125B57">
        <w:rPr>
          <w:rStyle w:val="FootnoteTextChar"/>
        </w:rPr>
        <w:fldChar w:fldCharType="separate"/>
      </w:r>
      <w:r w:rsidR="00BE5AC7" w:rsidRPr="00BE5AC7">
        <w:rPr>
          <w:rStyle w:val="FootnoteTextChar"/>
        </w:rPr>
        <w:t>afbeelding 2</w:t>
      </w:r>
      <w:r w:rsidR="00BE5AC7" w:rsidRPr="00BE5AC7">
        <w:rPr>
          <w:rStyle w:val="FootnoteTextChar"/>
        </w:rPr>
        <w:noBreakHyphen/>
        <w:t>8</w:t>
      </w:r>
      <w:r w:rsidRPr="00125B57">
        <w:rPr>
          <w:rStyle w:val="FootnoteTextChar"/>
        </w:rPr>
        <w:fldChar w:fldCharType="end"/>
      </w:r>
      <w:r w:rsidRPr="00125B57">
        <w:rPr>
          <w:rStyle w:val="FootnoteTextChar"/>
        </w:rPr>
        <w:t xml:space="preserve"> is het schema getekend met drie 100k weerstanden, dit geeft het spanningsverschil van 3,33-1,66=1,66 Volt. Dit spanningsverschil kan veel kleiner worden gemaakt terwijl de LC-kring blijft oscilleren.</w:t>
      </w:r>
    </w:p>
  </w:footnote>
  <w:footnote w:id="7">
    <w:p w:rsidR="00BC670F" w:rsidRDefault="00BC670F" w:rsidP="0054252A">
      <w:pPr>
        <w:pStyle w:val="FootnoteText"/>
      </w:pPr>
      <w:r>
        <w:rPr>
          <w:rStyle w:val="FootnoteReference"/>
        </w:rPr>
        <w:footnoteRef/>
      </w:r>
      <w:r>
        <w:t xml:space="preserve"> Merk op dat er een verschil is tussen hartslagdetectie en Elektrocardiografie (ECG). Bij de laatste wordt de hartactiviteit in een grafiek afgebeeld. Hartslag is niets anders dan het aantal R-pieken per minuut, beat-per-minute.</w:t>
      </w:r>
    </w:p>
  </w:footnote>
  <w:footnote w:id="8">
    <w:p w:rsidR="00BC670F" w:rsidRPr="007B5D88" w:rsidRDefault="00BC670F" w:rsidP="0054252A">
      <w:pPr>
        <w:pStyle w:val="FootnoteText"/>
      </w:pPr>
      <w:r>
        <w:rPr>
          <w:rStyle w:val="FootnoteReference"/>
        </w:rPr>
        <w:footnoteRef/>
      </w:r>
      <w:r>
        <w:t xml:space="preserve"> Met </w:t>
      </w:r>
      <w:r>
        <w:rPr>
          <w:i/>
        </w:rPr>
        <w:t>extremiteiten</w:t>
      </w:r>
      <w:r>
        <w:t xml:space="preserve"> worden de armen en benen van een proefpersoon bedoeld.</w:t>
      </w:r>
    </w:p>
  </w:footnote>
  <w:footnote w:id="9">
    <w:p w:rsidR="00BC670F" w:rsidRDefault="00BC670F" w:rsidP="0054252A">
      <w:pPr>
        <w:pStyle w:val="FootnoteText"/>
      </w:pPr>
      <w:r>
        <w:rPr>
          <w:rStyle w:val="FootnoteReference"/>
        </w:rPr>
        <w:footnoteRef/>
      </w:r>
      <w:r>
        <w:t xml:space="preserve"> Dus niet ECG.</w:t>
      </w:r>
    </w:p>
  </w:footnote>
  <w:footnote w:id="10">
    <w:p w:rsidR="00BC670F" w:rsidRDefault="00BC670F" w:rsidP="0054252A">
      <w:pPr>
        <w:pStyle w:val="FootnoteText"/>
      </w:pPr>
      <w:r>
        <w:rPr>
          <w:rStyle w:val="FootnoteReference"/>
        </w:rPr>
        <w:footnoteRef/>
      </w:r>
      <w:r>
        <w:t xml:space="preserve"> Metingen aan spieractiviteit.</w:t>
      </w:r>
    </w:p>
  </w:footnote>
  <w:footnote w:id="11">
    <w:p w:rsidR="00BC670F" w:rsidRDefault="00BC670F" w:rsidP="0054252A">
      <w:pPr>
        <w:pStyle w:val="FootnoteText"/>
      </w:pPr>
      <w:r>
        <w:rPr>
          <w:rStyle w:val="FootnoteReference"/>
        </w:rPr>
        <w:footnoteRef/>
      </w:r>
      <w:r>
        <w:t xml:space="preserve"> Volgens de eerder genoemde onderzoeken.</w:t>
      </w:r>
    </w:p>
  </w:footnote>
  <w:footnote w:id="12">
    <w:p w:rsidR="00BC670F" w:rsidRDefault="00BC670F" w:rsidP="00530CAF">
      <w:pPr>
        <w:pStyle w:val="FootnoteText"/>
      </w:pPr>
      <w:r>
        <w:rPr>
          <w:rStyle w:val="FootnoteReference"/>
        </w:rPr>
        <w:footnoteRef/>
      </w:r>
      <w:r>
        <w:t xml:space="preserve"> </w:t>
      </w:r>
      <w:proofErr w:type="spellStart"/>
      <w:r>
        <w:t>Ookwel</w:t>
      </w:r>
      <w:proofErr w:type="spellEnd"/>
      <w:r>
        <w:t xml:space="preserve">, </w:t>
      </w:r>
      <w:proofErr w:type="spellStart"/>
      <w:r>
        <w:t>driven</w:t>
      </w:r>
      <w:proofErr w:type="spellEnd"/>
      <w:r>
        <w:t xml:space="preserve"> right leg design genoemd omdat in vroegere toepassingen het common-mode signaal werd teruggevoerd via het rechterbeen.</w:t>
      </w:r>
    </w:p>
  </w:footnote>
  <w:footnote w:id="13">
    <w:p w:rsidR="00BC670F" w:rsidRDefault="00BC670F" w:rsidP="0054252A">
      <w:pPr>
        <w:pStyle w:val="FootnoteText"/>
      </w:pPr>
      <w:r>
        <w:rPr>
          <w:rStyle w:val="FootnoteReference"/>
        </w:rPr>
        <w:footnoteRef/>
      </w:r>
      <w:r>
        <w:t xml:space="preserve"> EMG, EEG, EOG en ECG.</w:t>
      </w:r>
    </w:p>
  </w:footnote>
  <w:footnote w:id="14">
    <w:p w:rsidR="00BC670F" w:rsidRDefault="00BC670F" w:rsidP="0054252A">
      <w:pPr>
        <w:pStyle w:val="FootnoteText"/>
      </w:pPr>
      <w:r>
        <w:rPr>
          <w:rStyle w:val="FootnoteReference"/>
        </w:rPr>
        <w:footnoteRef/>
      </w:r>
      <w:r>
        <w:t xml:space="preserve"> Elk kanaal is bipolair en heeft dus twee uiteindes.</w:t>
      </w:r>
    </w:p>
  </w:footnote>
  <w:footnote w:id="15">
    <w:p w:rsidR="00BC670F" w:rsidRDefault="00BC670F" w:rsidP="0054252A">
      <w:pPr>
        <w:pStyle w:val="FootnoteText"/>
      </w:pPr>
      <w:r>
        <w:rPr>
          <w:rStyle w:val="FootnoteReference"/>
        </w:rPr>
        <w:footnoteRef/>
      </w:r>
      <w:r>
        <w:t xml:space="preserve"> Dit is niet helemaal waar, want kanaal C van de MM heeft andere specificaties dan kanalen A&amp;B.</w:t>
      </w:r>
    </w:p>
  </w:footnote>
  <w:footnote w:id="16">
    <w:p w:rsidR="00BC670F" w:rsidRDefault="00BC670F" w:rsidP="0054252A">
      <w:pPr>
        <w:pStyle w:val="FootnoteText"/>
      </w:pPr>
      <w:r>
        <w:rPr>
          <w:rStyle w:val="FootnoteReference"/>
        </w:rPr>
        <w:footnoteRef/>
      </w:r>
      <w:r>
        <w:t xml:space="preserve"> Software van TMSI.</w:t>
      </w:r>
    </w:p>
  </w:footnote>
  <w:footnote w:id="17">
    <w:p w:rsidR="00BC670F" w:rsidRPr="00D1140A" w:rsidRDefault="00BC670F" w:rsidP="0054252A">
      <w:pPr>
        <w:pStyle w:val="FootnoteText"/>
      </w:pPr>
      <w:r>
        <w:rPr>
          <w:rStyle w:val="FootnoteReference"/>
        </w:rPr>
        <w:footnoteRef/>
      </w:r>
      <w:r>
        <w:t xml:space="preserve"> Met </w:t>
      </w:r>
      <w:r w:rsidRPr="00D1140A">
        <w:rPr>
          <w:i/>
        </w:rPr>
        <w:t>TMSI data</w:t>
      </w:r>
      <w:r>
        <w:t xml:space="preserve"> wordt de ECG-data van de gouden standaard bedoeld en met </w:t>
      </w:r>
      <w:proofErr w:type="spellStart"/>
      <w:r>
        <w:rPr>
          <w:i/>
        </w:rPr>
        <w:t>Ymif</w:t>
      </w:r>
      <w:proofErr w:type="spellEnd"/>
      <w:r>
        <w:rPr>
          <w:i/>
        </w:rPr>
        <w:t xml:space="preserve"> data</w:t>
      </w:r>
      <w:r>
        <w:t xml:space="preserve"> wordt de data van de YEC bedoeld.</w:t>
      </w:r>
    </w:p>
  </w:footnote>
  <w:footnote w:id="18">
    <w:p w:rsidR="00BC670F" w:rsidRDefault="00BC670F" w:rsidP="0054252A">
      <w:pPr>
        <w:pStyle w:val="FootnoteText"/>
      </w:pPr>
      <w:r>
        <w:rPr>
          <w:rStyle w:val="FootnoteReference"/>
        </w:rPr>
        <w:footnoteRef/>
      </w:r>
      <w:r>
        <w:t xml:space="preserve"> Er zou sprake kunnen zijn van een </w:t>
      </w:r>
      <w:proofErr w:type="spellStart"/>
      <w:r>
        <w:t>ground</w:t>
      </w:r>
      <w:proofErr w:type="spellEnd"/>
      <w:r>
        <w:t>-loop en er zou dus stroom tussen de actieve-</w:t>
      </w:r>
      <w:proofErr w:type="spellStart"/>
      <w:r>
        <w:t>ground</w:t>
      </w:r>
      <w:proofErr w:type="spellEnd"/>
      <w:r>
        <w:t xml:space="preserve"> elektrodes kunnen lopen. Omdat deze elektrodes dicht op elkaar zijn geplaatst, zal de interferentie minimaal zijn.</w:t>
      </w:r>
    </w:p>
  </w:footnote>
  <w:footnote w:id="19">
    <w:p w:rsidR="00BC670F" w:rsidRPr="003C7F58" w:rsidRDefault="00BC670F">
      <w:pPr>
        <w:pStyle w:val="FootnoteText"/>
      </w:pPr>
      <w:r>
        <w:rPr>
          <w:rStyle w:val="FootnoteReference"/>
        </w:rPr>
        <w:footnoteRef/>
      </w:r>
      <w:r>
        <w:t xml:space="preserve"> Later in de discussie, en uit bijlagen </w:t>
      </w:r>
      <w:r>
        <w:fldChar w:fldCharType="begin"/>
      </w:r>
      <w:r>
        <w:instrText xml:space="preserve"> REF _Ref341283477 \r \h  \* lower </w:instrText>
      </w:r>
      <w:r>
        <w:fldChar w:fldCharType="separate"/>
      </w:r>
      <w:r w:rsidR="00BE5AC7">
        <w:t>5.3.3.1</w:t>
      </w:r>
      <w:r>
        <w:fldChar w:fldCharType="end"/>
      </w:r>
      <w:r>
        <w:t xml:space="preserve">, wordt duidelijk dat er wel capacitief of </w:t>
      </w:r>
      <w:proofErr w:type="spellStart"/>
      <w:r>
        <w:t>contactloos</w:t>
      </w:r>
      <w:proofErr w:type="spellEnd"/>
      <w:r>
        <w:t xml:space="preserve"> ECG kan worden geregistreerd.</w:t>
      </w:r>
    </w:p>
  </w:footnote>
  <w:footnote w:id="20">
    <w:p w:rsidR="00BC670F" w:rsidRDefault="00BC670F">
      <w:pPr>
        <w:pStyle w:val="FootnoteText"/>
      </w:pPr>
      <w:r>
        <w:rPr>
          <w:rStyle w:val="FootnoteReference"/>
        </w:rPr>
        <w:footnoteRef/>
      </w:r>
      <w:r>
        <w:t xml:space="preserve"> De assen van zowel de gyroscoop als </w:t>
      </w:r>
      <w:proofErr w:type="spellStart"/>
      <w:r>
        <w:t>accelerometer</w:t>
      </w:r>
      <w:proofErr w:type="spellEnd"/>
      <w:r>
        <w:t xml:space="preserve"> wijzen in precies dezelfde richting.</w:t>
      </w:r>
    </w:p>
  </w:footnote>
  <w:footnote w:id="21">
    <w:p w:rsidR="00BC670F" w:rsidRDefault="00BC670F">
      <w:pPr>
        <w:pStyle w:val="FootnoteText"/>
      </w:pPr>
      <w:r>
        <w:rPr>
          <w:rStyle w:val="FootnoteReference"/>
        </w:rPr>
        <w:footnoteRef/>
      </w:r>
      <w:r>
        <w:t xml:space="preserve"> Althans niet in een situatie met maar één IMU en magnetometer. Het </w:t>
      </w:r>
      <w:hyperlink r:id="rId2" w:history="1">
        <w:proofErr w:type="spellStart"/>
        <w:r w:rsidRPr="00FE0BD0">
          <w:rPr>
            <w:rStyle w:val="Hyperlink"/>
          </w:rPr>
          <w:t>Xsens</w:t>
        </w:r>
        <w:proofErr w:type="spellEnd"/>
      </w:hyperlink>
      <w:r>
        <w:t xml:space="preserve"> systeem kan dit wél! Zij maken gebruiken tegelijkertijd vier of meer </w:t>
      </w:r>
      <w:proofErr w:type="spellStart"/>
      <w:r>
        <w:t>IMU’s</w:t>
      </w:r>
      <w:proofErr w:type="spellEnd"/>
      <w:r>
        <w:t xml:space="preserve"> en magnetometers in combinatie met geavanceerde computer modellen en kunnen daardoor, met een afwijking van slechts 1%, afstand, locatie (als de beginlocatie is bekend) en oriëntatie meten.</w:t>
      </w:r>
    </w:p>
  </w:footnote>
  <w:footnote w:id="22">
    <w:p w:rsidR="00BC670F" w:rsidRDefault="00BC670F" w:rsidP="00E0447E">
      <w:pPr>
        <w:pStyle w:val="FootnoteText"/>
      </w:pPr>
      <w:r>
        <w:rPr>
          <w:rStyle w:val="FootnoteReference"/>
        </w:rPr>
        <w:footnoteRef/>
      </w:r>
      <w:r>
        <w:t xml:space="preserve"> Firmware is hetzelfde als Embedded software, de termen worden in dit document door elkaar gebruikt en er wordt hetzelfde mee bedoeld.</w:t>
      </w:r>
    </w:p>
  </w:footnote>
  <w:footnote w:id="23">
    <w:p w:rsidR="00BC670F" w:rsidRDefault="00BC670F" w:rsidP="0054252A">
      <w:pPr>
        <w:pStyle w:val="FootnoteText"/>
      </w:pPr>
      <w:r>
        <w:rPr>
          <w:rStyle w:val="FootnoteReference"/>
        </w:rPr>
        <w:footnoteRef/>
      </w:r>
      <w:r>
        <w:t xml:space="preserve"> De ongewenste offset spanning kan natuurlijk met een koppelcondensator worden weggewerkt.</w:t>
      </w:r>
    </w:p>
  </w:footnote>
  <w:footnote w:id="24">
    <w:p w:rsidR="00BC670F" w:rsidRDefault="00BC670F" w:rsidP="0054252A">
      <w:pPr>
        <w:pStyle w:val="FootnoteText"/>
      </w:pPr>
      <w:r>
        <w:rPr>
          <w:rStyle w:val="FootnoteReference"/>
        </w:rPr>
        <w:footnoteRef/>
      </w:r>
      <w:r>
        <w:t xml:space="preserve"> Dat blijkt uit meerdere </w:t>
      </w:r>
      <w:proofErr w:type="spellStart"/>
      <w:r>
        <w:t>Falstad</w:t>
      </w:r>
      <w:proofErr w:type="spellEnd"/>
      <w:r>
        <w:t xml:space="preserve"> simulaties.</w:t>
      </w:r>
    </w:p>
  </w:footnote>
  <w:footnote w:id="25">
    <w:p w:rsidR="00BC670F" w:rsidRPr="00F36F02" w:rsidRDefault="00BC670F" w:rsidP="00042458">
      <w:pPr>
        <w:pStyle w:val="FootnoteText"/>
      </w:pPr>
      <w:r>
        <w:rPr>
          <w:rStyle w:val="FootnoteReference"/>
        </w:rPr>
        <w:footnoteRef/>
      </w:r>
      <w:r>
        <w:t xml:space="preserve"> In </w:t>
      </w:r>
      <w:r>
        <w:rPr>
          <w:i/>
        </w:rPr>
        <w:fldChar w:fldCharType="begin"/>
      </w:r>
      <w:r>
        <w:instrText xml:space="preserve"> REF _Ref318841675 \h  \* lower </w:instrText>
      </w:r>
      <w:r>
        <w:rPr>
          <w:i/>
        </w:rPr>
        <w:instrText xml:space="preserve"> \* MERGEFORMAT </w:instrText>
      </w:r>
      <w:r>
        <w:rPr>
          <w:i/>
        </w:rPr>
      </w:r>
      <w:r>
        <w:rPr>
          <w:i/>
        </w:rPr>
        <w:fldChar w:fldCharType="separate"/>
      </w:r>
      <w:r w:rsidR="00BE5AC7" w:rsidRPr="00430D08">
        <w:t xml:space="preserve">afbeelding </w:t>
      </w:r>
      <w:r w:rsidR="00BE5AC7">
        <w:rPr>
          <w:noProof/>
        </w:rPr>
        <w:t>5</w:t>
      </w:r>
      <w:r w:rsidR="00BE5AC7">
        <w:rPr>
          <w:noProof/>
        </w:rPr>
        <w:noBreakHyphen/>
        <w:t>9</w:t>
      </w:r>
      <w:r>
        <w:rPr>
          <w:i/>
        </w:rPr>
        <w:fldChar w:fldCharType="end"/>
      </w:r>
      <w:r>
        <w:rPr>
          <w:i/>
        </w:rPr>
        <w:t xml:space="preserve"> t\m </w:t>
      </w:r>
      <w:r>
        <w:rPr>
          <w:i/>
        </w:rPr>
        <w:fldChar w:fldCharType="begin"/>
      </w:r>
      <w:r>
        <w:instrText xml:space="preserve"> REF _Ref318842006 \h  \* lower </w:instrText>
      </w:r>
      <w:r>
        <w:rPr>
          <w:i/>
        </w:rPr>
        <w:instrText xml:space="preserve"> \* MERGEFORMAT </w:instrText>
      </w:r>
      <w:r>
        <w:rPr>
          <w:i/>
        </w:rPr>
      </w:r>
      <w:r>
        <w:rPr>
          <w:i/>
        </w:rPr>
        <w:fldChar w:fldCharType="separate"/>
      </w:r>
      <w:r w:rsidR="00BE5AC7" w:rsidRPr="00430D08">
        <w:t xml:space="preserve">afbeelding </w:t>
      </w:r>
      <w:r w:rsidR="00BE5AC7">
        <w:rPr>
          <w:noProof/>
        </w:rPr>
        <w:t>5</w:t>
      </w:r>
      <w:r w:rsidR="00BE5AC7">
        <w:rPr>
          <w:noProof/>
        </w:rPr>
        <w:noBreakHyphen/>
        <w:t>11</w:t>
      </w:r>
      <w:r>
        <w:rPr>
          <w:i/>
        </w:rPr>
        <w:fldChar w:fldCharType="end"/>
      </w:r>
      <w:r>
        <w:rPr>
          <w:i/>
        </w:rPr>
        <w:t xml:space="preserve"> </w:t>
      </w:r>
      <w:r>
        <w:t xml:space="preserve">worden grafieken afgebeeld die weergeven wat de reactie van de </w:t>
      </w:r>
      <w:proofErr w:type="spellStart"/>
      <w:r w:rsidRPr="0007381C">
        <w:t>mTouch</w:t>
      </w:r>
      <w:proofErr w:type="spellEnd"/>
      <w:r w:rsidRPr="0007381C">
        <w:t>™</w:t>
      </w:r>
      <w:r>
        <w:t xml:space="preserve"> technologie is bij het stevig indrukken van de </w:t>
      </w:r>
      <w:proofErr w:type="spellStart"/>
      <w:r>
        <w:t>pads</w:t>
      </w:r>
      <w:proofErr w:type="spellEnd"/>
      <w:r>
        <w:t xml:space="preserve"> A en B van het klokje. De wisselingen in de grafieken (hoog-&gt;laag en laag-&gt;hoog) worden veroorzaakt door het afwisselend indrukken van de </w:t>
      </w:r>
      <w:proofErr w:type="spellStart"/>
      <w:r>
        <w:t>pads</w:t>
      </w:r>
      <w:proofErr w:type="spellEnd"/>
      <w:r>
        <w:t>.</w:t>
      </w:r>
    </w:p>
  </w:footnote>
  <w:footnote w:id="26">
    <w:p w:rsidR="00BC670F" w:rsidRDefault="00BC670F" w:rsidP="00530CAF">
      <w:pPr>
        <w:pStyle w:val="FootnoteText"/>
      </w:pPr>
      <w:r>
        <w:rPr>
          <w:rStyle w:val="FootnoteReference"/>
        </w:rPr>
        <w:footnoteRef/>
      </w:r>
      <w:r>
        <w:t xml:space="preserve"> Dit is bepaald door te kijken op welke manier het ECG-signaal het beste binnenkomt. Volgens de datasheet van de versterker is de CMRR is het hoogst bij een bipolaire voeding.</w:t>
      </w:r>
    </w:p>
  </w:footnote>
  <w:footnote w:id="27">
    <w:p w:rsidR="00BC670F" w:rsidRDefault="00BC670F" w:rsidP="00530CAF">
      <w:pPr>
        <w:pStyle w:val="FootnoteText"/>
      </w:pPr>
      <w:r>
        <w:rPr>
          <w:rStyle w:val="FootnoteReference"/>
        </w:rPr>
        <w:footnoteRef/>
      </w:r>
      <w:r>
        <w:t xml:space="preserve"> Een van de tussenlagen dient als een </w:t>
      </w:r>
      <w:proofErr w:type="spellStart"/>
      <w:r>
        <w:t>shieldings</w:t>
      </w:r>
      <w:proofErr w:type="spellEnd"/>
      <w:r>
        <w:t>-laag.</w:t>
      </w:r>
    </w:p>
  </w:footnote>
  <w:footnote w:id="28">
    <w:p w:rsidR="00BC670F" w:rsidRDefault="00BC670F" w:rsidP="00151C79">
      <w:pPr>
        <w:pStyle w:val="FootnoteText"/>
      </w:pPr>
      <w:r>
        <w:rPr>
          <w:rStyle w:val="FootnoteReference"/>
        </w:rPr>
        <w:footnoteRef/>
      </w:r>
      <w:r>
        <w:t xml:space="preserve"> De twee ECG-elektroden plus de actieve </w:t>
      </w:r>
      <w:proofErr w:type="spellStart"/>
      <w:r>
        <w:t>ground</w:t>
      </w:r>
      <w:proofErr w:type="spellEnd"/>
      <w:r>
        <w:t xml:space="preserve"> elektrode.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70F" w:rsidRDefault="00BC670F" w:rsidP="0054252A"/>
  <w:p w:rsidR="00BC670F" w:rsidRDefault="00BC670F" w:rsidP="005425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70F" w:rsidRDefault="00BC670F" w:rsidP="0054252A"/>
  <w:p w:rsidR="00BC670F" w:rsidRDefault="00BC670F" w:rsidP="0054252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70F" w:rsidRPr="00223848" w:rsidRDefault="00DC3781" w:rsidP="00223848">
    <w:pPr>
      <w:tabs>
        <w:tab w:val="left" w:pos="6987"/>
      </w:tabs>
      <w:jc w:val="center"/>
      <w:rPr>
        <w:color w:val="A6A6A6" w:themeColor="background1" w:themeShade="A6"/>
        <w:sz w:val="18"/>
      </w:rPr>
    </w:pPr>
    <w:sdt>
      <w:sdtPr>
        <w:rPr>
          <w:color w:val="A6A6A6" w:themeColor="background1" w:themeShade="A6"/>
          <w:sz w:val="18"/>
        </w:rPr>
        <w:alias w:val="Opmerkingen"/>
        <w:tag w:val=""/>
        <w:id w:val="685643320"/>
        <w:dataBinding w:prefixMappings="xmlns:ns0='http://purl.org/dc/elements/1.1/' xmlns:ns1='http://schemas.openxmlformats.org/package/2006/metadata/core-properties' " w:xpath="/ns1:coreProperties[1]/ns0:description[1]" w:storeItemID="{6C3C8BC8-F283-45AE-878A-BAB7291924A1}"/>
        <w:text w:multiLine="1"/>
      </w:sdtPr>
      <w:sdtEndPr/>
      <w:sdtContent>
        <w:r w:rsidR="00BC670F">
          <w:rPr>
            <w:color w:val="A6A6A6" w:themeColor="background1" w:themeShade="A6"/>
            <w:sz w:val="18"/>
          </w:rPr>
          <w:t>Afstudeerverslag</w:t>
        </w:r>
      </w:sdtContent>
    </w:sdt>
    <w:r w:rsidR="00BC670F">
      <w:rPr>
        <w:color w:val="A6A6A6" w:themeColor="background1" w:themeShade="A6"/>
        <w:sz w:val="18"/>
      </w:rPr>
      <w:t xml:space="preserve"> </w:t>
    </w:r>
    <w:sdt>
      <w:sdtPr>
        <w:rPr>
          <w:color w:val="A6A6A6" w:themeColor="background1" w:themeShade="A6"/>
          <w:sz w:val="18"/>
        </w:rPr>
        <w:alias w:val="Auteur"/>
        <w:tag w:val=""/>
        <w:id w:val="1279452499"/>
        <w:dataBinding w:prefixMappings="xmlns:ns0='http://purl.org/dc/elements/1.1/' xmlns:ns1='http://schemas.openxmlformats.org/package/2006/metadata/core-properties' " w:xpath="/ns1:coreProperties[1]/ns0:creator[1]" w:storeItemID="{6C3C8BC8-F283-45AE-878A-BAB7291924A1}"/>
        <w:text/>
      </w:sdtPr>
      <w:sdtEndPr/>
      <w:sdtContent>
        <w:r w:rsidR="00BC670F" w:rsidRPr="00223848">
          <w:rPr>
            <w:color w:val="A6A6A6" w:themeColor="background1" w:themeShade="A6"/>
            <w:sz w:val="18"/>
          </w:rPr>
          <w:t xml:space="preserve">M.J.A.J. </w:t>
        </w:r>
        <w:proofErr w:type="spellStart"/>
        <w:r w:rsidR="00BC670F" w:rsidRPr="00223848">
          <w:rPr>
            <w:color w:val="A6A6A6" w:themeColor="background1" w:themeShade="A6"/>
            <w:sz w:val="18"/>
          </w:rPr>
          <w:t>Schrauwen</w:t>
        </w:r>
        <w:proofErr w:type="spellEnd"/>
      </w:sdtContent>
    </w:sdt>
    <w:r w:rsidR="00BC670F" w:rsidRPr="00223848">
      <w:rPr>
        <w:color w:val="A6A6A6" w:themeColor="background1" w:themeShade="A6"/>
        <w:sz w:val="18"/>
      </w:rPr>
      <w:t xml:space="preserve">, </w:t>
    </w:r>
    <w:sdt>
      <w:sdtPr>
        <w:rPr>
          <w:color w:val="A6A6A6" w:themeColor="background1" w:themeShade="A6"/>
          <w:sz w:val="18"/>
        </w:rPr>
        <w:alias w:val="Bedrijf"/>
        <w:tag w:val=""/>
        <w:id w:val="1916660396"/>
        <w:dataBinding w:prefixMappings="xmlns:ns0='http://schemas.openxmlformats.org/officeDocument/2006/extended-properties' " w:xpath="/ns0:Properties[1]/ns0:Company[1]" w:storeItemID="{6668398D-A668-4E3E-A5EB-62B293D839F1}"/>
        <w:text/>
      </w:sdtPr>
      <w:sdtEndPr/>
      <w:sdtContent>
        <w:proofErr w:type="spellStart"/>
        <w:r w:rsidR="00BC670F" w:rsidRPr="00223848">
          <w:rPr>
            <w:color w:val="A6A6A6" w:themeColor="background1" w:themeShade="A6"/>
            <w:sz w:val="18"/>
          </w:rPr>
          <w:t>Ymif</w:t>
        </w:r>
        <w:proofErr w:type="spellEnd"/>
        <w:r w:rsidR="00BC670F" w:rsidRPr="00223848">
          <w:rPr>
            <w:color w:val="A6A6A6" w:themeColor="background1" w:themeShade="A6"/>
            <w:sz w:val="18"/>
          </w:rPr>
          <w:t xml:space="preserve"> engineering</w:t>
        </w:r>
      </w:sdtContent>
    </w:sdt>
  </w:p>
  <w:p w:rsidR="00BC670F" w:rsidRDefault="00BC670F" w:rsidP="0054252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70F" w:rsidRPr="00223848" w:rsidRDefault="00DC3781" w:rsidP="00223848">
    <w:pPr>
      <w:tabs>
        <w:tab w:val="left" w:pos="6987"/>
      </w:tabs>
      <w:jc w:val="center"/>
      <w:rPr>
        <w:color w:val="A6A6A6" w:themeColor="background1" w:themeShade="A6"/>
        <w:sz w:val="18"/>
      </w:rPr>
    </w:pPr>
    <w:sdt>
      <w:sdtPr>
        <w:rPr>
          <w:color w:val="A6A6A6" w:themeColor="background1" w:themeShade="A6"/>
          <w:sz w:val="18"/>
        </w:rPr>
        <w:alias w:val="Opmerkingen"/>
        <w:tag w:val=""/>
        <w:id w:val="-683824887"/>
        <w:dataBinding w:prefixMappings="xmlns:ns0='http://purl.org/dc/elements/1.1/' xmlns:ns1='http://schemas.openxmlformats.org/package/2006/metadata/core-properties' " w:xpath="/ns1:coreProperties[1]/ns0:description[1]" w:storeItemID="{6C3C8BC8-F283-45AE-878A-BAB7291924A1}"/>
        <w:text w:multiLine="1"/>
      </w:sdtPr>
      <w:sdtEndPr/>
      <w:sdtContent>
        <w:proofErr w:type="spellStart"/>
        <w:r w:rsidR="00BC670F">
          <w:rPr>
            <w:color w:val="A6A6A6" w:themeColor="background1" w:themeShade="A6"/>
            <w:sz w:val="18"/>
          </w:rPr>
          <w:t>Afstudeerverslag</w:t>
        </w:r>
      </w:sdtContent>
    </w:sdt>
    <w:sdt>
      <w:sdtPr>
        <w:rPr>
          <w:color w:val="A6A6A6" w:themeColor="background1" w:themeShade="A6"/>
          <w:sz w:val="18"/>
        </w:rPr>
        <w:alias w:val="Auteur"/>
        <w:tag w:val=""/>
        <w:id w:val="552116075"/>
        <w:dataBinding w:prefixMappings="xmlns:ns0='http://purl.org/dc/elements/1.1/' xmlns:ns1='http://schemas.openxmlformats.org/package/2006/metadata/core-properties' " w:xpath="/ns1:coreProperties[1]/ns0:creator[1]" w:storeItemID="{6C3C8BC8-F283-45AE-878A-BAB7291924A1}"/>
        <w:text/>
      </w:sdtPr>
      <w:sdtEndPr/>
      <w:sdtContent>
        <w:r w:rsidR="00BC670F" w:rsidRPr="00223848">
          <w:rPr>
            <w:color w:val="A6A6A6" w:themeColor="background1" w:themeShade="A6"/>
            <w:sz w:val="18"/>
          </w:rPr>
          <w:t>M.J.A.J</w:t>
        </w:r>
        <w:proofErr w:type="spellEnd"/>
        <w:r w:rsidR="00BC670F" w:rsidRPr="00223848">
          <w:rPr>
            <w:color w:val="A6A6A6" w:themeColor="background1" w:themeShade="A6"/>
            <w:sz w:val="18"/>
          </w:rPr>
          <w:t xml:space="preserve">. </w:t>
        </w:r>
        <w:proofErr w:type="spellStart"/>
        <w:r w:rsidR="00BC670F" w:rsidRPr="00223848">
          <w:rPr>
            <w:color w:val="A6A6A6" w:themeColor="background1" w:themeShade="A6"/>
            <w:sz w:val="18"/>
          </w:rPr>
          <w:t>Schrauwen</w:t>
        </w:r>
        <w:proofErr w:type="spellEnd"/>
      </w:sdtContent>
    </w:sdt>
    <w:r w:rsidR="00BC670F" w:rsidRPr="00223848">
      <w:rPr>
        <w:color w:val="A6A6A6" w:themeColor="background1" w:themeShade="A6"/>
        <w:sz w:val="18"/>
      </w:rPr>
      <w:t xml:space="preserve">, </w:t>
    </w:r>
    <w:sdt>
      <w:sdtPr>
        <w:rPr>
          <w:color w:val="A6A6A6" w:themeColor="background1" w:themeShade="A6"/>
          <w:sz w:val="18"/>
        </w:rPr>
        <w:alias w:val="Bedrijf"/>
        <w:tag w:val=""/>
        <w:id w:val="629371312"/>
        <w:dataBinding w:prefixMappings="xmlns:ns0='http://schemas.openxmlformats.org/officeDocument/2006/extended-properties' " w:xpath="/ns0:Properties[1]/ns0:Company[1]" w:storeItemID="{6668398D-A668-4E3E-A5EB-62B293D839F1}"/>
        <w:text/>
      </w:sdtPr>
      <w:sdtEndPr/>
      <w:sdtContent>
        <w:proofErr w:type="spellStart"/>
        <w:r w:rsidR="00BC670F" w:rsidRPr="00223848">
          <w:rPr>
            <w:color w:val="A6A6A6" w:themeColor="background1" w:themeShade="A6"/>
            <w:sz w:val="18"/>
          </w:rPr>
          <w:t>Ymif</w:t>
        </w:r>
        <w:proofErr w:type="spellEnd"/>
        <w:r w:rsidR="00BC670F" w:rsidRPr="00223848">
          <w:rPr>
            <w:color w:val="A6A6A6" w:themeColor="background1" w:themeShade="A6"/>
            <w:sz w:val="18"/>
          </w:rPr>
          <w:t xml:space="preserve"> engineering</w:t>
        </w:r>
      </w:sdtContent>
    </w:sdt>
  </w:p>
  <w:p w:rsidR="00BC670F" w:rsidRDefault="00BC670F" w:rsidP="0054252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70F" w:rsidRDefault="00BC670F" w:rsidP="0054252A">
    <w:pPr>
      <w:pStyle w:val="Header"/>
    </w:pPr>
  </w:p>
  <w:p w:rsidR="00BC670F" w:rsidRDefault="00BC670F" w:rsidP="0054252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70F" w:rsidRDefault="00BC670F" w:rsidP="0054252A">
    <w:pPr>
      <w:pStyle w:val="Header"/>
    </w:pPr>
  </w:p>
  <w:p w:rsidR="00BC670F" w:rsidRDefault="00BC670F" w:rsidP="005425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70F" w:rsidRDefault="00BC670F" w:rsidP="0054252A">
    <w:pPr>
      <w:pStyle w:val="Header"/>
    </w:pPr>
  </w:p>
  <w:p w:rsidR="00BC670F" w:rsidRDefault="00BC670F" w:rsidP="0054252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816AD"/>
    <w:multiLevelType w:val="hybridMultilevel"/>
    <w:tmpl w:val="3148E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B845643"/>
    <w:multiLevelType w:val="hybridMultilevel"/>
    <w:tmpl w:val="B8EA936E"/>
    <w:lvl w:ilvl="0" w:tplc="69B480F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0CB22DF"/>
    <w:multiLevelType w:val="hybridMultilevel"/>
    <w:tmpl w:val="128E40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3A1505D7"/>
    <w:multiLevelType w:val="hybridMultilevel"/>
    <w:tmpl w:val="7E060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CD32154"/>
    <w:multiLevelType w:val="hybridMultilevel"/>
    <w:tmpl w:val="B1CA1CEA"/>
    <w:lvl w:ilvl="0" w:tplc="3B8E33E8">
      <w:start w:val="6"/>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D4008B6"/>
    <w:multiLevelType w:val="hybridMultilevel"/>
    <w:tmpl w:val="EEE67DB4"/>
    <w:lvl w:ilvl="0" w:tplc="06E833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FB12850"/>
    <w:multiLevelType w:val="hybridMultilevel"/>
    <w:tmpl w:val="7D523D52"/>
    <w:lvl w:ilvl="0" w:tplc="4720E6B8">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18428EF"/>
    <w:multiLevelType w:val="hybridMultilevel"/>
    <w:tmpl w:val="2AAA0096"/>
    <w:lvl w:ilvl="0" w:tplc="06E833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B541318"/>
    <w:multiLevelType w:val="multilevel"/>
    <w:tmpl w:val="6EA63E1E"/>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519C078D"/>
    <w:multiLevelType w:val="hybridMultilevel"/>
    <w:tmpl w:val="D6924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8FD27BE"/>
    <w:multiLevelType w:val="hybridMultilevel"/>
    <w:tmpl w:val="BEAC67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9317143"/>
    <w:multiLevelType w:val="hybridMultilevel"/>
    <w:tmpl w:val="D05E65AA"/>
    <w:lvl w:ilvl="0" w:tplc="06E833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953200C"/>
    <w:multiLevelType w:val="hybridMultilevel"/>
    <w:tmpl w:val="AD7E4970"/>
    <w:lvl w:ilvl="0" w:tplc="4720E6B8">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EB51E34"/>
    <w:multiLevelType w:val="hybridMultilevel"/>
    <w:tmpl w:val="B8EEF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00E3198"/>
    <w:multiLevelType w:val="hybridMultilevel"/>
    <w:tmpl w:val="A2C4B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3656906"/>
    <w:multiLevelType w:val="hybridMultilevel"/>
    <w:tmpl w:val="CB1A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701E70"/>
    <w:multiLevelType w:val="hybridMultilevel"/>
    <w:tmpl w:val="B0FAD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779643F"/>
    <w:multiLevelType w:val="hybridMultilevel"/>
    <w:tmpl w:val="0764DE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7BD0564"/>
    <w:multiLevelType w:val="hybridMultilevel"/>
    <w:tmpl w:val="E1CAA5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CE434F2"/>
    <w:multiLevelType w:val="hybridMultilevel"/>
    <w:tmpl w:val="B83C4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DF6541F"/>
    <w:multiLevelType w:val="hybridMultilevel"/>
    <w:tmpl w:val="D4F208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03D370F"/>
    <w:multiLevelType w:val="hybridMultilevel"/>
    <w:tmpl w:val="EC2CE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7A964C3"/>
    <w:multiLevelType w:val="hybridMultilevel"/>
    <w:tmpl w:val="B86EE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A2A7935"/>
    <w:multiLevelType w:val="hybridMultilevel"/>
    <w:tmpl w:val="5FBE7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C175919"/>
    <w:multiLevelType w:val="hybridMultilevel"/>
    <w:tmpl w:val="DE0A9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5"/>
  </w:num>
  <w:num w:numId="4">
    <w:abstractNumId w:val="8"/>
  </w:num>
  <w:num w:numId="5">
    <w:abstractNumId w:val="2"/>
  </w:num>
  <w:num w:numId="6">
    <w:abstractNumId w:val="23"/>
  </w:num>
  <w:num w:numId="7">
    <w:abstractNumId w:val="13"/>
  </w:num>
  <w:num w:numId="8">
    <w:abstractNumId w:val="9"/>
  </w:num>
  <w:num w:numId="9">
    <w:abstractNumId w:val="21"/>
  </w:num>
  <w:num w:numId="10">
    <w:abstractNumId w:val="17"/>
  </w:num>
  <w:num w:numId="11">
    <w:abstractNumId w:val="0"/>
  </w:num>
  <w:num w:numId="12">
    <w:abstractNumId w:val="14"/>
  </w:num>
  <w:num w:numId="13">
    <w:abstractNumId w:val="19"/>
  </w:num>
  <w:num w:numId="14">
    <w:abstractNumId w:val="10"/>
  </w:num>
  <w:num w:numId="15">
    <w:abstractNumId w:val="12"/>
  </w:num>
  <w:num w:numId="16">
    <w:abstractNumId w:val="18"/>
  </w:num>
  <w:num w:numId="17">
    <w:abstractNumId w:val="16"/>
  </w:num>
  <w:num w:numId="18">
    <w:abstractNumId w:val="6"/>
  </w:num>
  <w:num w:numId="19">
    <w:abstractNumId w:val="24"/>
  </w:num>
  <w:num w:numId="20">
    <w:abstractNumId w:val="4"/>
  </w:num>
  <w:num w:numId="21">
    <w:abstractNumId w:val="3"/>
  </w:num>
  <w:num w:numId="22">
    <w:abstractNumId w:val="7"/>
  </w:num>
  <w:num w:numId="23">
    <w:abstractNumId w:val="5"/>
  </w:num>
  <w:num w:numId="24">
    <w:abstractNumId w:val="11"/>
  </w:num>
  <w:num w:numId="2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8DF"/>
    <w:rsid w:val="000007A7"/>
    <w:rsid w:val="0000093E"/>
    <w:rsid w:val="00001F89"/>
    <w:rsid w:val="00003E7B"/>
    <w:rsid w:val="00004ECD"/>
    <w:rsid w:val="00007D1E"/>
    <w:rsid w:val="000169AA"/>
    <w:rsid w:val="00022866"/>
    <w:rsid w:val="0002331B"/>
    <w:rsid w:val="00024ACB"/>
    <w:rsid w:val="00031E79"/>
    <w:rsid w:val="000345CC"/>
    <w:rsid w:val="00035EE4"/>
    <w:rsid w:val="00042458"/>
    <w:rsid w:val="00044433"/>
    <w:rsid w:val="00050C20"/>
    <w:rsid w:val="00051129"/>
    <w:rsid w:val="00052C7A"/>
    <w:rsid w:val="00060281"/>
    <w:rsid w:val="0006753E"/>
    <w:rsid w:val="00070F8E"/>
    <w:rsid w:val="00075346"/>
    <w:rsid w:val="00091FE1"/>
    <w:rsid w:val="00093D3A"/>
    <w:rsid w:val="000C5720"/>
    <w:rsid w:val="000D5464"/>
    <w:rsid w:val="000D5933"/>
    <w:rsid w:val="000D606F"/>
    <w:rsid w:val="000D62EE"/>
    <w:rsid w:val="000E1FFB"/>
    <w:rsid w:val="00101900"/>
    <w:rsid w:val="00105B57"/>
    <w:rsid w:val="00114F20"/>
    <w:rsid w:val="001214D2"/>
    <w:rsid w:val="00122FD7"/>
    <w:rsid w:val="001245A1"/>
    <w:rsid w:val="00135FC9"/>
    <w:rsid w:val="00144562"/>
    <w:rsid w:val="00144AFC"/>
    <w:rsid w:val="00144E97"/>
    <w:rsid w:val="00151C79"/>
    <w:rsid w:val="00153061"/>
    <w:rsid w:val="0015666A"/>
    <w:rsid w:val="00187D8B"/>
    <w:rsid w:val="00193626"/>
    <w:rsid w:val="001955AE"/>
    <w:rsid w:val="001B07FC"/>
    <w:rsid w:val="001B1D56"/>
    <w:rsid w:val="001B2ED7"/>
    <w:rsid w:val="001B3233"/>
    <w:rsid w:val="001B3E53"/>
    <w:rsid w:val="001B4B4A"/>
    <w:rsid w:val="001C0819"/>
    <w:rsid w:val="001C3FE2"/>
    <w:rsid w:val="001D64CC"/>
    <w:rsid w:val="001F6839"/>
    <w:rsid w:val="00203AD3"/>
    <w:rsid w:val="002069F1"/>
    <w:rsid w:val="00207139"/>
    <w:rsid w:val="002149B1"/>
    <w:rsid w:val="00214C0A"/>
    <w:rsid w:val="00217206"/>
    <w:rsid w:val="00221554"/>
    <w:rsid w:val="00223848"/>
    <w:rsid w:val="002255F9"/>
    <w:rsid w:val="0022769D"/>
    <w:rsid w:val="002415A9"/>
    <w:rsid w:val="00241EC7"/>
    <w:rsid w:val="002426C7"/>
    <w:rsid w:val="00250F1B"/>
    <w:rsid w:val="002612CF"/>
    <w:rsid w:val="00273EAF"/>
    <w:rsid w:val="00275F04"/>
    <w:rsid w:val="00283B80"/>
    <w:rsid w:val="00287DB7"/>
    <w:rsid w:val="0029369F"/>
    <w:rsid w:val="002B41E8"/>
    <w:rsid w:val="002B4E06"/>
    <w:rsid w:val="002C41F1"/>
    <w:rsid w:val="002C78C1"/>
    <w:rsid w:val="002D7200"/>
    <w:rsid w:val="002E0E1F"/>
    <w:rsid w:val="002E2CDF"/>
    <w:rsid w:val="002E31E3"/>
    <w:rsid w:val="002E42F1"/>
    <w:rsid w:val="002F398E"/>
    <w:rsid w:val="002F3A4E"/>
    <w:rsid w:val="003038A9"/>
    <w:rsid w:val="00307A64"/>
    <w:rsid w:val="0031469C"/>
    <w:rsid w:val="00332D71"/>
    <w:rsid w:val="00343EE8"/>
    <w:rsid w:val="0034527A"/>
    <w:rsid w:val="00345506"/>
    <w:rsid w:val="00362DBC"/>
    <w:rsid w:val="00367635"/>
    <w:rsid w:val="00380441"/>
    <w:rsid w:val="00383F74"/>
    <w:rsid w:val="003B105E"/>
    <w:rsid w:val="003B3E35"/>
    <w:rsid w:val="003C7F58"/>
    <w:rsid w:val="003D4B7C"/>
    <w:rsid w:val="003E0082"/>
    <w:rsid w:val="003E2D66"/>
    <w:rsid w:val="003E5751"/>
    <w:rsid w:val="00410C4A"/>
    <w:rsid w:val="00413D21"/>
    <w:rsid w:val="00416096"/>
    <w:rsid w:val="0042408B"/>
    <w:rsid w:val="00430D08"/>
    <w:rsid w:val="004314AE"/>
    <w:rsid w:val="00433D64"/>
    <w:rsid w:val="00435FC5"/>
    <w:rsid w:val="004408BF"/>
    <w:rsid w:val="0044560D"/>
    <w:rsid w:val="00445F62"/>
    <w:rsid w:val="00446B70"/>
    <w:rsid w:val="00450891"/>
    <w:rsid w:val="00460499"/>
    <w:rsid w:val="00460E54"/>
    <w:rsid w:val="004611C4"/>
    <w:rsid w:val="00467AA4"/>
    <w:rsid w:val="00470431"/>
    <w:rsid w:val="00470A9B"/>
    <w:rsid w:val="0047696F"/>
    <w:rsid w:val="00485C4C"/>
    <w:rsid w:val="00490D8E"/>
    <w:rsid w:val="00493769"/>
    <w:rsid w:val="00493A95"/>
    <w:rsid w:val="004A288A"/>
    <w:rsid w:val="004A48AB"/>
    <w:rsid w:val="004A77BF"/>
    <w:rsid w:val="004A7823"/>
    <w:rsid w:val="004A7D25"/>
    <w:rsid w:val="004E7D6E"/>
    <w:rsid w:val="00501B5D"/>
    <w:rsid w:val="00506343"/>
    <w:rsid w:val="005159ED"/>
    <w:rsid w:val="005234EA"/>
    <w:rsid w:val="0053067B"/>
    <w:rsid w:val="00530CAF"/>
    <w:rsid w:val="0053626F"/>
    <w:rsid w:val="00540DFB"/>
    <w:rsid w:val="00541200"/>
    <w:rsid w:val="00541B00"/>
    <w:rsid w:val="0054252A"/>
    <w:rsid w:val="00543799"/>
    <w:rsid w:val="00543867"/>
    <w:rsid w:val="00545532"/>
    <w:rsid w:val="00563569"/>
    <w:rsid w:val="00564DFF"/>
    <w:rsid w:val="0057108B"/>
    <w:rsid w:val="005812FC"/>
    <w:rsid w:val="00586D8B"/>
    <w:rsid w:val="005904C6"/>
    <w:rsid w:val="00590B73"/>
    <w:rsid w:val="005A0D3F"/>
    <w:rsid w:val="005A1B33"/>
    <w:rsid w:val="005A3460"/>
    <w:rsid w:val="005A3AD9"/>
    <w:rsid w:val="005C2AFD"/>
    <w:rsid w:val="005D6395"/>
    <w:rsid w:val="005D7FA8"/>
    <w:rsid w:val="005E0F10"/>
    <w:rsid w:val="005E31FC"/>
    <w:rsid w:val="00600251"/>
    <w:rsid w:val="00605367"/>
    <w:rsid w:val="0062156F"/>
    <w:rsid w:val="00632F9F"/>
    <w:rsid w:val="006403CE"/>
    <w:rsid w:val="006446DC"/>
    <w:rsid w:val="0064563D"/>
    <w:rsid w:val="006469CF"/>
    <w:rsid w:val="00647729"/>
    <w:rsid w:val="00656049"/>
    <w:rsid w:val="00656C35"/>
    <w:rsid w:val="00656C62"/>
    <w:rsid w:val="006673F6"/>
    <w:rsid w:val="006721B8"/>
    <w:rsid w:val="00676A99"/>
    <w:rsid w:val="006833CE"/>
    <w:rsid w:val="006A1269"/>
    <w:rsid w:val="006A3830"/>
    <w:rsid w:val="006A414A"/>
    <w:rsid w:val="006B1806"/>
    <w:rsid w:val="006B2245"/>
    <w:rsid w:val="006B3A42"/>
    <w:rsid w:val="006C34F2"/>
    <w:rsid w:val="006D363D"/>
    <w:rsid w:val="006D567A"/>
    <w:rsid w:val="006E5687"/>
    <w:rsid w:val="006F1019"/>
    <w:rsid w:val="006F5B61"/>
    <w:rsid w:val="007017DD"/>
    <w:rsid w:val="00703B33"/>
    <w:rsid w:val="00706A83"/>
    <w:rsid w:val="00707EF0"/>
    <w:rsid w:val="00716A77"/>
    <w:rsid w:val="00716D0D"/>
    <w:rsid w:val="00716EB4"/>
    <w:rsid w:val="00733F85"/>
    <w:rsid w:val="007376B5"/>
    <w:rsid w:val="00757601"/>
    <w:rsid w:val="00764F19"/>
    <w:rsid w:val="00790BF8"/>
    <w:rsid w:val="00797622"/>
    <w:rsid w:val="007A19C7"/>
    <w:rsid w:val="007A6078"/>
    <w:rsid w:val="007A77AB"/>
    <w:rsid w:val="007C5275"/>
    <w:rsid w:val="007D0955"/>
    <w:rsid w:val="007E2E07"/>
    <w:rsid w:val="007E2EA2"/>
    <w:rsid w:val="007E469D"/>
    <w:rsid w:val="007E5F28"/>
    <w:rsid w:val="00800E89"/>
    <w:rsid w:val="00812110"/>
    <w:rsid w:val="00812363"/>
    <w:rsid w:val="00812A33"/>
    <w:rsid w:val="00816A75"/>
    <w:rsid w:val="00822C58"/>
    <w:rsid w:val="00822E02"/>
    <w:rsid w:val="00847E46"/>
    <w:rsid w:val="008510E7"/>
    <w:rsid w:val="00862C8A"/>
    <w:rsid w:val="00865332"/>
    <w:rsid w:val="008770C8"/>
    <w:rsid w:val="00887FC0"/>
    <w:rsid w:val="008903C3"/>
    <w:rsid w:val="00896252"/>
    <w:rsid w:val="0089656B"/>
    <w:rsid w:val="008971AE"/>
    <w:rsid w:val="00897C44"/>
    <w:rsid w:val="008A111A"/>
    <w:rsid w:val="008A69D2"/>
    <w:rsid w:val="008B195D"/>
    <w:rsid w:val="008B607C"/>
    <w:rsid w:val="008C1946"/>
    <w:rsid w:val="008C1F16"/>
    <w:rsid w:val="008C3C67"/>
    <w:rsid w:val="008C77A8"/>
    <w:rsid w:val="008D0018"/>
    <w:rsid w:val="008D1331"/>
    <w:rsid w:val="008E0130"/>
    <w:rsid w:val="008E4F65"/>
    <w:rsid w:val="008E6505"/>
    <w:rsid w:val="008F7D55"/>
    <w:rsid w:val="0090724D"/>
    <w:rsid w:val="00907D95"/>
    <w:rsid w:val="009109E1"/>
    <w:rsid w:val="009139F4"/>
    <w:rsid w:val="009337C0"/>
    <w:rsid w:val="009447EB"/>
    <w:rsid w:val="00946173"/>
    <w:rsid w:val="00957007"/>
    <w:rsid w:val="0095795A"/>
    <w:rsid w:val="00963C62"/>
    <w:rsid w:val="00967867"/>
    <w:rsid w:val="00974576"/>
    <w:rsid w:val="009746FB"/>
    <w:rsid w:val="00993DCA"/>
    <w:rsid w:val="00996370"/>
    <w:rsid w:val="009A3FC6"/>
    <w:rsid w:val="009A4857"/>
    <w:rsid w:val="009B2632"/>
    <w:rsid w:val="009B4300"/>
    <w:rsid w:val="009B615C"/>
    <w:rsid w:val="009D4473"/>
    <w:rsid w:val="009D4F3E"/>
    <w:rsid w:val="009E2D69"/>
    <w:rsid w:val="009E61CB"/>
    <w:rsid w:val="009F2768"/>
    <w:rsid w:val="009F389E"/>
    <w:rsid w:val="009F6ABF"/>
    <w:rsid w:val="00A11E8A"/>
    <w:rsid w:val="00A1210F"/>
    <w:rsid w:val="00A26E28"/>
    <w:rsid w:val="00A275FE"/>
    <w:rsid w:val="00A27924"/>
    <w:rsid w:val="00A31D9D"/>
    <w:rsid w:val="00A42D7F"/>
    <w:rsid w:val="00A455E6"/>
    <w:rsid w:val="00A51538"/>
    <w:rsid w:val="00A52A9C"/>
    <w:rsid w:val="00A630C3"/>
    <w:rsid w:val="00A67ACF"/>
    <w:rsid w:val="00A71152"/>
    <w:rsid w:val="00A81C4B"/>
    <w:rsid w:val="00A861E2"/>
    <w:rsid w:val="00A95878"/>
    <w:rsid w:val="00A95A09"/>
    <w:rsid w:val="00AA7860"/>
    <w:rsid w:val="00AB5931"/>
    <w:rsid w:val="00AC1762"/>
    <w:rsid w:val="00AC223B"/>
    <w:rsid w:val="00AD0849"/>
    <w:rsid w:val="00AF3126"/>
    <w:rsid w:val="00AF34C5"/>
    <w:rsid w:val="00AF53AA"/>
    <w:rsid w:val="00B025C7"/>
    <w:rsid w:val="00B10EB8"/>
    <w:rsid w:val="00B27D0E"/>
    <w:rsid w:val="00B30B4B"/>
    <w:rsid w:val="00B3739E"/>
    <w:rsid w:val="00B435DE"/>
    <w:rsid w:val="00B44999"/>
    <w:rsid w:val="00B451A6"/>
    <w:rsid w:val="00B45CAA"/>
    <w:rsid w:val="00B5316E"/>
    <w:rsid w:val="00B56984"/>
    <w:rsid w:val="00B61522"/>
    <w:rsid w:val="00B62D77"/>
    <w:rsid w:val="00B75130"/>
    <w:rsid w:val="00B778E8"/>
    <w:rsid w:val="00B875AA"/>
    <w:rsid w:val="00B97E9D"/>
    <w:rsid w:val="00BA4009"/>
    <w:rsid w:val="00BA5679"/>
    <w:rsid w:val="00BB3FDA"/>
    <w:rsid w:val="00BC670F"/>
    <w:rsid w:val="00BD0FCE"/>
    <w:rsid w:val="00BD20D7"/>
    <w:rsid w:val="00BD5124"/>
    <w:rsid w:val="00BD623D"/>
    <w:rsid w:val="00BD62AA"/>
    <w:rsid w:val="00BE5AC7"/>
    <w:rsid w:val="00BE6A9F"/>
    <w:rsid w:val="00C111F8"/>
    <w:rsid w:val="00C23AA6"/>
    <w:rsid w:val="00C23ACD"/>
    <w:rsid w:val="00C45DE8"/>
    <w:rsid w:val="00C51382"/>
    <w:rsid w:val="00C950D0"/>
    <w:rsid w:val="00C9701E"/>
    <w:rsid w:val="00C9726C"/>
    <w:rsid w:val="00CA240E"/>
    <w:rsid w:val="00CB5D8F"/>
    <w:rsid w:val="00CC0426"/>
    <w:rsid w:val="00CC1EE3"/>
    <w:rsid w:val="00CC677F"/>
    <w:rsid w:val="00CD0465"/>
    <w:rsid w:val="00CE3DA6"/>
    <w:rsid w:val="00CE4903"/>
    <w:rsid w:val="00CF42F7"/>
    <w:rsid w:val="00D05FB8"/>
    <w:rsid w:val="00D07F66"/>
    <w:rsid w:val="00D16684"/>
    <w:rsid w:val="00D23A98"/>
    <w:rsid w:val="00D23C6F"/>
    <w:rsid w:val="00D24251"/>
    <w:rsid w:val="00D435B1"/>
    <w:rsid w:val="00D522A2"/>
    <w:rsid w:val="00D56617"/>
    <w:rsid w:val="00D63739"/>
    <w:rsid w:val="00D81571"/>
    <w:rsid w:val="00D81C1B"/>
    <w:rsid w:val="00D87E4B"/>
    <w:rsid w:val="00D9058F"/>
    <w:rsid w:val="00D968D6"/>
    <w:rsid w:val="00D973C7"/>
    <w:rsid w:val="00DB73B0"/>
    <w:rsid w:val="00DC3781"/>
    <w:rsid w:val="00DD35F8"/>
    <w:rsid w:val="00DD7C03"/>
    <w:rsid w:val="00DE41B5"/>
    <w:rsid w:val="00DF0421"/>
    <w:rsid w:val="00DF2EF5"/>
    <w:rsid w:val="00E0447E"/>
    <w:rsid w:val="00E26AA4"/>
    <w:rsid w:val="00E32078"/>
    <w:rsid w:val="00E37E23"/>
    <w:rsid w:val="00E41639"/>
    <w:rsid w:val="00E44998"/>
    <w:rsid w:val="00E55F7E"/>
    <w:rsid w:val="00E573FF"/>
    <w:rsid w:val="00E60784"/>
    <w:rsid w:val="00E668DF"/>
    <w:rsid w:val="00E72765"/>
    <w:rsid w:val="00E73DBE"/>
    <w:rsid w:val="00E75332"/>
    <w:rsid w:val="00E7706D"/>
    <w:rsid w:val="00E84103"/>
    <w:rsid w:val="00E9584A"/>
    <w:rsid w:val="00E97FBF"/>
    <w:rsid w:val="00EA4413"/>
    <w:rsid w:val="00EA4954"/>
    <w:rsid w:val="00EA7928"/>
    <w:rsid w:val="00EB0202"/>
    <w:rsid w:val="00EB0F30"/>
    <w:rsid w:val="00EB3FF7"/>
    <w:rsid w:val="00EC342A"/>
    <w:rsid w:val="00EC5EBB"/>
    <w:rsid w:val="00ED7742"/>
    <w:rsid w:val="00ED78C4"/>
    <w:rsid w:val="00EE49B2"/>
    <w:rsid w:val="00EE517F"/>
    <w:rsid w:val="00EE531A"/>
    <w:rsid w:val="00F06600"/>
    <w:rsid w:val="00F06D22"/>
    <w:rsid w:val="00F12F78"/>
    <w:rsid w:val="00F138AE"/>
    <w:rsid w:val="00F13904"/>
    <w:rsid w:val="00F14589"/>
    <w:rsid w:val="00F22079"/>
    <w:rsid w:val="00F344B6"/>
    <w:rsid w:val="00F3520D"/>
    <w:rsid w:val="00F376F3"/>
    <w:rsid w:val="00F45197"/>
    <w:rsid w:val="00F5270C"/>
    <w:rsid w:val="00F60935"/>
    <w:rsid w:val="00F713B4"/>
    <w:rsid w:val="00F75E5F"/>
    <w:rsid w:val="00F75FC0"/>
    <w:rsid w:val="00F818DF"/>
    <w:rsid w:val="00F84C87"/>
    <w:rsid w:val="00F96357"/>
    <w:rsid w:val="00F9796F"/>
    <w:rsid w:val="00FA6878"/>
    <w:rsid w:val="00FA6BDA"/>
    <w:rsid w:val="00FC2B35"/>
    <w:rsid w:val="00FC377D"/>
    <w:rsid w:val="00FC6EAC"/>
    <w:rsid w:val="00FC7444"/>
    <w:rsid w:val="00FD0057"/>
    <w:rsid w:val="00FE0BD0"/>
    <w:rsid w:val="00FE1E6E"/>
    <w:rsid w:val="00FE543E"/>
    <w:rsid w:val="00FF01AD"/>
    <w:rsid w:val="00FF19B9"/>
    <w:rsid w:val="00FF4F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52A"/>
    <w:pPr>
      <w:widowControl w:val="0"/>
      <w:suppressAutoHyphens/>
      <w:autoSpaceDN w:val="0"/>
      <w:spacing w:after="0" w:line="240" w:lineRule="auto"/>
      <w:jc w:val="both"/>
      <w:textAlignment w:val="baseline"/>
    </w:pPr>
    <w:rPr>
      <w:rFonts w:eastAsia="SimSun" w:cstheme="minorHAnsi"/>
      <w:kern w:val="3"/>
      <w:sz w:val="20"/>
      <w:szCs w:val="24"/>
      <w:lang w:eastAsia="zh-CN" w:bidi="hi-IN"/>
    </w:rPr>
  </w:style>
  <w:style w:type="paragraph" w:styleId="Heading1">
    <w:name w:val="heading 1"/>
    <w:basedOn w:val="Normal"/>
    <w:next w:val="Normal"/>
    <w:link w:val="Heading1Char"/>
    <w:autoRedefine/>
    <w:uiPriority w:val="9"/>
    <w:qFormat/>
    <w:rsid w:val="00CC1EE3"/>
    <w:pPr>
      <w:keepNext/>
      <w:keepLines/>
      <w:numPr>
        <w:numId w:val="4"/>
      </w:numPr>
      <w:ind w:left="0" w:hanging="567"/>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autoRedefine/>
    <w:uiPriority w:val="9"/>
    <w:unhideWhenUsed/>
    <w:qFormat/>
    <w:rsid w:val="00E73DBE"/>
    <w:pPr>
      <w:keepNext/>
      <w:keepLines/>
      <w:numPr>
        <w:ilvl w:val="1"/>
        <w:numId w:val="4"/>
      </w:numPr>
      <w:spacing w:before="100" w:beforeAutospacing="1"/>
      <w:ind w:left="0" w:hanging="709"/>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42458"/>
    <w:pPr>
      <w:keepNext/>
      <w:keepLines/>
      <w:numPr>
        <w:ilvl w:val="2"/>
        <w:numId w:val="4"/>
      </w:numPr>
      <w:spacing w:before="240"/>
      <w:ind w:left="0" w:hanging="851"/>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8770C8"/>
    <w:pPr>
      <w:keepNext/>
      <w:keepLines/>
      <w:numPr>
        <w:ilvl w:val="3"/>
        <w:numId w:val="4"/>
      </w:numPr>
      <w:spacing w:before="200"/>
      <w:ind w:left="0" w:hanging="851"/>
      <w:outlineLvl w:val="3"/>
    </w:pPr>
    <w:rPr>
      <w:rFonts w:eastAsiaTheme="majorEastAsia"/>
      <w:b/>
      <w:bCs/>
      <w:iCs/>
      <w:color w:val="000000" w:themeColor="text1"/>
    </w:rPr>
  </w:style>
  <w:style w:type="paragraph" w:styleId="Heading5">
    <w:name w:val="heading 5"/>
    <w:basedOn w:val="Normal"/>
    <w:next w:val="Normal"/>
    <w:link w:val="Heading5Char"/>
    <w:uiPriority w:val="9"/>
    <w:semiHidden/>
    <w:unhideWhenUsed/>
    <w:qFormat/>
    <w:rsid w:val="00E668DF"/>
    <w:pPr>
      <w:keepNext/>
      <w:keepLines/>
      <w:numPr>
        <w:ilvl w:val="4"/>
        <w:numId w:val="4"/>
      </w:numPr>
      <w:spacing w:before="200"/>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E668DF"/>
    <w:pPr>
      <w:keepNext/>
      <w:keepLines/>
      <w:numPr>
        <w:ilvl w:val="5"/>
        <w:numId w:val="4"/>
      </w:numPr>
      <w:spacing w:before="200"/>
      <w:outlineLvl w:val="5"/>
    </w:pPr>
    <w:rPr>
      <w:rFonts w:asciiTheme="majorHAnsi" w:eastAsiaTheme="majorEastAsia"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E668DF"/>
    <w:pPr>
      <w:keepNext/>
      <w:keepLines/>
      <w:numPr>
        <w:ilvl w:val="6"/>
        <w:numId w:val="4"/>
      </w:numPr>
      <w:spacing w:before="200"/>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E668DF"/>
    <w:pPr>
      <w:keepNext/>
      <w:keepLines/>
      <w:numPr>
        <w:ilvl w:val="7"/>
        <w:numId w:val="4"/>
      </w:numPr>
      <w:spacing w:before="200"/>
      <w:outlineLvl w:val="7"/>
    </w:pPr>
    <w:rPr>
      <w:rFonts w:asciiTheme="majorHAnsi" w:eastAsiaTheme="majorEastAsia" w:hAnsiTheme="majorHAnsi"/>
      <w:color w:val="404040" w:themeColor="text1" w:themeTint="BF"/>
      <w:szCs w:val="18"/>
    </w:rPr>
  </w:style>
  <w:style w:type="paragraph" w:styleId="Heading9">
    <w:name w:val="heading 9"/>
    <w:basedOn w:val="Normal"/>
    <w:next w:val="Normal"/>
    <w:link w:val="Heading9Char"/>
    <w:uiPriority w:val="9"/>
    <w:semiHidden/>
    <w:unhideWhenUsed/>
    <w:qFormat/>
    <w:rsid w:val="00E668DF"/>
    <w:pPr>
      <w:keepNext/>
      <w:keepLines/>
      <w:numPr>
        <w:ilvl w:val="8"/>
        <w:numId w:val="4"/>
      </w:numPr>
      <w:spacing w:before="200"/>
      <w:outlineLvl w:val="8"/>
    </w:pPr>
    <w:rPr>
      <w:rFonts w:asciiTheme="majorHAnsi" w:eastAsiaTheme="majorEastAsia" w:hAnsiTheme="majorHAnsi"/>
      <w:i/>
      <w:iCs/>
      <w:color w:val="404040" w:themeColor="text1" w:themeTint="BF"/>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EE3"/>
    <w:rPr>
      <w:rFonts w:asciiTheme="majorHAnsi" w:eastAsiaTheme="majorEastAsia" w:hAnsiTheme="majorHAnsi" w:cstheme="majorBidi"/>
      <w:b/>
      <w:bCs/>
      <w:kern w:val="3"/>
      <w:sz w:val="36"/>
      <w:szCs w:val="28"/>
      <w:lang w:eastAsia="zh-CN" w:bidi="hi-IN"/>
    </w:rPr>
  </w:style>
  <w:style w:type="character" w:customStyle="1" w:styleId="Heading2Char">
    <w:name w:val="Heading 2 Char"/>
    <w:basedOn w:val="DefaultParagraphFont"/>
    <w:link w:val="Heading2"/>
    <w:uiPriority w:val="9"/>
    <w:rsid w:val="00E73DBE"/>
    <w:rPr>
      <w:rFonts w:asciiTheme="majorHAnsi" w:eastAsiaTheme="majorEastAsia" w:hAnsiTheme="majorHAnsi" w:cstheme="majorBidi"/>
      <w:b/>
      <w:bCs/>
      <w:kern w:val="3"/>
      <w:sz w:val="26"/>
      <w:szCs w:val="26"/>
      <w:lang w:eastAsia="zh-CN" w:bidi="hi-IN"/>
    </w:rPr>
  </w:style>
  <w:style w:type="character" w:customStyle="1" w:styleId="Heading3Char">
    <w:name w:val="Heading 3 Char"/>
    <w:basedOn w:val="DefaultParagraphFont"/>
    <w:link w:val="Heading3"/>
    <w:uiPriority w:val="9"/>
    <w:rsid w:val="00042458"/>
    <w:rPr>
      <w:rFonts w:asciiTheme="majorHAnsi" w:eastAsiaTheme="majorEastAsia" w:hAnsiTheme="majorHAnsi" w:cstheme="majorBidi"/>
      <w:b/>
      <w:bCs/>
      <w:kern w:val="3"/>
      <w:sz w:val="24"/>
      <w:szCs w:val="24"/>
      <w:lang w:eastAsia="zh-CN" w:bidi="hi-IN"/>
    </w:rPr>
  </w:style>
  <w:style w:type="character" w:customStyle="1" w:styleId="Heading4Char">
    <w:name w:val="Heading 4 Char"/>
    <w:basedOn w:val="DefaultParagraphFont"/>
    <w:link w:val="Heading4"/>
    <w:uiPriority w:val="9"/>
    <w:rsid w:val="008770C8"/>
    <w:rPr>
      <w:rFonts w:eastAsiaTheme="majorEastAsia" w:cstheme="minorHAnsi"/>
      <w:b/>
      <w:bCs/>
      <w:iCs/>
      <w:color w:val="000000" w:themeColor="text1"/>
      <w:kern w:val="3"/>
      <w:sz w:val="20"/>
      <w:szCs w:val="24"/>
      <w:lang w:eastAsia="zh-CN" w:bidi="hi-IN"/>
    </w:rPr>
  </w:style>
  <w:style w:type="character" w:customStyle="1" w:styleId="Heading5Char">
    <w:name w:val="Heading 5 Char"/>
    <w:basedOn w:val="DefaultParagraphFont"/>
    <w:link w:val="Heading5"/>
    <w:uiPriority w:val="9"/>
    <w:semiHidden/>
    <w:rsid w:val="00E668DF"/>
    <w:rPr>
      <w:rFonts w:asciiTheme="majorHAnsi" w:eastAsiaTheme="majorEastAsia" w:hAnsiTheme="majorHAnsi" w:cstheme="minorHAnsi"/>
      <w:color w:val="243F60" w:themeColor="accent1" w:themeShade="7F"/>
      <w:kern w:val="3"/>
      <w:sz w:val="20"/>
      <w:szCs w:val="24"/>
      <w:lang w:eastAsia="zh-CN" w:bidi="hi-IN"/>
    </w:rPr>
  </w:style>
  <w:style w:type="character" w:customStyle="1" w:styleId="Heading6Char">
    <w:name w:val="Heading 6 Char"/>
    <w:basedOn w:val="DefaultParagraphFont"/>
    <w:link w:val="Heading6"/>
    <w:uiPriority w:val="9"/>
    <w:semiHidden/>
    <w:rsid w:val="00E668DF"/>
    <w:rPr>
      <w:rFonts w:asciiTheme="majorHAnsi" w:eastAsiaTheme="majorEastAsia" w:hAnsiTheme="majorHAnsi" w:cstheme="minorHAnsi"/>
      <w:i/>
      <w:iCs/>
      <w:color w:val="243F60" w:themeColor="accent1" w:themeShade="7F"/>
      <w:kern w:val="3"/>
      <w:sz w:val="20"/>
      <w:szCs w:val="24"/>
      <w:lang w:eastAsia="zh-CN" w:bidi="hi-IN"/>
    </w:rPr>
  </w:style>
  <w:style w:type="character" w:customStyle="1" w:styleId="Heading7Char">
    <w:name w:val="Heading 7 Char"/>
    <w:basedOn w:val="DefaultParagraphFont"/>
    <w:link w:val="Heading7"/>
    <w:uiPriority w:val="9"/>
    <w:semiHidden/>
    <w:rsid w:val="00E668DF"/>
    <w:rPr>
      <w:rFonts w:asciiTheme="majorHAnsi" w:eastAsiaTheme="majorEastAsia" w:hAnsiTheme="majorHAnsi" w:cstheme="minorHAnsi"/>
      <w:i/>
      <w:iCs/>
      <w:color w:val="404040" w:themeColor="text1" w:themeTint="BF"/>
      <w:kern w:val="3"/>
      <w:sz w:val="20"/>
      <w:szCs w:val="24"/>
      <w:lang w:eastAsia="zh-CN" w:bidi="hi-IN"/>
    </w:rPr>
  </w:style>
  <w:style w:type="character" w:customStyle="1" w:styleId="Heading8Char">
    <w:name w:val="Heading 8 Char"/>
    <w:basedOn w:val="DefaultParagraphFont"/>
    <w:link w:val="Heading8"/>
    <w:uiPriority w:val="9"/>
    <w:semiHidden/>
    <w:rsid w:val="00E668DF"/>
    <w:rPr>
      <w:rFonts w:asciiTheme="majorHAnsi" w:eastAsiaTheme="majorEastAsia" w:hAnsiTheme="majorHAnsi" w:cstheme="minorHAnsi"/>
      <w:color w:val="404040" w:themeColor="text1" w:themeTint="BF"/>
      <w:kern w:val="3"/>
      <w:sz w:val="20"/>
      <w:szCs w:val="18"/>
      <w:lang w:eastAsia="zh-CN" w:bidi="hi-IN"/>
    </w:rPr>
  </w:style>
  <w:style w:type="character" w:customStyle="1" w:styleId="Heading9Char">
    <w:name w:val="Heading 9 Char"/>
    <w:basedOn w:val="DefaultParagraphFont"/>
    <w:link w:val="Heading9"/>
    <w:uiPriority w:val="9"/>
    <w:semiHidden/>
    <w:rsid w:val="00E668DF"/>
    <w:rPr>
      <w:rFonts w:asciiTheme="majorHAnsi" w:eastAsiaTheme="majorEastAsia" w:hAnsiTheme="majorHAnsi" w:cstheme="minorHAnsi"/>
      <w:i/>
      <w:iCs/>
      <w:color w:val="404040" w:themeColor="text1" w:themeTint="BF"/>
      <w:kern w:val="3"/>
      <w:sz w:val="20"/>
      <w:szCs w:val="18"/>
      <w:lang w:eastAsia="zh-CN" w:bidi="hi-IN"/>
    </w:rPr>
  </w:style>
  <w:style w:type="paragraph" w:styleId="ListParagraph">
    <w:name w:val="List Paragraph"/>
    <w:basedOn w:val="Normal"/>
    <w:uiPriority w:val="34"/>
    <w:rsid w:val="00E668DF"/>
    <w:pPr>
      <w:ind w:left="720"/>
      <w:contextualSpacing/>
    </w:pPr>
  </w:style>
  <w:style w:type="character" w:styleId="Emphasis">
    <w:name w:val="Emphasis"/>
    <w:basedOn w:val="DefaultParagraphFont"/>
    <w:uiPriority w:val="20"/>
    <w:qFormat/>
    <w:rsid w:val="00E668DF"/>
    <w:rPr>
      <w:i/>
      <w:iCs/>
    </w:rPr>
  </w:style>
  <w:style w:type="character" w:styleId="Hyperlink">
    <w:name w:val="Hyperlink"/>
    <w:basedOn w:val="DefaultParagraphFont"/>
    <w:uiPriority w:val="99"/>
    <w:unhideWhenUsed/>
    <w:rsid w:val="00E668DF"/>
    <w:rPr>
      <w:color w:val="0000FF" w:themeColor="hyperlink"/>
      <w:u w:val="single"/>
    </w:rPr>
  </w:style>
  <w:style w:type="paragraph" w:styleId="FootnoteText">
    <w:name w:val="footnote text"/>
    <w:basedOn w:val="Normal"/>
    <w:link w:val="FootnoteTextChar"/>
    <w:uiPriority w:val="99"/>
    <w:unhideWhenUsed/>
    <w:qFormat/>
    <w:rsid w:val="00E668DF"/>
    <w:rPr>
      <w:sz w:val="16"/>
      <w:szCs w:val="20"/>
    </w:rPr>
  </w:style>
  <w:style w:type="character" w:customStyle="1" w:styleId="FootnoteTextChar">
    <w:name w:val="Footnote Text Char"/>
    <w:basedOn w:val="DefaultParagraphFont"/>
    <w:link w:val="FootnoteText"/>
    <w:uiPriority w:val="99"/>
    <w:rsid w:val="00E668DF"/>
    <w:rPr>
      <w:rFonts w:ascii="Calibri" w:eastAsia="SimSun" w:hAnsi="Calibri" w:cs="Mangal"/>
      <w:kern w:val="3"/>
      <w:sz w:val="16"/>
      <w:szCs w:val="20"/>
      <w:lang w:eastAsia="zh-CN" w:bidi="hi-IN"/>
    </w:rPr>
  </w:style>
  <w:style w:type="character" w:styleId="FootnoteReference">
    <w:name w:val="footnote reference"/>
    <w:basedOn w:val="DefaultParagraphFont"/>
    <w:uiPriority w:val="99"/>
    <w:semiHidden/>
    <w:unhideWhenUsed/>
    <w:rsid w:val="00E668DF"/>
    <w:rPr>
      <w:vertAlign w:val="superscript"/>
    </w:rPr>
  </w:style>
  <w:style w:type="character" w:customStyle="1" w:styleId="slug-pub-date">
    <w:name w:val="slug-pub-date"/>
    <w:basedOn w:val="DefaultParagraphFont"/>
    <w:rsid w:val="00E668DF"/>
  </w:style>
  <w:style w:type="character" w:customStyle="1" w:styleId="apple-converted-space">
    <w:name w:val="apple-converted-space"/>
    <w:basedOn w:val="DefaultParagraphFont"/>
    <w:rsid w:val="00E668DF"/>
  </w:style>
  <w:style w:type="character" w:customStyle="1" w:styleId="slug-vol">
    <w:name w:val="slug-vol"/>
    <w:basedOn w:val="DefaultParagraphFont"/>
    <w:rsid w:val="00E668DF"/>
  </w:style>
  <w:style w:type="character" w:customStyle="1" w:styleId="slug-issue">
    <w:name w:val="slug-issue"/>
    <w:basedOn w:val="DefaultParagraphFont"/>
    <w:rsid w:val="00E668DF"/>
  </w:style>
  <w:style w:type="character" w:customStyle="1" w:styleId="slug-pages">
    <w:name w:val="slug-pages"/>
    <w:basedOn w:val="DefaultParagraphFont"/>
    <w:rsid w:val="00E668DF"/>
  </w:style>
  <w:style w:type="paragraph" w:styleId="BalloonText">
    <w:name w:val="Balloon Text"/>
    <w:basedOn w:val="Normal"/>
    <w:link w:val="BalloonTextChar"/>
    <w:uiPriority w:val="99"/>
    <w:semiHidden/>
    <w:unhideWhenUsed/>
    <w:rsid w:val="00E668DF"/>
    <w:rPr>
      <w:rFonts w:ascii="Tahoma" w:hAnsi="Tahoma" w:cs="Tahoma"/>
      <w:sz w:val="16"/>
      <w:szCs w:val="16"/>
    </w:rPr>
  </w:style>
  <w:style w:type="character" w:customStyle="1" w:styleId="BalloonTextChar">
    <w:name w:val="Balloon Text Char"/>
    <w:basedOn w:val="DefaultParagraphFont"/>
    <w:link w:val="BalloonText"/>
    <w:uiPriority w:val="99"/>
    <w:semiHidden/>
    <w:rsid w:val="00E668DF"/>
    <w:rPr>
      <w:rFonts w:ascii="Tahoma" w:eastAsia="SimSun" w:hAnsi="Tahoma" w:cs="Tahoma"/>
      <w:kern w:val="3"/>
      <w:sz w:val="16"/>
      <w:szCs w:val="16"/>
      <w:lang w:eastAsia="zh-CN" w:bidi="hi-IN"/>
    </w:rPr>
  </w:style>
  <w:style w:type="paragraph" w:styleId="Caption">
    <w:name w:val="caption"/>
    <w:basedOn w:val="Normal"/>
    <w:link w:val="CaptionChar"/>
    <w:autoRedefine/>
    <w:qFormat/>
    <w:rsid w:val="00470431"/>
    <w:pPr>
      <w:framePr w:hSpace="141" w:wrap="around" w:vAnchor="text" w:hAnchor="margin" w:xAlign="right" w:y="-346"/>
      <w:suppressLineNumbers/>
    </w:pPr>
    <w:rPr>
      <w:rFonts w:ascii="Calibri" w:hAnsi="Calibri"/>
      <w:i/>
      <w:iCs/>
      <w:noProof/>
      <w:sz w:val="18"/>
      <w:szCs w:val="18"/>
      <w:lang w:val="en-US"/>
    </w:rPr>
  </w:style>
  <w:style w:type="character" w:customStyle="1" w:styleId="CaptionChar">
    <w:name w:val="Caption Char"/>
    <w:basedOn w:val="DefaultParagraphFont"/>
    <w:link w:val="Caption"/>
    <w:rsid w:val="00470431"/>
    <w:rPr>
      <w:rFonts w:ascii="Calibri" w:eastAsia="SimSun" w:hAnsi="Calibri" w:cstheme="minorHAnsi"/>
      <w:i/>
      <w:iCs/>
      <w:noProof/>
      <w:kern w:val="3"/>
      <w:sz w:val="18"/>
      <w:szCs w:val="18"/>
      <w:lang w:val="en-US" w:eastAsia="zh-CN" w:bidi="hi-IN"/>
    </w:rPr>
  </w:style>
  <w:style w:type="paragraph" w:customStyle="1" w:styleId="PreformattedText">
    <w:name w:val="Preformatted Text"/>
    <w:basedOn w:val="Normal"/>
    <w:rsid w:val="00E668DF"/>
    <w:rPr>
      <w:rFonts w:ascii="Times New Roman" w:eastAsia="NSimSun" w:hAnsi="Times New Roman" w:cs="Courier New"/>
      <w:szCs w:val="20"/>
    </w:rPr>
  </w:style>
  <w:style w:type="table" w:styleId="TableGrid">
    <w:name w:val="Table Grid"/>
    <w:basedOn w:val="TableNormal"/>
    <w:uiPriority w:val="59"/>
    <w:rsid w:val="00E668DF"/>
    <w:pPr>
      <w:spacing w:after="0" w:line="240" w:lineRule="auto"/>
    </w:pPr>
    <w:rPr>
      <w:rFonts w:ascii="Calibri" w:eastAsia="SimSun" w:hAnsi="Calibri" w:cs="Mang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rsid w:val="00E668DF"/>
    <w:pPr>
      <w:widowControl w:val="0"/>
      <w:suppressAutoHyphens/>
      <w:autoSpaceDN w:val="0"/>
      <w:spacing w:after="0" w:line="240" w:lineRule="auto"/>
      <w:textAlignment w:val="baseline"/>
    </w:pPr>
    <w:rPr>
      <w:rFonts w:ascii="Calibri" w:eastAsia="SimSun" w:hAnsi="Calibri" w:cs="Mangal"/>
      <w:kern w:val="3"/>
      <w:sz w:val="20"/>
      <w:szCs w:val="24"/>
      <w:lang w:eastAsia="zh-CN" w:bidi="hi-IN"/>
    </w:rPr>
  </w:style>
  <w:style w:type="character" w:customStyle="1" w:styleId="NoSpacingChar">
    <w:name w:val="No Spacing Char"/>
    <w:basedOn w:val="DefaultParagraphFont"/>
    <w:link w:val="NoSpacing"/>
    <w:uiPriority w:val="1"/>
    <w:rsid w:val="00E668DF"/>
    <w:rPr>
      <w:rFonts w:ascii="Calibri" w:eastAsia="SimSun" w:hAnsi="Calibri" w:cs="Mangal"/>
      <w:kern w:val="3"/>
      <w:sz w:val="20"/>
      <w:szCs w:val="24"/>
      <w:lang w:eastAsia="zh-CN" w:bidi="hi-IN"/>
    </w:rPr>
  </w:style>
  <w:style w:type="paragraph" w:styleId="Header">
    <w:name w:val="header"/>
    <w:basedOn w:val="Normal"/>
    <w:link w:val="HeaderChar"/>
    <w:uiPriority w:val="99"/>
    <w:unhideWhenUsed/>
    <w:rsid w:val="00E668DF"/>
    <w:pPr>
      <w:tabs>
        <w:tab w:val="center" w:pos="4536"/>
        <w:tab w:val="right" w:pos="9072"/>
      </w:tabs>
    </w:pPr>
  </w:style>
  <w:style w:type="character" w:customStyle="1" w:styleId="HeaderChar">
    <w:name w:val="Header Char"/>
    <w:basedOn w:val="DefaultParagraphFont"/>
    <w:link w:val="Header"/>
    <w:uiPriority w:val="99"/>
    <w:rsid w:val="00E668DF"/>
    <w:rPr>
      <w:rFonts w:ascii="Calibri" w:eastAsia="SimSun" w:hAnsi="Calibri" w:cs="Mangal"/>
      <w:kern w:val="3"/>
      <w:sz w:val="20"/>
      <w:szCs w:val="24"/>
      <w:lang w:eastAsia="zh-CN" w:bidi="hi-IN"/>
    </w:rPr>
  </w:style>
  <w:style w:type="paragraph" w:styleId="Footer">
    <w:name w:val="footer"/>
    <w:basedOn w:val="Normal"/>
    <w:link w:val="FooterChar"/>
    <w:uiPriority w:val="99"/>
    <w:unhideWhenUsed/>
    <w:rsid w:val="00E668DF"/>
    <w:pPr>
      <w:tabs>
        <w:tab w:val="center" w:pos="4536"/>
        <w:tab w:val="right" w:pos="9072"/>
      </w:tabs>
    </w:pPr>
  </w:style>
  <w:style w:type="character" w:customStyle="1" w:styleId="FooterChar">
    <w:name w:val="Footer Char"/>
    <w:basedOn w:val="DefaultParagraphFont"/>
    <w:link w:val="Footer"/>
    <w:uiPriority w:val="99"/>
    <w:rsid w:val="00E668DF"/>
    <w:rPr>
      <w:rFonts w:ascii="Calibri" w:eastAsia="SimSun" w:hAnsi="Calibri" w:cs="Mangal"/>
      <w:kern w:val="3"/>
      <w:sz w:val="20"/>
      <w:szCs w:val="24"/>
      <w:lang w:eastAsia="zh-CN" w:bidi="hi-IN"/>
    </w:rPr>
  </w:style>
  <w:style w:type="paragraph" w:styleId="TOC1">
    <w:name w:val="toc 1"/>
    <w:basedOn w:val="Normal"/>
    <w:next w:val="Normal"/>
    <w:autoRedefine/>
    <w:uiPriority w:val="39"/>
    <w:unhideWhenUsed/>
    <w:rsid w:val="00CC1EE3"/>
    <w:pPr>
      <w:spacing w:before="120"/>
    </w:pPr>
    <w:rPr>
      <w:b/>
    </w:rPr>
  </w:style>
  <w:style w:type="paragraph" w:styleId="TOC2">
    <w:name w:val="toc 2"/>
    <w:basedOn w:val="Normal"/>
    <w:next w:val="Normal"/>
    <w:autoRedefine/>
    <w:uiPriority w:val="39"/>
    <w:unhideWhenUsed/>
    <w:rsid w:val="00CC1EE3"/>
    <w:rPr>
      <w:b/>
      <w:sz w:val="18"/>
    </w:rPr>
  </w:style>
  <w:style w:type="paragraph" w:customStyle="1" w:styleId="Kop1">
    <w:name w:val="_Kop1"/>
    <w:basedOn w:val="Normal"/>
    <w:rsid w:val="00E668DF"/>
    <w:rPr>
      <w:b/>
      <w:sz w:val="32"/>
    </w:rPr>
  </w:style>
  <w:style w:type="paragraph" w:styleId="TOC3">
    <w:name w:val="toc 3"/>
    <w:basedOn w:val="Normal"/>
    <w:next w:val="Normal"/>
    <w:autoRedefine/>
    <w:uiPriority w:val="39"/>
    <w:unhideWhenUsed/>
    <w:rsid w:val="00CC1EE3"/>
    <w:rPr>
      <w:sz w:val="18"/>
    </w:rPr>
  </w:style>
  <w:style w:type="paragraph" w:styleId="TableofAuthorities">
    <w:name w:val="table of authorities"/>
    <w:basedOn w:val="Normal"/>
    <w:next w:val="Normal"/>
    <w:uiPriority w:val="99"/>
    <w:unhideWhenUsed/>
    <w:rsid w:val="00E668DF"/>
    <w:pPr>
      <w:ind w:left="200" w:hanging="200"/>
      <w:jc w:val="left"/>
    </w:pPr>
    <w:rPr>
      <w:szCs w:val="20"/>
    </w:rPr>
  </w:style>
  <w:style w:type="paragraph" w:styleId="TOAHeading">
    <w:name w:val="toa heading"/>
    <w:basedOn w:val="Normal"/>
    <w:next w:val="Normal"/>
    <w:uiPriority w:val="99"/>
    <w:unhideWhenUsed/>
    <w:rsid w:val="00E668DF"/>
    <w:pPr>
      <w:spacing w:before="120" w:after="120"/>
      <w:jc w:val="left"/>
    </w:pPr>
    <w:rPr>
      <w:szCs w:val="20"/>
      <w:u w:val="single"/>
    </w:rPr>
  </w:style>
  <w:style w:type="paragraph" w:customStyle="1" w:styleId="BronVerwijzing">
    <w:name w:val="BronVerwijzing"/>
    <w:basedOn w:val="Caption"/>
    <w:link w:val="BronVerwijzingChar"/>
    <w:qFormat/>
    <w:rsid w:val="00E668DF"/>
    <w:pPr>
      <w:framePr w:wrap="around"/>
    </w:pPr>
    <w:rPr>
      <w:i w:val="0"/>
      <w:sz w:val="20"/>
    </w:rPr>
  </w:style>
  <w:style w:type="character" w:customStyle="1" w:styleId="BronVerwijzingChar">
    <w:name w:val="BronVerwijzing Char"/>
    <w:basedOn w:val="CaptionChar"/>
    <w:link w:val="BronVerwijzing"/>
    <w:rsid w:val="00E668DF"/>
    <w:rPr>
      <w:rFonts w:ascii="Calibri" w:eastAsia="SimSun" w:hAnsi="Calibri" w:cs="Mangal"/>
      <w:i w:val="0"/>
      <w:iCs/>
      <w:noProof/>
      <w:kern w:val="3"/>
      <w:sz w:val="20"/>
      <w:szCs w:val="24"/>
      <w:lang w:val="en-US" w:eastAsia="zh-CN" w:bidi="hi-IN"/>
    </w:rPr>
  </w:style>
  <w:style w:type="character" w:styleId="FollowedHyperlink">
    <w:name w:val="FollowedHyperlink"/>
    <w:basedOn w:val="DefaultParagraphFont"/>
    <w:uiPriority w:val="99"/>
    <w:semiHidden/>
    <w:unhideWhenUsed/>
    <w:rsid w:val="009A4857"/>
    <w:rPr>
      <w:color w:val="800080" w:themeColor="followedHyperlink"/>
      <w:u w:val="single"/>
    </w:rPr>
  </w:style>
  <w:style w:type="character" w:styleId="CommentReference">
    <w:name w:val="annotation reference"/>
    <w:basedOn w:val="DefaultParagraphFont"/>
    <w:uiPriority w:val="99"/>
    <w:semiHidden/>
    <w:unhideWhenUsed/>
    <w:rsid w:val="00B10EB8"/>
    <w:rPr>
      <w:sz w:val="16"/>
      <w:szCs w:val="16"/>
    </w:rPr>
  </w:style>
  <w:style w:type="paragraph" w:styleId="CommentText">
    <w:name w:val="annotation text"/>
    <w:basedOn w:val="Normal"/>
    <w:link w:val="CommentTextChar"/>
    <w:uiPriority w:val="99"/>
    <w:semiHidden/>
    <w:unhideWhenUsed/>
    <w:rsid w:val="00B10EB8"/>
    <w:rPr>
      <w:rFonts w:cs="Mangal"/>
      <w:szCs w:val="18"/>
    </w:rPr>
  </w:style>
  <w:style w:type="character" w:customStyle="1" w:styleId="CommentTextChar">
    <w:name w:val="Comment Text Char"/>
    <w:basedOn w:val="DefaultParagraphFont"/>
    <w:link w:val="CommentText"/>
    <w:uiPriority w:val="99"/>
    <w:semiHidden/>
    <w:rsid w:val="00B10EB8"/>
    <w:rPr>
      <w:rFonts w:eastAsia="SimSun" w:cs="Mangal"/>
      <w:kern w:val="3"/>
      <w:sz w:val="20"/>
      <w:szCs w:val="18"/>
      <w:lang w:eastAsia="zh-CN" w:bidi="hi-IN"/>
    </w:rPr>
  </w:style>
  <w:style w:type="paragraph" w:styleId="CommentSubject">
    <w:name w:val="annotation subject"/>
    <w:basedOn w:val="CommentText"/>
    <w:next w:val="CommentText"/>
    <w:link w:val="CommentSubjectChar"/>
    <w:uiPriority w:val="99"/>
    <w:semiHidden/>
    <w:unhideWhenUsed/>
    <w:rsid w:val="00B10EB8"/>
    <w:rPr>
      <w:b/>
      <w:bCs/>
    </w:rPr>
  </w:style>
  <w:style w:type="character" w:customStyle="1" w:styleId="CommentSubjectChar">
    <w:name w:val="Comment Subject Char"/>
    <w:basedOn w:val="CommentTextChar"/>
    <w:link w:val="CommentSubject"/>
    <w:uiPriority w:val="99"/>
    <w:semiHidden/>
    <w:rsid w:val="00B10EB8"/>
    <w:rPr>
      <w:rFonts w:eastAsia="SimSun" w:cs="Mangal"/>
      <w:b/>
      <w:bCs/>
      <w:kern w:val="3"/>
      <w:sz w:val="20"/>
      <w:szCs w:val="18"/>
      <w:lang w:eastAsia="zh-CN" w:bidi="hi-IN"/>
    </w:rPr>
  </w:style>
  <w:style w:type="character" w:styleId="PlaceholderText">
    <w:name w:val="Placeholder Text"/>
    <w:basedOn w:val="DefaultParagraphFont"/>
    <w:uiPriority w:val="99"/>
    <w:semiHidden/>
    <w:rsid w:val="006D363D"/>
    <w:rPr>
      <w:color w:val="808080"/>
    </w:rPr>
  </w:style>
  <w:style w:type="character" w:customStyle="1" w:styleId="nlmcontrib">
    <w:name w:val="nlm_contrib"/>
    <w:basedOn w:val="DefaultParagraphFont"/>
    <w:rsid w:val="009F2768"/>
  </w:style>
  <w:style w:type="character" w:customStyle="1" w:styleId="nlmyear">
    <w:name w:val="nlm_year"/>
    <w:basedOn w:val="DefaultParagraphFont"/>
    <w:rsid w:val="009F2768"/>
  </w:style>
  <w:style w:type="paragraph" w:styleId="TOC4">
    <w:name w:val="toc 4"/>
    <w:basedOn w:val="Normal"/>
    <w:next w:val="Normal"/>
    <w:autoRedefine/>
    <w:uiPriority w:val="39"/>
    <w:unhideWhenUsed/>
    <w:rsid w:val="002426C7"/>
    <w:pPr>
      <w:spacing w:after="100"/>
      <w:ind w:left="600"/>
    </w:pPr>
    <w:rPr>
      <w:rFonts w:cs="Mangal"/>
    </w:rPr>
  </w:style>
  <w:style w:type="paragraph" w:styleId="TOC5">
    <w:name w:val="toc 5"/>
    <w:basedOn w:val="Normal"/>
    <w:next w:val="Normal"/>
    <w:autoRedefine/>
    <w:uiPriority w:val="39"/>
    <w:unhideWhenUsed/>
    <w:rsid w:val="002426C7"/>
    <w:pPr>
      <w:widowControl/>
      <w:suppressAutoHyphens w:val="0"/>
      <w:autoSpaceDN/>
      <w:spacing w:after="100" w:line="276" w:lineRule="auto"/>
      <w:ind w:left="880"/>
      <w:jc w:val="left"/>
      <w:textAlignment w:val="auto"/>
    </w:pPr>
    <w:rPr>
      <w:rFonts w:eastAsiaTheme="minorEastAsia" w:cstheme="minorBidi"/>
      <w:kern w:val="0"/>
      <w:sz w:val="22"/>
      <w:szCs w:val="22"/>
      <w:lang w:eastAsia="nl-NL" w:bidi="ar-SA"/>
    </w:rPr>
  </w:style>
  <w:style w:type="paragraph" w:styleId="TOC6">
    <w:name w:val="toc 6"/>
    <w:basedOn w:val="Normal"/>
    <w:next w:val="Normal"/>
    <w:autoRedefine/>
    <w:uiPriority w:val="39"/>
    <w:unhideWhenUsed/>
    <w:rsid w:val="002426C7"/>
    <w:pPr>
      <w:widowControl/>
      <w:suppressAutoHyphens w:val="0"/>
      <w:autoSpaceDN/>
      <w:spacing w:after="100" w:line="276" w:lineRule="auto"/>
      <w:ind w:left="1100"/>
      <w:jc w:val="left"/>
      <w:textAlignment w:val="auto"/>
    </w:pPr>
    <w:rPr>
      <w:rFonts w:eastAsiaTheme="minorEastAsia" w:cstheme="minorBidi"/>
      <w:kern w:val="0"/>
      <w:sz w:val="22"/>
      <w:szCs w:val="22"/>
      <w:lang w:eastAsia="nl-NL" w:bidi="ar-SA"/>
    </w:rPr>
  </w:style>
  <w:style w:type="paragraph" w:styleId="TOC7">
    <w:name w:val="toc 7"/>
    <w:basedOn w:val="Normal"/>
    <w:next w:val="Normal"/>
    <w:autoRedefine/>
    <w:uiPriority w:val="39"/>
    <w:unhideWhenUsed/>
    <w:rsid w:val="002426C7"/>
    <w:pPr>
      <w:widowControl/>
      <w:suppressAutoHyphens w:val="0"/>
      <w:autoSpaceDN/>
      <w:spacing w:after="100" w:line="276" w:lineRule="auto"/>
      <w:ind w:left="1320"/>
      <w:jc w:val="left"/>
      <w:textAlignment w:val="auto"/>
    </w:pPr>
    <w:rPr>
      <w:rFonts w:eastAsiaTheme="minorEastAsia" w:cstheme="minorBidi"/>
      <w:kern w:val="0"/>
      <w:sz w:val="22"/>
      <w:szCs w:val="22"/>
      <w:lang w:eastAsia="nl-NL" w:bidi="ar-SA"/>
    </w:rPr>
  </w:style>
  <w:style w:type="paragraph" w:styleId="TOC8">
    <w:name w:val="toc 8"/>
    <w:basedOn w:val="Normal"/>
    <w:next w:val="Normal"/>
    <w:autoRedefine/>
    <w:uiPriority w:val="39"/>
    <w:unhideWhenUsed/>
    <w:rsid w:val="002426C7"/>
    <w:pPr>
      <w:widowControl/>
      <w:suppressAutoHyphens w:val="0"/>
      <w:autoSpaceDN/>
      <w:spacing w:after="100" w:line="276" w:lineRule="auto"/>
      <w:ind w:left="1540"/>
      <w:jc w:val="left"/>
      <w:textAlignment w:val="auto"/>
    </w:pPr>
    <w:rPr>
      <w:rFonts w:eastAsiaTheme="minorEastAsia" w:cstheme="minorBidi"/>
      <w:kern w:val="0"/>
      <w:sz w:val="22"/>
      <w:szCs w:val="22"/>
      <w:lang w:eastAsia="nl-NL" w:bidi="ar-SA"/>
    </w:rPr>
  </w:style>
  <w:style w:type="paragraph" w:styleId="TOC9">
    <w:name w:val="toc 9"/>
    <w:basedOn w:val="Normal"/>
    <w:next w:val="Normal"/>
    <w:autoRedefine/>
    <w:uiPriority w:val="39"/>
    <w:unhideWhenUsed/>
    <w:rsid w:val="002426C7"/>
    <w:pPr>
      <w:widowControl/>
      <w:suppressAutoHyphens w:val="0"/>
      <w:autoSpaceDN/>
      <w:spacing w:after="100" w:line="276" w:lineRule="auto"/>
      <w:ind w:left="1760"/>
      <w:jc w:val="left"/>
      <w:textAlignment w:val="auto"/>
    </w:pPr>
    <w:rPr>
      <w:rFonts w:eastAsiaTheme="minorEastAsia" w:cstheme="minorBidi"/>
      <w:kern w:val="0"/>
      <w:sz w:val="22"/>
      <w:szCs w:val="22"/>
      <w:lang w:eastAsia="nl-NL" w:bidi="ar-SA"/>
    </w:rPr>
  </w:style>
  <w:style w:type="character" w:styleId="Strong">
    <w:name w:val="Strong"/>
    <w:basedOn w:val="DefaultParagraphFont"/>
    <w:uiPriority w:val="22"/>
    <w:qFormat/>
    <w:rsid w:val="002426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52A"/>
    <w:pPr>
      <w:widowControl w:val="0"/>
      <w:suppressAutoHyphens/>
      <w:autoSpaceDN w:val="0"/>
      <w:spacing w:after="0" w:line="240" w:lineRule="auto"/>
      <w:jc w:val="both"/>
      <w:textAlignment w:val="baseline"/>
    </w:pPr>
    <w:rPr>
      <w:rFonts w:eastAsia="SimSun" w:cstheme="minorHAnsi"/>
      <w:kern w:val="3"/>
      <w:sz w:val="20"/>
      <w:szCs w:val="24"/>
      <w:lang w:eastAsia="zh-CN" w:bidi="hi-IN"/>
    </w:rPr>
  </w:style>
  <w:style w:type="paragraph" w:styleId="Heading1">
    <w:name w:val="heading 1"/>
    <w:basedOn w:val="Normal"/>
    <w:next w:val="Normal"/>
    <w:link w:val="Heading1Char"/>
    <w:autoRedefine/>
    <w:uiPriority w:val="9"/>
    <w:qFormat/>
    <w:rsid w:val="00CC1EE3"/>
    <w:pPr>
      <w:keepNext/>
      <w:keepLines/>
      <w:numPr>
        <w:numId w:val="4"/>
      </w:numPr>
      <w:ind w:left="0" w:hanging="567"/>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autoRedefine/>
    <w:uiPriority w:val="9"/>
    <w:unhideWhenUsed/>
    <w:qFormat/>
    <w:rsid w:val="00E73DBE"/>
    <w:pPr>
      <w:keepNext/>
      <w:keepLines/>
      <w:numPr>
        <w:ilvl w:val="1"/>
        <w:numId w:val="4"/>
      </w:numPr>
      <w:spacing w:before="100" w:beforeAutospacing="1"/>
      <w:ind w:left="0" w:hanging="709"/>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42458"/>
    <w:pPr>
      <w:keepNext/>
      <w:keepLines/>
      <w:numPr>
        <w:ilvl w:val="2"/>
        <w:numId w:val="4"/>
      </w:numPr>
      <w:spacing w:before="240"/>
      <w:ind w:left="0" w:hanging="851"/>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8770C8"/>
    <w:pPr>
      <w:keepNext/>
      <w:keepLines/>
      <w:numPr>
        <w:ilvl w:val="3"/>
        <w:numId w:val="4"/>
      </w:numPr>
      <w:spacing w:before="200"/>
      <w:ind w:left="0" w:hanging="851"/>
      <w:outlineLvl w:val="3"/>
    </w:pPr>
    <w:rPr>
      <w:rFonts w:eastAsiaTheme="majorEastAsia"/>
      <w:b/>
      <w:bCs/>
      <w:iCs/>
      <w:color w:val="000000" w:themeColor="text1"/>
    </w:rPr>
  </w:style>
  <w:style w:type="paragraph" w:styleId="Heading5">
    <w:name w:val="heading 5"/>
    <w:basedOn w:val="Normal"/>
    <w:next w:val="Normal"/>
    <w:link w:val="Heading5Char"/>
    <w:uiPriority w:val="9"/>
    <w:semiHidden/>
    <w:unhideWhenUsed/>
    <w:qFormat/>
    <w:rsid w:val="00E668DF"/>
    <w:pPr>
      <w:keepNext/>
      <w:keepLines/>
      <w:numPr>
        <w:ilvl w:val="4"/>
        <w:numId w:val="4"/>
      </w:numPr>
      <w:spacing w:before="200"/>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E668DF"/>
    <w:pPr>
      <w:keepNext/>
      <w:keepLines/>
      <w:numPr>
        <w:ilvl w:val="5"/>
        <w:numId w:val="4"/>
      </w:numPr>
      <w:spacing w:before="200"/>
      <w:outlineLvl w:val="5"/>
    </w:pPr>
    <w:rPr>
      <w:rFonts w:asciiTheme="majorHAnsi" w:eastAsiaTheme="majorEastAsia"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E668DF"/>
    <w:pPr>
      <w:keepNext/>
      <w:keepLines/>
      <w:numPr>
        <w:ilvl w:val="6"/>
        <w:numId w:val="4"/>
      </w:numPr>
      <w:spacing w:before="200"/>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E668DF"/>
    <w:pPr>
      <w:keepNext/>
      <w:keepLines/>
      <w:numPr>
        <w:ilvl w:val="7"/>
        <w:numId w:val="4"/>
      </w:numPr>
      <w:spacing w:before="200"/>
      <w:outlineLvl w:val="7"/>
    </w:pPr>
    <w:rPr>
      <w:rFonts w:asciiTheme="majorHAnsi" w:eastAsiaTheme="majorEastAsia" w:hAnsiTheme="majorHAnsi"/>
      <w:color w:val="404040" w:themeColor="text1" w:themeTint="BF"/>
      <w:szCs w:val="18"/>
    </w:rPr>
  </w:style>
  <w:style w:type="paragraph" w:styleId="Heading9">
    <w:name w:val="heading 9"/>
    <w:basedOn w:val="Normal"/>
    <w:next w:val="Normal"/>
    <w:link w:val="Heading9Char"/>
    <w:uiPriority w:val="9"/>
    <w:semiHidden/>
    <w:unhideWhenUsed/>
    <w:qFormat/>
    <w:rsid w:val="00E668DF"/>
    <w:pPr>
      <w:keepNext/>
      <w:keepLines/>
      <w:numPr>
        <w:ilvl w:val="8"/>
        <w:numId w:val="4"/>
      </w:numPr>
      <w:spacing w:before="200"/>
      <w:outlineLvl w:val="8"/>
    </w:pPr>
    <w:rPr>
      <w:rFonts w:asciiTheme="majorHAnsi" w:eastAsiaTheme="majorEastAsia" w:hAnsiTheme="majorHAnsi"/>
      <w:i/>
      <w:iCs/>
      <w:color w:val="404040" w:themeColor="text1" w:themeTint="BF"/>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EE3"/>
    <w:rPr>
      <w:rFonts w:asciiTheme="majorHAnsi" w:eastAsiaTheme="majorEastAsia" w:hAnsiTheme="majorHAnsi" w:cstheme="majorBidi"/>
      <w:b/>
      <w:bCs/>
      <w:kern w:val="3"/>
      <w:sz w:val="36"/>
      <w:szCs w:val="28"/>
      <w:lang w:eastAsia="zh-CN" w:bidi="hi-IN"/>
    </w:rPr>
  </w:style>
  <w:style w:type="character" w:customStyle="1" w:styleId="Heading2Char">
    <w:name w:val="Heading 2 Char"/>
    <w:basedOn w:val="DefaultParagraphFont"/>
    <w:link w:val="Heading2"/>
    <w:uiPriority w:val="9"/>
    <w:rsid w:val="00E73DBE"/>
    <w:rPr>
      <w:rFonts w:asciiTheme="majorHAnsi" w:eastAsiaTheme="majorEastAsia" w:hAnsiTheme="majorHAnsi" w:cstheme="majorBidi"/>
      <w:b/>
      <w:bCs/>
      <w:kern w:val="3"/>
      <w:sz w:val="26"/>
      <w:szCs w:val="26"/>
      <w:lang w:eastAsia="zh-CN" w:bidi="hi-IN"/>
    </w:rPr>
  </w:style>
  <w:style w:type="character" w:customStyle="1" w:styleId="Heading3Char">
    <w:name w:val="Heading 3 Char"/>
    <w:basedOn w:val="DefaultParagraphFont"/>
    <w:link w:val="Heading3"/>
    <w:uiPriority w:val="9"/>
    <w:rsid w:val="00042458"/>
    <w:rPr>
      <w:rFonts w:asciiTheme="majorHAnsi" w:eastAsiaTheme="majorEastAsia" w:hAnsiTheme="majorHAnsi" w:cstheme="majorBidi"/>
      <w:b/>
      <w:bCs/>
      <w:kern w:val="3"/>
      <w:sz w:val="24"/>
      <w:szCs w:val="24"/>
      <w:lang w:eastAsia="zh-CN" w:bidi="hi-IN"/>
    </w:rPr>
  </w:style>
  <w:style w:type="character" w:customStyle="1" w:styleId="Heading4Char">
    <w:name w:val="Heading 4 Char"/>
    <w:basedOn w:val="DefaultParagraphFont"/>
    <w:link w:val="Heading4"/>
    <w:uiPriority w:val="9"/>
    <w:rsid w:val="008770C8"/>
    <w:rPr>
      <w:rFonts w:eastAsiaTheme="majorEastAsia" w:cstheme="minorHAnsi"/>
      <w:b/>
      <w:bCs/>
      <w:iCs/>
      <w:color w:val="000000" w:themeColor="text1"/>
      <w:kern w:val="3"/>
      <w:sz w:val="20"/>
      <w:szCs w:val="24"/>
      <w:lang w:eastAsia="zh-CN" w:bidi="hi-IN"/>
    </w:rPr>
  </w:style>
  <w:style w:type="character" w:customStyle="1" w:styleId="Heading5Char">
    <w:name w:val="Heading 5 Char"/>
    <w:basedOn w:val="DefaultParagraphFont"/>
    <w:link w:val="Heading5"/>
    <w:uiPriority w:val="9"/>
    <w:semiHidden/>
    <w:rsid w:val="00E668DF"/>
    <w:rPr>
      <w:rFonts w:asciiTheme="majorHAnsi" w:eastAsiaTheme="majorEastAsia" w:hAnsiTheme="majorHAnsi" w:cstheme="minorHAnsi"/>
      <w:color w:val="243F60" w:themeColor="accent1" w:themeShade="7F"/>
      <w:kern w:val="3"/>
      <w:sz w:val="20"/>
      <w:szCs w:val="24"/>
      <w:lang w:eastAsia="zh-CN" w:bidi="hi-IN"/>
    </w:rPr>
  </w:style>
  <w:style w:type="character" w:customStyle="1" w:styleId="Heading6Char">
    <w:name w:val="Heading 6 Char"/>
    <w:basedOn w:val="DefaultParagraphFont"/>
    <w:link w:val="Heading6"/>
    <w:uiPriority w:val="9"/>
    <w:semiHidden/>
    <w:rsid w:val="00E668DF"/>
    <w:rPr>
      <w:rFonts w:asciiTheme="majorHAnsi" w:eastAsiaTheme="majorEastAsia" w:hAnsiTheme="majorHAnsi" w:cstheme="minorHAnsi"/>
      <w:i/>
      <w:iCs/>
      <w:color w:val="243F60" w:themeColor="accent1" w:themeShade="7F"/>
      <w:kern w:val="3"/>
      <w:sz w:val="20"/>
      <w:szCs w:val="24"/>
      <w:lang w:eastAsia="zh-CN" w:bidi="hi-IN"/>
    </w:rPr>
  </w:style>
  <w:style w:type="character" w:customStyle="1" w:styleId="Heading7Char">
    <w:name w:val="Heading 7 Char"/>
    <w:basedOn w:val="DefaultParagraphFont"/>
    <w:link w:val="Heading7"/>
    <w:uiPriority w:val="9"/>
    <w:semiHidden/>
    <w:rsid w:val="00E668DF"/>
    <w:rPr>
      <w:rFonts w:asciiTheme="majorHAnsi" w:eastAsiaTheme="majorEastAsia" w:hAnsiTheme="majorHAnsi" w:cstheme="minorHAnsi"/>
      <w:i/>
      <w:iCs/>
      <w:color w:val="404040" w:themeColor="text1" w:themeTint="BF"/>
      <w:kern w:val="3"/>
      <w:sz w:val="20"/>
      <w:szCs w:val="24"/>
      <w:lang w:eastAsia="zh-CN" w:bidi="hi-IN"/>
    </w:rPr>
  </w:style>
  <w:style w:type="character" w:customStyle="1" w:styleId="Heading8Char">
    <w:name w:val="Heading 8 Char"/>
    <w:basedOn w:val="DefaultParagraphFont"/>
    <w:link w:val="Heading8"/>
    <w:uiPriority w:val="9"/>
    <w:semiHidden/>
    <w:rsid w:val="00E668DF"/>
    <w:rPr>
      <w:rFonts w:asciiTheme="majorHAnsi" w:eastAsiaTheme="majorEastAsia" w:hAnsiTheme="majorHAnsi" w:cstheme="minorHAnsi"/>
      <w:color w:val="404040" w:themeColor="text1" w:themeTint="BF"/>
      <w:kern w:val="3"/>
      <w:sz w:val="20"/>
      <w:szCs w:val="18"/>
      <w:lang w:eastAsia="zh-CN" w:bidi="hi-IN"/>
    </w:rPr>
  </w:style>
  <w:style w:type="character" w:customStyle="1" w:styleId="Heading9Char">
    <w:name w:val="Heading 9 Char"/>
    <w:basedOn w:val="DefaultParagraphFont"/>
    <w:link w:val="Heading9"/>
    <w:uiPriority w:val="9"/>
    <w:semiHidden/>
    <w:rsid w:val="00E668DF"/>
    <w:rPr>
      <w:rFonts w:asciiTheme="majorHAnsi" w:eastAsiaTheme="majorEastAsia" w:hAnsiTheme="majorHAnsi" w:cstheme="minorHAnsi"/>
      <w:i/>
      <w:iCs/>
      <w:color w:val="404040" w:themeColor="text1" w:themeTint="BF"/>
      <w:kern w:val="3"/>
      <w:sz w:val="20"/>
      <w:szCs w:val="18"/>
      <w:lang w:eastAsia="zh-CN" w:bidi="hi-IN"/>
    </w:rPr>
  </w:style>
  <w:style w:type="paragraph" w:styleId="ListParagraph">
    <w:name w:val="List Paragraph"/>
    <w:basedOn w:val="Normal"/>
    <w:uiPriority w:val="34"/>
    <w:rsid w:val="00E668DF"/>
    <w:pPr>
      <w:ind w:left="720"/>
      <w:contextualSpacing/>
    </w:pPr>
  </w:style>
  <w:style w:type="character" w:styleId="Emphasis">
    <w:name w:val="Emphasis"/>
    <w:basedOn w:val="DefaultParagraphFont"/>
    <w:uiPriority w:val="20"/>
    <w:qFormat/>
    <w:rsid w:val="00E668DF"/>
    <w:rPr>
      <w:i/>
      <w:iCs/>
    </w:rPr>
  </w:style>
  <w:style w:type="character" w:styleId="Hyperlink">
    <w:name w:val="Hyperlink"/>
    <w:basedOn w:val="DefaultParagraphFont"/>
    <w:uiPriority w:val="99"/>
    <w:unhideWhenUsed/>
    <w:rsid w:val="00E668DF"/>
    <w:rPr>
      <w:color w:val="0000FF" w:themeColor="hyperlink"/>
      <w:u w:val="single"/>
    </w:rPr>
  </w:style>
  <w:style w:type="paragraph" w:styleId="FootnoteText">
    <w:name w:val="footnote text"/>
    <w:basedOn w:val="Normal"/>
    <w:link w:val="FootnoteTextChar"/>
    <w:uiPriority w:val="99"/>
    <w:unhideWhenUsed/>
    <w:qFormat/>
    <w:rsid w:val="00E668DF"/>
    <w:rPr>
      <w:sz w:val="16"/>
      <w:szCs w:val="20"/>
    </w:rPr>
  </w:style>
  <w:style w:type="character" w:customStyle="1" w:styleId="FootnoteTextChar">
    <w:name w:val="Footnote Text Char"/>
    <w:basedOn w:val="DefaultParagraphFont"/>
    <w:link w:val="FootnoteText"/>
    <w:uiPriority w:val="99"/>
    <w:rsid w:val="00E668DF"/>
    <w:rPr>
      <w:rFonts w:ascii="Calibri" w:eastAsia="SimSun" w:hAnsi="Calibri" w:cs="Mangal"/>
      <w:kern w:val="3"/>
      <w:sz w:val="16"/>
      <w:szCs w:val="20"/>
      <w:lang w:eastAsia="zh-CN" w:bidi="hi-IN"/>
    </w:rPr>
  </w:style>
  <w:style w:type="character" w:styleId="FootnoteReference">
    <w:name w:val="footnote reference"/>
    <w:basedOn w:val="DefaultParagraphFont"/>
    <w:uiPriority w:val="99"/>
    <w:semiHidden/>
    <w:unhideWhenUsed/>
    <w:rsid w:val="00E668DF"/>
    <w:rPr>
      <w:vertAlign w:val="superscript"/>
    </w:rPr>
  </w:style>
  <w:style w:type="character" w:customStyle="1" w:styleId="slug-pub-date">
    <w:name w:val="slug-pub-date"/>
    <w:basedOn w:val="DefaultParagraphFont"/>
    <w:rsid w:val="00E668DF"/>
  </w:style>
  <w:style w:type="character" w:customStyle="1" w:styleId="apple-converted-space">
    <w:name w:val="apple-converted-space"/>
    <w:basedOn w:val="DefaultParagraphFont"/>
    <w:rsid w:val="00E668DF"/>
  </w:style>
  <w:style w:type="character" w:customStyle="1" w:styleId="slug-vol">
    <w:name w:val="slug-vol"/>
    <w:basedOn w:val="DefaultParagraphFont"/>
    <w:rsid w:val="00E668DF"/>
  </w:style>
  <w:style w:type="character" w:customStyle="1" w:styleId="slug-issue">
    <w:name w:val="slug-issue"/>
    <w:basedOn w:val="DefaultParagraphFont"/>
    <w:rsid w:val="00E668DF"/>
  </w:style>
  <w:style w:type="character" w:customStyle="1" w:styleId="slug-pages">
    <w:name w:val="slug-pages"/>
    <w:basedOn w:val="DefaultParagraphFont"/>
    <w:rsid w:val="00E668DF"/>
  </w:style>
  <w:style w:type="paragraph" w:styleId="BalloonText">
    <w:name w:val="Balloon Text"/>
    <w:basedOn w:val="Normal"/>
    <w:link w:val="BalloonTextChar"/>
    <w:uiPriority w:val="99"/>
    <w:semiHidden/>
    <w:unhideWhenUsed/>
    <w:rsid w:val="00E668DF"/>
    <w:rPr>
      <w:rFonts w:ascii="Tahoma" w:hAnsi="Tahoma" w:cs="Tahoma"/>
      <w:sz w:val="16"/>
      <w:szCs w:val="16"/>
    </w:rPr>
  </w:style>
  <w:style w:type="character" w:customStyle="1" w:styleId="BalloonTextChar">
    <w:name w:val="Balloon Text Char"/>
    <w:basedOn w:val="DefaultParagraphFont"/>
    <w:link w:val="BalloonText"/>
    <w:uiPriority w:val="99"/>
    <w:semiHidden/>
    <w:rsid w:val="00E668DF"/>
    <w:rPr>
      <w:rFonts w:ascii="Tahoma" w:eastAsia="SimSun" w:hAnsi="Tahoma" w:cs="Tahoma"/>
      <w:kern w:val="3"/>
      <w:sz w:val="16"/>
      <w:szCs w:val="16"/>
      <w:lang w:eastAsia="zh-CN" w:bidi="hi-IN"/>
    </w:rPr>
  </w:style>
  <w:style w:type="paragraph" w:styleId="Caption">
    <w:name w:val="caption"/>
    <w:basedOn w:val="Normal"/>
    <w:link w:val="CaptionChar"/>
    <w:autoRedefine/>
    <w:qFormat/>
    <w:rsid w:val="00470431"/>
    <w:pPr>
      <w:framePr w:hSpace="141" w:wrap="around" w:vAnchor="text" w:hAnchor="margin" w:xAlign="right" w:y="-346"/>
      <w:suppressLineNumbers/>
    </w:pPr>
    <w:rPr>
      <w:rFonts w:ascii="Calibri" w:hAnsi="Calibri"/>
      <w:i/>
      <w:iCs/>
      <w:noProof/>
      <w:sz w:val="18"/>
      <w:szCs w:val="18"/>
      <w:lang w:val="en-US"/>
    </w:rPr>
  </w:style>
  <w:style w:type="character" w:customStyle="1" w:styleId="CaptionChar">
    <w:name w:val="Caption Char"/>
    <w:basedOn w:val="DefaultParagraphFont"/>
    <w:link w:val="Caption"/>
    <w:rsid w:val="00470431"/>
    <w:rPr>
      <w:rFonts w:ascii="Calibri" w:eastAsia="SimSun" w:hAnsi="Calibri" w:cstheme="minorHAnsi"/>
      <w:i/>
      <w:iCs/>
      <w:noProof/>
      <w:kern w:val="3"/>
      <w:sz w:val="18"/>
      <w:szCs w:val="18"/>
      <w:lang w:val="en-US" w:eastAsia="zh-CN" w:bidi="hi-IN"/>
    </w:rPr>
  </w:style>
  <w:style w:type="paragraph" w:customStyle="1" w:styleId="PreformattedText">
    <w:name w:val="Preformatted Text"/>
    <w:basedOn w:val="Normal"/>
    <w:rsid w:val="00E668DF"/>
    <w:rPr>
      <w:rFonts w:ascii="Times New Roman" w:eastAsia="NSimSun" w:hAnsi="Times New Roman" w:cs="Courier New"/>
      <w:szCs w:val="20"/>
    </w:rPr>
  </w:style>
  <w:style w:type="table" w:styleId="TableGrid">
    <w:name w:val="Table Grid"/>
    <w:basedOn w:val="TableNormal"/>
    <w:uiPriority w:val="59"/>
    <w:rsid w:val="00E668DF"/>
    <w:pPr>
      <w:spacing w:after="0" w:line="240" w:lineRule="auto"/>
    </w:pPr>
    <w:rPr>
      <w:rFonts w:ascii="Calibri" w:eastAsia="SimSun" w:hAnsi="Calibri" w:cs="Mang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rsid w:val="00E668DF"/>
    <w:pPr>
      <w:widowControl w:val="0"/>
      <w:suppressAutoHyphens/>
      <w:autoSpaceDN w:val="0"/>
      <w:spacing w:after="0" w:line="240" w:lineRule="auto"/>
      <w:textAlignment w:val="baseline"/>
    </w:pPr>
    <w:rPr>
      <w:rFonts w:ascii="Calibri" w:eastAsia="SimSun" w:hAnsi="Calibri" w:cs="Mangal"/>
      <w:kern w:val="3"/>
      <w:sz w:val="20"/>
      <w:szCs w:val="24"/>
      <w:lang w:eastAsia="zh-CN" w:bidi="hi-IN"/>
    </w:rPr>
  </w:style>
  <w:style w:type="character" w:customStyle="1" w:styleId="NoSpacingChar">
    <w:name w:val="No Spacing Char"/>
    <w:basedOn w:val="DefaultParagraphFont"/>
    <w:link w:val="NoSpacing"/>
    <w:uiPriority w:val="1"/>
    <w:rsid w:val="00E668DF"/>
    <w:rPr>
      <w:rFonts w:ascii="Calibri" w:eastAsia="SimSun" w:hAnsi="Calibri" w:cs="Mangal"/>
      <w:kern w:val="3"/>
      <w:sz w:val="20"/>
      <w:szCs w:val="24"/>
      <w:lang w:eastAsia="zh-CN" w:bidi="hi-IN"/>
    </w:rPr>
  </w:style>
  <w:style w:type="paragraph" w:styleId="Header">
    <w:name w:val="header"/>
    <w:basedOn w:val="Normal"/>
    <w:link w:val="HeaderChar"/>
    <w:uiPriority w:val="99"/>
    <w:unhideWhenUsed/>
    <w:rsid w:val="00E668DF"/>
    <w:pPr>
      <w:tabs>
        <w:tab w:val="center" w:pos="4536"/>
        <w:tab w:val="right" w:pos="9072"/>
      </w:tabs>
    </w:pPr>
  </w:style>
  <w:style w:type="character" w:customStyle="1" w:styleId="HeaderChar">
    <w:name w:val="Header Char"/>
    <w:basedOn w:val="DefaultParagraphFont"/>
    <w:link w:val="Header"/>
    <w:uiPriority w:val="99"/>
    <w:rsid w:val="00E668DF"/>
    <w:rPr>
      <w:rFonts w:ascii="Calibri" w:eastAsia="SimSun" w:hAnsi="Calibri" w:cs="Mangal"/>
      <w:kern w:val="3"/>
      <w:sz w:val="20"/>
      <w:szCs w:val="24"/>
      <w:lang w:eastAsia="zh-CN" w:bidi="hi-IN"/>
    </w:rPr>
  </w:style>
  <w:style w:type="paragraph" w:styleId="Footer">
    <w:name w:val="footer"/>
    <w:basedOn w:val="Normal"/>
    <w:link w:val="FooterChar"/>
    <w:uiPriority w:val="99"/>
    <w:unhideWhenUsed/>
    <w:rsid w:val="00E668DF"/>
    <w:pPr>
      <w:tabs>
        <w:tab w:val="center" w:pos="4536"/>
        <w:tab w:val="right" w:pos="9072"/>
      </w:tabs>
    </w:pPr>
  </w:style>
  <w:style w:type="character" w:customStyle="1" w:styleId="FooterChar">
    <w:name w:val="Footer Char"/>
    <w:basedOn w:val="DefaultParagraphFont"/>
    <w:link w:val="Footer"/>
    <w:uiPriority w:val="99"/>
    <w:rsid w:val="00E668DF"/>
    <w:rPr>
      <w:rFonts w:ascii="Calibri" w:eastAsia="SimSun" w:hAnsi="Calibri" w:cs="Mangal"/>
      <w:kern w:val="3"/>
      <w:sz w:val="20"/>
      <w:szCs w:val="24"/>
      <w:lang w:eastAsia="zh-CN" w:bidi="hi-IN"/>
    </w:rPr>
  </w:style>
  <w:style w:type="paragraph" w:styleId="TOC1">
    <w:name w:val="toc 1"/>
    <w:basedOn w:val="Normal"/>
    <w:next w:val="Normal"/>
    <w:autoRedefine/>
    <w:uiPriority w:val="39"/>
    <w:unhideWhenUsed/>
    <w:rsid w:val="00CC1EE3"/>
    <w:pPr>
      <w:spacing w:before="120"/>
    </w:pPr>
    <w:rPr>
      <w:b/>
    </w:rPr>
  </w:style>
  <w:style w:type="paragraph" w:styleId="TOC2">
    <w:name w:val="toc 2"/>
    <w:basedOn w:val="Normal"/>
    <w:next w:val="Normal"/>
    <w:autoRedefine/>
    <w:uiPriority w:val="39"/>
    <w:unhideWhenUsed/>
    <w:rsid w:val="00CC1EE3"/>
    <w:rPr>
      <w:b/>
      <w:sz w:val="18"/>
    </w:rPr>
  </w:style>
  <w:style w:type="paragraph" w:customStyle="1" w:styleId="Kop1">
    <w:name w:val="_Kop1"/>
    <w:basedOn w:val="Normal"/>
    <w:rsid w:val="00E668DF"/>
    <w:rPr>
      <w:b/>
      <w:sz w:val="32"/>
    </w:rPr>
  </w:style>
  <w:style w:type="paragraph" w:styleId="TOC3">
    <w:name w:val="toc 3"/>
    <w:basedOn w:val="Normal"/>
    <w:next w:val="Normal"/>
    <w:autoRedefine/>
    <w:uiPriority w:val="39"/>
    <w:unhideWhenUsed/>
    <w:rsid w:val="00CC1EE3"/>
    <w:rPr>
      <w:sz w:val="18"/>
    </w:rPr>
  </w:style>
  <w:style w:type="paragraph" w:styleId="TableofAuthorities">
    <w:name w:val="table of authorities"/>
    <w:basedOn w:val="Normal"/>
    <w:next w:val="Normal"/>
    <w:uiPriority w:val="99"/>
    <w:unhideWhenUsed/>
    <w:rsid w:val="00E668DF"/>
    <w:pPr>
      <w:ind w:left="200" w:hanging="200"/>
      <w:jc w:val="left"/>
    </w:pPr>
    <w:rPr>
      <w:szCs w:val="20"/>
    </w:rPr>
  </w:style>
  <w:style w:type="paragraph" w:styleId="TOAHeading">
    <w:name w:val="toa heading"/>
    <w:basedOn w:val="Normal"/>
    <w:next w:val="Normal"/>
    <w:uiPriority w:val="99"/>
    <w:unhideWhenUsed/>
    <w:rsid w:val="00E668DF"/>
    <w:pPr>
      <w:spacing w:before="120" w:after="120"/>
      <w:jc w:val="left"/>
    </w:pPr>
    <w:rPr>
      <w:szCs w:val="20"/>
      <w:u w:val="single"/>
    </w:rPr>
  </w:style>
  <w:style w:type="paragraph" w:customStyle="1" w:styleId="BronVerwijzing">
    <w:name w:val="BronVerwijzing"/>
    <w:basedOn w:val="Caption"/>
    <w:link w:val="BronVerwijzingChar"/>
    <w:qFormat/>
    <w:rsid w:val="00E668DF"/>
    <w:pPr>
      <w:framePr w:wrap="around"/>
    </w:pPr>
    <w:rPr>
      <w:i w:val="0"/>
      <w:sz w:val="20"/>
    </w:rPr>
  </w:style>
  <w:style w:type="character" w:customStyle="1" w:styleId="BronVerwijzingChar">
    <w:name w:val="BronVerwijzing Char"/>
    <w:basedOn w:val="CaptionChar"/>
    <w:link w:val="BronVerwijzing"/>
    <w:rsid w:val="00E668DF"/>
    <w:rPr>
      <w:rFonts w:ascii="Calibri" w:eastAsia="SimSun" w:hAnsi="Calibri" w:cs="Mangal"/>
      <w:i w:val="0"/>
      <w:iCs/>
      <w:noProof/>
      <w:kern w:val="3"/>
      <w:sz w:val="20"/>
      <w:szCs w:val="24"/>
      <w:lang w:val="en-US" w:eastAsia="zh-CN" w:bidi="hi-IN"/>
    </w:rPr>
  </w:style>
  <w:style w:type="character" w:styleId="FollowedHyperlink">
    <w:name w:val="FollowedHyperlink"/>
    <w:basedOn w:val="DefaultParagraphFont"/>
    <w:uiPriority w:val="99"/>
    <w:semiHidden/>
    <w:unhideWhenUsed/>
    <w:rsid w:val="009A4857"/>
    <w:rPr>
      <w:color w:val="800080" w:themeColor="followedHyperlink"/>
      <w:u w:val="single"/>
    </w:rPr>
  </w:style>
  <w:style w:type="character" w:styleId="CommentReference">
    <w:name w:val="annotation reference"/>
    <w:basedOn w:val="DefaultParagraphFont"/>
    <w:uiPriority w:val="99"/>
    <w:semiHidden/>
    <w:unhideWhenUsed/>
    <w:rsid w:val="00B10EB8"/>
    <w:rPr>
      <w:sz w:val="16"/>
      <w:szCs w:val="16"/>
    </w:rPr>
  </w:style>
  <w:style w:type="paragraph" w:styleId="CommentText">
    <w:name w:val="annotation text"/>
    <w:basedOn w:val="Normal"/>
    <w:link w:val="CommentTextChar"/>
    <w:uiPriority w:val="99"/>
    <w:semiHidden/>
    <w:unhideWhenUsed/>
    <w:rsid w:val="00B10EB8"/>
    <w:rPr>
      <w:rFonts w:cs="Mangal"/>
      <w:szCs w:val="18"/>
    </w:rPr>
  </w:style>
  <w:style w:type="character" w:customStyle="1" w:styleId="CommentTextChar">
    <w:name w:val="Comment Text Char"/>
    <w:basedOn w:val="DefaultParagraphFont"/>
    <w:link w:val="CommentText"/>
    <w:uiPriority w:val="99"/>
    <w:semiHidden/>
    <w:rsid w:val="00B10EB8"/>
    <w:rPr>
      <w:rFonts w:eastAsia="SimSun" w:cs="Mangal"/>
      <w:kern w:val="3"/>
      <w:sz w:val="20"/>
      <w:szCs w:val="18"/>
      <w:lang w:eastAsia="zh-CN" w:bidi="hi-IN"/>
    </w:rPr>
  </w:style>
  <w:style w:type="paragraph" w:styleId="CommentSubject">
    <w:name w:val="annotation subject"/>
    <w:basedOn w:val="CommentText"/>
    <w:next w:val="CommentText"/>
    <w:link w:val="CommentSubjectChar"/>
    <w:uiPriority w:val="99"/>
    <w:semiHidden/>
    <w:unhideWhenUsed/>
    <w:rsid w:val="00B10EB8"/>
    <w:rPr>
      <w:b/>
      <w:bCs/>
    </w:rPr>
  </w:style>
  <w:style w:type="character" w:customStyle="1" w:styleId="CommentSubjectChar">
    <w:name w:val="Comment Subject Char"/>
    <w:basedOn w:val="CommentTextChar"/>
    <w:link w:val="CommentSubject"/>
    <w:uiPriority w:val="99"/>
    <w:semiHidden/>
    <w:rsid w:val="00B10EB8"/>
    <w:rPr>
      <w:rFonts w:eastAsia="SimSun" w:cs="Mangal"/>
      <w:b/>
      <w:bCs/>
      <w:kern w:val="3"/>
      <w:sz w:val="20"/>
      <w:szCs w:val="18"/>
      <w:lang w:eastAsia="zh-CN" w:bidi="hi-IN"/>
    </w:rPr>
  </w:style>
  <w:style w:type="character" w:styleId="PlaceholderText">
    <w:name w:val="Placeholder Text"/>
    <w:basedOn w:val="DefaultParagraphFont"/>
    <w:uiPriority w:val="99"/>
    <w:semiHidden/>
    <w:rsid w:val="006D363D"/>
    <w:rPr>
      <w:color w:val="808080"/>
    </w:rPr>
  </w:style>
  <w:style w:type="character" w:customStyle="1" w:styleId="nlmcontrib">
    <w:name w:val="nlm_contrib"/>
    <w:basedOn w:val="DefaultParagraphFont"/>
    <w:rsid w:val="009F2768"/>
  </w:style>
  <w:style w:type="character" w:customStyle="1" w:styleId="nlmyear">
    <w:name w:val="nlm_year"/>
    <w:basedOn w:val="DefaultParagraphFont"/>
    <w:rsid w:val="009F2768"/>
  </w:style>
  <w:style w:type="paragraph" w:styleId="TOC4">
    <w:name w:val="toc 4"/>
    <w:basedOn w:val="Normal"/>
    <w:next w:val="Normal"/>
    <w:autoRedefine/>
    <w:uiPriority w:val="39"/>
    <w:unhideWhenUsed/>
    <w:rsid w:val="002426C7"/>
    <w:pPr>
      <w:spacing w:after="100"/>
      <w:ind w:left="600"/>
    </w:pPr>
    <w:rPr>
      <w:rFonts w:cs="Mangal"/>
    </w:rPr>
  </w:style>
  <w:style w:type="paragraph" w:styleId="TOC5">
    <w:name w:val="toc 5"/>
    <w:basedOn w:val="Normal"/>
    <w:next w:val="Normal"/>
    <w:autoRedefine/>
    <w:uiPriority w:val="39"/>
    <w:unhideWhenUsed/>
    <w:rsid w:val="002426C7"/>
    <w:pPr>
      <w:widowControl/>
      <w:suppressAutoHyphens w:val="0"/>
      <w:autoSpaceDN/>
      <w:spacing w:after="100" w:line="276" w:lineRule="auto"/>
      <w:ind w:left="880"/>
      <w:jc w:val="left"/>
      <w:textAlignment w:val="auto"/>
    </w:pPr>
    <w:rPr>
      <w:rFonts w:eastAsiaTheme="minorEastAsia" w:cstheme="minorBidi"/>
      <w:kern w:val="0"/>
      <w:sz w:val="22"/>
      <w:szCs w:val="22"/>
      <w:lang w:eastAsia="nl-NL" w:bidi="ar-SA"/>
    </w:rPr>
  </w:style>
  <w:style w:type="paragraph" w:styleId="TOC6">
    <w:name w:val="toc 6"/>
    <w:basedOn w:val="Normal"/>
    <w:next w:val="Normal"/>
    <w:autoRedefine/>
    <w:uiPriority w:val="39"/>
    <w:unhideWhenUsed/>
    <w:rsid w:val="002426C7"/>
    <w:pPr>
      <w:widowControl/>
      <w:suppressAutoHyphens w:val="0"/>
      <w:autoSpaceDN/>
      <w:spacing w:after="100" w:line="276" w:lineRule="auto"/>
      <w:ind w:left="1100"/>
      <w:jc w:val="left"/>
      <w:textAlignment w:val="auto"/>
    </w:pPr>
    <w:rPr>
      <w:rFonts w:eastAsiaTheme="minorEastAsia" w:cstheme="minorBidi"/>
      <w:kern w:val="0"/>
      <w:sz w:val="22"/>
      <w:szCs w:val="22"/>
      <w:lang w:eastAsia="nl-NL" w:bidi="ar-SA"/>
    </w:rPr>
  </w:style>
  <w:style w:type="paragraph" w:styleId="TOC7">
    <w:name w:val="toc 7"/>
    <w:basedOn w:val="Normal"/>
    <w:next w:val="Normal"/>
    <w:autoRedefine/>
    <w:uiPriority w:val="39"/>
    <w:unhideWhenUsed/>
    <w:rsid w:val="002426C7"/>
    <w:pPr>
      <w:widowControl/>
      <w:suppressAutoHyphens w:val="0"/>
      <w:autoSpaceDN/>
      <w:spacing w:after="100" w:line="276" w:lineRule="auto"/>
      <w:ind w:left="1320"/>
      <w:jc w:val="left"/>
      <w:textAlignment w:val="auto"/>
    </w:pPr>
    <w:rPr>
      <w:rFonts w:eastAsiaTheme="minorEastAsia" w:cstheme="minorBidi"/>
      <w:kern w:val="0"/>
      <w:sz w:val="22"/>
      <w:szCs w:val="22"/>
      <w:lang w:eastAsia="nl-NL" w:bidi="ar-SA"/>
    </w:rPr>
  </w:style>
  <w:style w:type="paragraph" w:styleId="TOC8">
    <w:name w:val="toc 8"/>
    <w:basedOn w:val="Normal"/>
    <w:next w:val="Normal"/>
    <w:autoRedefine/>
    <w:uiPriority w:val="39"/>
    <w:unhideWhenUsed/>
    <w:rsid w:val="002426C7"/>
    <w:pPr>
      <w:widowControl/>
      <w:suppressAutoHyphens w:val="0"/>
      <w:autoSpaceDN/>
      <w:spacing w:after="100" w:line="276" w:lineRule="auto"/>
      <w:ind w:left="1540"/>
      <w:jc w:val="left"/>
      <w:textAlignment w:val="auto"/>
    </w:pPr>
    <w:rPr>
      <w:rFonts w:eastAsiaTheme="minorEastAsia" w:cstheme="minorBidi"/>
      <w:kern w:val="0"/>
      <w:sz w:val="22"/>
      <w:szCs w:val="22"/>
      <w:lang w:eastAsia="nl-NL" w:bidi="ar-SA"/>
    </w:rPr>
  </w:style>
  <w:style w:type="paragraph" w:styleId="TOC9">
    <w:name w:val="toc 9"/>
    <w:basedOn w:val="Normal"/>
    <w:next w:val="Normal"/>
    <w:autoRedefine/>
    <w:uiPriority w:val="39"/>
    <w:unhideWhenUsed/>
    <w:rsid w:val="002426C7"/>
    <w:pPr>
      <w:widowControl/>
      <w:suppressAutoHyphens w:val="0"/>
      <w:autoSpaceDN/>
      <w:spacing w:after="100" w:line="276" w:lineRule="auto"/>
      <w:ind w:left="1760"/>
      <w:jc w:val="left"/>
      <w:textAlignment w:val="auto"/>
    </w:pPr>
    <w:rPr>
      <w:rFonts w:eastAsiaTheme="minorEastAsia" w:cstheme="minorBidi"/>
      <w:kern w:val="0"/>
      <w:sz w:val="22"/>
      <w:szCs w:val="22"/>
      <w:lang w:eastAsia="nl-NL" w:bidi="ar-SA"/>
    </w:rPr>
  </w:style>
  <w:style w:type="character" w:styleId="Strong">
    <w:name w:val="Strong"/>
    <w:basedOn w:val="DefaultParagraphFont"/>
    <w:uiPriority w:val="22"/>
    <w:qFormat/>
    <w:rsid w:val="002426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100895">
      <w:bodyDiv w:val="1"/>
      <w:marLeft w:val="0"/>
      <w:marRight w:val="0"/>
      <w:marTop w:val="0"/>
      <w:marBottom w:val="0"/>
      <w:divBdr>
        <w:top w:val="none" w:sz="0" w:space="0" w:color="auto"/>
        <w:left w:val="none" w:sz="0" w:space="0" w:color="auto"/>
        <w:bottom w:val="none" w:sz="0" w:space="0" w:color="auto"/>
        <w:right w:val="none" w:sz="0" w:space="0" w:color="auto"/>
      </w:divBdr>
      <w:divsChild>
        <w:div w:id="1093237016">
          <w:marLeft w:val="0"/>
          <w:marRight w:val="0"/>
          <w:marTop w:val="0"/>
          <w:marBottom w:val="0"/>
          <w:divBdr>
            <w:top w:val="none" w:sz="0" w:space="0" w:color="auto"/>
            <w:left w:val="none" w:sz="0" w:space="0" w:color="auto"/>
            <w:bottom w:val="none" w:sz="0" w:space="0" w:color="auto"/>
            <w:right w:val="none" w:sz="0" w:space="0" w:color="auto"/>
          </w:divBdr>
        </w:div>
        <w:div w:id="739253304">
          <w:marLeft w:val="0"/>
          <w:marRight w:val="0"/>
          <w:marTop w:val="0"/>
          <w:marBottom w:val="0"/>
          <w:divBdr>
            <w:top w:val="none" w:sz="0" w:space="0" w:color="auto"/>
            <w:left w:val="none" w:sz="0" w:space="0" w:color="auto"/>
            <w:bottom w:val="none" w:sz="0" w:space="0" w:color="auto"/>
            <w:right w:val="none" w:sz="0" w:space="0" w:color="auto"/>
          </w:divBdr>
        </w:div>
        <w:div w:id="849224034">
          <w:marLeft w:val="0"/>
          <w:marRight w:val="0"/>
          <w:marTop w:val="0"/>
          <w:marBottom w:val="0"/>
          <w:divBdr>
            <w:top w:val="none" w:sz="0" w:space="0" w:color="auto"/>
            <w:left w:val="none" w:sz="0" w:space="0" w:color="auto"/>
            <w:bottom w:val="none" w:sz="0" w:space="0" w:color="auto"/>
            <w:right w:val="none" w:sz="0" w:space="0" w:color="auto"/>
          </w:divBdr>
        </w:div>
        <w:div w:id="726496785">
          <w:marLeft w:val="0"/>
          <w:marRight w:val="0"/>
          <w:marTop w:val="0"/>
          <w:marBottom w:val="0"/>
          <w:divBdr>
            <w:top w:val="none" w:sz="0" w:space="0" w:color="auto"/>
            <w:left w:val="none" w:sz="0" w:space="0" w:color="auto"/>
            <w:bottom w:val="none" w:sz="0" w:space="0" w:color="auto"/>
            <w:right w:val="none" w:sz="0" w:space="0" w:color="auto"/>
          </w:divBdr>
        </w:div>
      </w:divsChild>
    </w:div>
    <w:div w:id="698242441">
      <w:bodyDiv w:val="1"/>
      <w:marLeft w:val="0"/>
      <w:marRight w:val="0"/>
      <w:marTop w:val="0"/>
      <w:marBottom w:val="0"/>
      <w:divBdr>
        <w:top w:val="none" w:sz="0" w:space="0" w:color="auto"/>
        <w:left w:val="none" w:sz="0" w:space="0" w:color="auto"/>
        <w:bottom w:val="none" w:sz="0" w:space="0" w:color="auto"/>
        <w:right w:val="none" w:sz="0" w:space="0" w:color="auto"/>
      </w:divBdr>
    </w:div>
    <w:div w:id="994990110">
      <w:bodyDiv w:val="1"/>
      <w:marLeft w:val="0"/>
      <w:marRight w:val="0"/>
      <w:marTop w:val="0"/>
      <w:marBottom w:val="0"/>
      <w:divBdr>
        <w:top w:val="none" w:sz="0" w:space="0" w:color="auto"/>
        <w:left w:val="none" w:sz="0" w:space="0" w:color="auto"/>
        <w:bottom w:val="none" w:sz="0" w:space="0" w:color="auto"/>
        <w:right w:val="none" w:sz="0" w:space="0" w:color="auto"/>
      </w:divBdr>
    </w:div>
    <w:div w:id="1299798576">
      <w:bodyDiv w:val="1"/>
      <w:marLeft w:val="0"/>
      <w:marRight w:val="0"/>
      <w:marTop w:val="0"/>
      <w:marBottom w:val="0"/>
      <w:divBdr>
        <w:top w:val="none" w:sz="0" w:space="0" w:color="auto"/>
        <w:left w:val="none" w:sz="0" w:space="0" w:color="auto"/>
        <w:bottom w:val="none" w:sz="0" w:space="0" w:color="auto"/>
        <w:right w:val="none" w:sz="0" w:space="0" w:color="auto"/>
      </w:divBdr>
    </w:div>
    <w:div w:id="1977373456">
      <w:bodyDiv w:val="1"/>
      <w:marLeft w:val="0"/>
      <w:marRight w:val="0"/>
      <w:marTop w:val="0"/>
      <w:marBottom w:val="0"/>
      <w:divBdr>
        <w:top w:val="none" w:sz="0" w:space="0" w:color="auto"/>
        <w:left w:val="none" w:sz="0" w:space="0" w:color="auto"/>
        <w:bottom w:val="none" w:sz="0" w:space="0" w:color="auto"/>
        <w:right w:val="none" w:sz="0" w:space="0" w:color="auto"/>
      </w:divBdr>
      <w:divsChild>
        <w:div w:id="993996803">
          <w:marLeft w:val="0"/>
          <w:marRight w:val="0"/>
          <w:marTop w:val="0"/>
          <w:marBottom w:val="0"/>
          <w:divBdr>
            <w:top w:val="none" w:sz="0" w:space="0" w:color="auto"/>
            <w:left w:val="none" w:sz="0" w:space="0" w:color="auto"/>
            <w:bottom w:val="none" w:sz="0" w:space="0" w:color="auto"/>
            <w:right w:val="none" w:sz="0" w:space="0" w:color="auto"/>
          </w:divBdr>
        </w:div>
        <w:div w:id="2080203618">
          <w:marLeft w:val="0"/>
          <w:marRight w:val="0"/>
          <w:marTop w:val="0"/>
          <w:marBottom w:val="0"/>
          <w:divBdr>
            <w:top w:val="none" w:sz="0" w:space="0" w:color="auto"/>
            <w:left w:val="none" w:sz="0" w:space="0" w:color="auto"/>
            <w:bottom w:val="none" w:sz="0" w:space="0" w:color="auto"/>
            <w:right w:val="none" w:sz="0" w:space="0" w:color="auto"/>
          </w:divBdr>
        </w:div>
        <w:div w:id="1264070445">
          <w:marLeft w:val="0"/>
          <w:marRight w:val="0"/>
          <w:marTop w:val="0"/>
          <w:marBottom w:val="0"/>
          <w:divBdr>
            <w:top w:val="none" w:sz="0" w:space="0" w:color="auto"/>
            <w:left w:val="none" w:sz="0" w:space="0" w:color="auto"/>
            <w:bottom w:val="none" w:sz="0" w:space="0" w:color="auto"/>
            <w:right w:val="none" w:sz="0" w:space="0" w:color="auto"/>
          </w:divBdr>
        </w:div>
      </w:divsChild>
    </w:div>
    <w:div w:id="213393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wikipedia.org/wiki/Microcontroller" TargetMode="External"/><Relationship Id="rId117" Type="http://schemas.openxmlformats.org/officeDocument/2006/relationships/hyperlink" Target="http://en.wikipedia.org/wiki/QRS_complex" TargetMode="External"/><Relationship Id="rId21" Type="http://schemas.openxmlformats.org/officeDocument/2006/relationships/hyperlink" Target="http://en.wikipedia.org/wiki/Accelerometer" TargetMode="External"/><Relationship Id="rId42" Type="http://schemas.openxmlformats.org/officeDocument/2006/relationships/image" Target="media/image3.jpeg"/><Relationship Id="rId47" Type="http://schemas.openxmlformats.org/officeDocument/2006/relationships/hyperlink" Target="http://www.microchip.com/pagehandler/en-us/family/16bit/" TargetMode="External"/><Relationship Id="rId63" Type="http://schemas.openxmlformats.org/officeDocument/2006/relationships/hyperlink" Target="http://www.st.com/internet/com/TECHNICAL_RESOURCES/TECHNICAL_LITERATURE/DATASHEET/CD00001072.pdf" TargetMode="External"/><Relationship Id="rId68" Type="http://schemas.openxmlformats.org/officeDocument/2006/relationships/image" Target="media/image18.png"/><Relationship Id="rId89" Type="http://schemas.openxmlformats.org/officeDocument/2006/relationships/image" Target="media/image29.gif"/><Relationship Id="rId112" Type="http://schemas.openxmlformats.org/officeDocument/2006/relationships/oleObject" Target="embeddings/oleObject1.bin"/><Relationship Id="rId133" Type="http://schemas.openxmlformats.org/officeDocument/2006/relationships/image" Target="media/image41.png"/><Relationship Id="rId138" Type="http://schemas.openxmlformats.org/officeDocument/2006/relationships/hyperlink" Target="http://www.hetinstrument.nl/2012/" TargetMode="External"/><Relationship Id="rId154" Type="http://schemas.openxmlformats.org/officeDocument/2006/relationships/image" Target="media/image54.png"/><Relationship Id="rId159" Type="http://schemas.openxmlformats.org/officeDocument/2006/relationships/image" Target="media/image57.png"/><Relationship Id="rId175" Type="http://schemas.openxmlformats.org/officeDocument/2006/relationships/image" Target="media/image66.png"/><Relationship Id="rId170" Type="http://schemas.openxmlformats.org/officeDocument/2006/relationships/image" Target="media/image63.emf"/><Relationship Id="rId191" Type="http://schemas.openxmlformats.org/officeDocument/2006/relationships/fontTable" Target="fontTable.xml"/><Relationship Id="rId16" Type="http://schemas.openxmlformats.org/officeDocument/2006/relationships/hyperlink" Target="http://www.scanadu.com/" TargetMode="External"/><Relationship Id="rId107" Type="http://schemas.openxmlformats.org/officeDocument/2006/relationships/hyperlink" Target="http://sensing.honeywell.com/index.cfm/ci_id/158177/la_id/1/document/1/re_id/0" TargetMode="External"/><Relationship Id="rId11" Type="http://schemas.openxmlformats.org/officeDocument/2006/relationships/image" Target="media/image2.jpeg"/><Relationship Id="rId32" Type="http://schemas.openxmlformats.org/officeDocument/2006/relationships/hyperlink" Target="http://nl.wikipedia.org/wiki/Elektronica" TargetMode="External"/><Relationship Id="rId37" Type="http://schemas.openxmlformats.org/officeDocument/2006/relationships/hyperlink" Target="http://en.wikipedia.org/wiki/Serial_Peripheral_Interface_Bus" TargetMode="External"/><Relationship Id="rId53" Type="http://schemas.openxmlformats.org/officeDocument/2006/relationships/image" Target="media/image9.emf"/><Relationship Id="rId58" Type="http://schemas.openxmlformats.org/officeDocument/2006/relationships/image" Target="media/image12.jpeg"/><Relationship Id="rId74" Type="http://schemas.openxmlformats.org/officeDocument/2006/relationships/hyperlink" Target="http://en.wikipedia.org/wiki/Electrocardiography#History" TargetMode="External"/><Relationship Id="rId79" Type="http://schemas.openxmlformats.org/officeDocument/2006/relationships/image" Target="media/image25.jpeg"/><Relationship Id="rId102" Type="http://schemas.openxmlformats.org/officeDocument/2006/relationships/hyperlink" Target="http://www.google.nl/url?sa=t&amp;rct=j&amp;q=&amp;esrc=s&amp;source=web&amp;cd=1&amp;cad=rja&amp;ved=0CCQQFjAA&amp;url=http%3A%2F%2Fwww.freescale.com%2Ffiles%2Fsensors%2Fdoc%2Fdata_sheet%2FMPL115A1.pdf&amp;ei=PoSbUIGjBKGV0QWKkoDQDQ&amp;usg=AFQjCNGnGuQn2pIU1cRmxxFiCep9yprsTA&amp;sig2=AMRj7Z7r2Ah68UfSn3-XeQ" TargetMode="External"/><Relationship Id="rId123" Type="http://schemas.openxmlformats.org/officeDocument/2006/relationships/hyperlink" Target="https://www.mcroberts.nl/files/a1998ergo11.pdf" TargetMode="External"/><Relationship Id="rId128" Type="http://schemas.openxmlformats.org/officeDocument/2006/relationships/image" Target="media/image37.jpeg"/><Relationship Id="rId144" Type="http://schemas.openxmlformats.org/officeDocument/2006/relationships/image" Target="media/image45.jpeg"/><Relationship Id="rId149" Type="http://schemas.openxmlformats.org/officeDocument/2006/relationships/image" Target="media/image50.png"/><Relationship Id="rId5" Type="http://schemas.microsoft.com/office/2007/relationships/stylesWithEffects" Target="stylesWithEffects.xml"/><Relationship Id="rId90" Type="http://schemas.openxmlformats.org/officeDocument/2006/relationships/image" Target="media/image30.gif"/><Relationship Id="rId95" Type="http://schemas.openxmlformats.org/officeDocument/2006/relationships/image" Target="media/image33.jpeg"/><Relationship Id="rId160" Type="http://schemas.openxmlformats.org/officeDocument/2006/relationships/image" Target="media/image58.png"/><Relationship Id="rId165" Type="http://schemas.openxmlformats.org/officeDocument/2006/relationships/oleObject" Target="embeddings/oleObject2.bin"/><Relationship Id="rId181" Type="http://schemas.openxmlformats.org/officeDocument/2006/relationships/image" Target="media/image72.png"/><Relationship Id="rId186" Type="http://schemas.openxmlformats.org/officeDocument/2006/relationships/hyperlink" Target="https://ymifengineering.teamplatform.com/webgl/file3d?id=235519&amp;v=1" TargetMode="External"/><Relationship Id="rId22" Type="http://schemas.openxmlformats.org/officeDocument/2006/relationships/hyperlink" Target="http://en.wikipedia.org/wiki/Gyroscope" TargetMode="External"/><Relationship Id="rId27" Type="http://schemas.openxmlformats.org/officeDocument/2006/relationships/hyperlink" Target="http://en.wikipedia.org/wiki/Plethysmograph" TargetMode="External"/><Relationship Id="rId43" Type="http://schemas.openxmlformats.org/officeDocument/2006/relationships/hyperlink" Target="http://www.biopac.com/torsiometer-110mm-bsl" TargetMode="External"/><Relationship Id="rId48" Type="http://schemas.openxmlformats.org/officeDocument/2006/relationships/hyperlink" Target="http://nl.wikipedia.org/wiki/MIPS_(eenheid)" TargetMode="External"/><Relationship Id="rId64" Type="http://schemas.openxmlformats.org/officeDocument/2006/relationships/image" Target="media/image15.jpeg"/><Relationship Id="rId69" Type="http://schemas.openxmlformats.org/officeDocument/2006/relationships/hyperlink" Target="http://www.gnu.org/software/octave/" TargetMode="External"/><Relationship Id="rId113" Type="http://schemas.openxmlformats.org/officeDocument/2006/relationships/hyperlink" Target="http://www.microsoft.com/visualstudio/eng/downloads" TargetMode="External"/><Relationship Id="rId118" Type="http://schemas.openxmlformats.org/officeDocument/2006/relationships/hyperlink" Target="http://nl.ecgpedia.org/wiki/Grondbeginselen" TargetMode="External"/><Relationship Id="rId134" Type="http://schemas.openxmlformats.org/officeDocument/2006/relationships/hyperlink" Target="http://www.falstad.com/circuit" TargetMode="External"/><Relationship Id="rId139" Type="http://schemas.openxmlformats.org/officeDocument/2006/relationships/hyperlink" Target="http://www.microchip.com/en_us/technology/mtouch/" TargetMode="External"/><Relationship Id="rId80" Type="http://schemas.openxmlformats.org/officeDocument/2006/relationships/image" Target="media/image26.jpeg"/><Relationship Id="rId150" Type="http://schemas.openxmlformats.org/officeDocument/2006/relationships/image" Target="media/image51.jpeg"/><Relationship Id="rId155" Type="http://schemas.openxmlformats.org/officeDocument/2006/relationships/image" Target="media/image55.png"/><Relationship Id="rId171" Type="http://schemas.openxmlformats.org/officeDocument/2006/relationships/oleObject" Target="embeddings/oleObject5.bin"/><Relationship Id="rId176" Type="http://schemas.openxmlformats.org/officeDocument/2006/relationships/image" Target="media/image67.png"/><Relationship Id="rId192"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hyperlink" Target="http://nl.wikipedia.org/wiki/Ademhaling_(mens)" TargetMode="External"/><Relationship Id="rId33" Type="http://schemas.openxmlformats.org/officeDocument/2006/relationships/hyperlink" Target="http://en.wikipedia.org/wiki/Microelectromechanical_systems" TargetMode="External"/><Relationship Id="rId38" Type="http://schemas.openxmlformats.org/officeDocument/2006/relationships/hyperlink" Target="http://nl.wikipedia.org/wiki/Full-duplex" TargetMode="External"/><Relationship Id="rId59" Type="http://schemas.openxmlformats.org/officeDocument/2006/relationships/hyperlink" Target="http://nl.farnell.com/avago-technologies/apds-9801/proximity-ambient-light-sensor/dp/1897192?Ntt=apds-9801" TargetMode="External"/><Relationship Id="rId103" Type="http://schemas.openxmlformats.org/officeDocument/2006/relationships/hyperlink" Target="http://sensing.honeywell.com/index.cfm/ci_id/158177/la_id/1/document/1/re_id/0" TargetMode="External"/><Relationship Id="rId108" Type="http://schemas.openxmlformats.org/officeDocument/2006/relationships/hyperlink" Target="http://www.microchip.com/pagehandler/en-us/family/mplabx/" TargetMode="External"/><Relationship Id="rId124" Type="http://schemas.openxmlformats.org/officeDocument/2006/relationships/hyperlink" Target="https://www.mcroberts.nl/files/k02esska.pdf" TargetMode="External"/><Relationship Id="rId129" Type="http://schemas.openxmlformats.org/officeDocument/2006/relationships/image" Target="media/image38.jpeg"/><Relationship Id="rId54" Type="http://schemas.openxmlformats.org/officeDocument/2006/relationships/image" Target="media/image10.emf"/><Relationship Id="rId70" Type="http://schemas.openxmlformats.org/officeDocument/2006/relationships/image" Target="media/image19.png"/><Relationship Id="rId75" Type="http://schemas.openxmlformats.org/officeDocument/2006/relationships/image" Target="media/image21.png"/><Relationship Id="rId91" Type="http://schemas.openxmlformats.org/officeDocument/2006/relationships/hyperlink" Target="http://www.tmsi.com/?language=nl&amp;id=1" TargetMode="External"/><Relationship Id="rId96" Type="http://schemas.openxmlformats.org/officeDocument/2006/relationships/image" Target="media/image34.jpeg"/><Relationship Id="rId140" Type="http://schemas.openxmlformats.org/officeDocument/2006/relationships/hyperlink" Target="http://www.microchip.com/en_us/technology/mtouch/" TargetMode="External"/><Relationship Id="rId145" Type="http://schemas.openxmlformats.org/officeDocument/2006/relationships/image" Target="media/image46.jpeg"/><Relationship Id="rId161" Type="http://schemas.openxmlformats.org/officeDocument/2006/relationships/header" Target="header6.xml"/><Relationship Id="rId166" Type="http://schemas.openxmlformats.org/officeDocument/2006/relationships/image" Target="media/image61.emf"/><Relationship Id="rId182" Type="http://schemas.openxmlformats.org/officeDocument/2006/relationships/image" Target="media/image73.png"/><Relationship Id="rId187"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en.wikipedia.org/wiki/Inertial_measurement_unit" TargetMode="External"/><Relationship Id="rId28" Type="http://schemas.openxmlformats.org/officeDocument/2006/relationships/hyperlink" Target="http://nl.wikipedia.org/wiki/Invasieve_behandelmethode" TargetMode="External"/><Relationship Id="rId49" Type="http://schemas.openxmlformats.org/officeDocument/2006/relationships/header" Target="header3.xml"/><Relationship Id="rId114" Type="http://schemas.openxmlformats.org/officeDocument/2006/relationships/image" Target="media/image36.jpeg"/><Relationship Id="rId119" Type="http://schemas.openxmlformats.org/officeDocument/2006/relationships/hyperlink" Target="http://ww1.microchip.com/downloads/en/AppNotes/CTMU%2001375a.pdf" TargetMode="External"/><Relationship Id="rId44" Type="http://schemas.openxmlformats.org/officeDocument/2006/relationships/image" Target="media/image5.jpeg"/><Relationship Id="rId60" Type="http://schemas.openxmlformats.org/officeDocument/2006/relationships/hyperlink" Target="http://nl.farnell.com/avago-technologies/apds-9801/proximity-ambient-light-sensor/dp/1897192?Ntt=apds-9801" TargetMode="External"/><Relationship Id="rId65" Type="http://schemas.openxmlformats.org/officeDocument/2006/relationships/image" Target="media/image16.jpeg"/><Relationship Id="rId81" Type="http://schemas.openxmlformats.org/officeDocument/2006/relationships/image" Target="media/image27.png"/><Relationship Id="rId130" Type="http://schemas.openxmlformats.org/officeDocument/2006/relationships/image" Target="media/image39.jpeg"/><Relationship Id="rId135" Type="http://schemas.openxmlformats.org/officeDocument/2006/relationships/hyperlink" Target="http://falstad.com/circuit/#%24+1+2.0E-9+27.727228452313398+65+5.0+50%0A158+432+224+464+224+0%0Ac+528+224+528+256+0+4.0E-11+-0.6373587005342903%0Ar+528+288+592+288+0+40000.0%0Ar+528+320+592+320+0+100000.0%0Aw+592+288+592+320+0%0Ag+592+320+592+352+0%0A154+144+192+256+192+0+2+0.0%0AR+144+176+80+176+0+2+348000.0+2.5+2.5+0.0+0.5%0Aw+144+208+144+320+0%0Aw+144+320+432+320+0%0Ar+256+192+320+192+0+10000.0%0Ac+320+192+320+224+0+1.0E-6+2.4821788431058276%0Aw+432+192+432+224+0%0AO+144+320+96+320+0%0Aa+352+128+432+128+1+15.0+-15.0+1000000.0%0Aw+320+192+320+112+0%0Aw+320+112+352+112+0%0Aw+352+144+352+192+0%0Aw+352+192+432+192+0%0Aw+432+192+432+128+0%0Ar+320+224+320+272+0+1000.0%0Ag+320+272+320+288+0%0Ao+7+64+0+46+5.0+9.765625E-5+0+-1%0Ao+13+64+0+46+5.0+9.765625E-5+0+-1%0Ao+19+64+0+34+4.374501449566024+8.543948143683641E-5+1+-1%0A" TargetMode="External"/><Relationship Id="rId151" Type="http://schemas.microsoft.com/office/2007/relationships/hdphoto" Target="media/hdphoto1.wdp"/><Relationship Id="rId156" Type="http://schemas.openxmlformats.org/officeDocument/2006/relationships/image" Target="media/image56.jpeg"/><Relationship Id="rId177" Type="http://schemas.openxmlformats.org/officeDocument/2006/relationships/image" Target="media/image68.png"/><Relationship Id="rId172" Type="http://schemas.openxmlformats.org/officeDocument/2006/relationships/image" Target="media/image64.emf"/><Relationship Id="rId13" Type="http://schemas.openxmlformats.org/officeDocument/2006/relationships/image" Target="media/image4.jpeg"/><Relationship Id="rId18" Type="http://schemas.openxmlformats.org/officeDocument/2006/relationships/hyperlink" Target="http://en.wikipedia.org/wiki/Electromyography" TargetMode="External"/><Relationship Id="rId39" Type="http://schemas.openxmlformats.org/officeDocument/2006/relationships/header" Target="header1.xml"/><Relationship Id="rId109" Type="http://schemas.openxmlformats.org/officeDocument/2006/relationships/hyperlink" Target="http://www.microchip.com/pagehandler/en_us/devtools/mplabxc/" TargetMode="External"/><Relationship Id="rId34" Type="http://schemas.openxmlformats.org/officeDocument/2006/relationships/hyperlink" Target="http://en.wikipedia.org/wiki/Computer_bus" TargetMode="External"/><Relationship Id="rId50" Type="http://schemas.openxmlformats.org/officeDocument/2006/relationships/footer" Target="footer4.xml"/><Relationship Id="rId55" Type="http://schemas.openxmlformats.org/officeDocument/2006/relationships/header" Target="header4.xml"/><Relationship Id="rId76" Type="http://schemas.openxmlformats.org/officeDocument/2006/relationships/image" Target="media/image22.png"/><Relationship Id="rId97" Type="http://schemas.openxmlformats.org/officeDocument/2006/relationships/hyperlink" Target="http://ardrone-parrot.eu/Ardrone-parrot-20" TargetMode="External"/><Relationship Id="rId104" Type="http://schemas.openxmlformats.org/officeDocument/2006/relationships/hyperlink" Target="http://www.google.nl/url?sa=t&amp;rct=j&amp;q=&amp;esrc=s&amp;source=web&amp;cd=1&amp;cad=rja&amp;ved=0CCQQFjAA&amp;url=http%3A%2F%2Fwww51.honeywell.com%2Faero%2Fcommon%2Fdocuments%2Fmyaerospacecatalog-documents%2FDefense_Brochures-documents%2FHMC5883L_3-Axis_Digital_Compass_IC.pdf&amp;ei=L4SbULWGAsLG0QW2nYDgCQ&amp;usg=AFQjCNERVlsMXwth4SXIth4jIgNI8Y3gJg&amp;sig2=PQsUXKJzHDmqBb4-Wz985Q" TargetMode="External"/><Relationship Id="rId120" Type="http://schemas.openxmlformats.org/officeDocument/2006/relationships/hyperlink" Target="http://www.fis.uc.pt/data/20062007/apontamentos/apnt_134_6.pdf" TargetMode="External"/><Relationship Id="rId125" Type="http://schemas.openxmlformats.org/officeDocument/2006/relationships/hyperlink" Target="https://www.mcroberts.nl/files/Fabio%20Pitta%20APMR%2086%2010.pdf" TargetMode="External"/><Relationship Id="rId141" Type="http://schemas.openxmlformats.org/officeDocument/2006/relationships/hyperlink" Target="http://ww1.microchip.com/downloads/en/AppNotes/01250a.pdf" TargetMode="External"/><Relationship Id="rId146" Type="http://schemas.openxmlformats.org/officeDocument/2006/relationships/image" Target="media/image47.jpeg"/><Relationship Id="rId167" Type="http://schemas.openxmlformats.org/officeDocument/2006/relationships/oleObject" Target="embeddings/oleObject3.bin"/><Relationship Id="rId188" Type="http://schemas.openxmlformats.org/officeDocument/2006/relationships/image" Target="media/image75.jpeg"/><Relationship Id="rId7" Type="http://schemas.openxmlformats.org/officeDocument/2006/relationships/webSettings" Target="webSettings.xml"/><Relationship Id="rId71" Type="http://schemas.openxmlformats.org/officeDocument/2006/relationships/hyperlink" Target="http://nl.farnell.com/stmicroelectronics/lm311n/ic-volt-comparator-dip8-311/dp/9755942" TargetMode="External"/><Relationship Id="rId92" Type="http://schemas.openxmlformats.org/officeDocument/2006/relationships/image" Target="media/image30.jpeg"/><Relationship Id="rId162" Type="http://schemas.openxmlformats.org/officeDocument/2006/relationships/footer" Target="footer6.xml"/><Relationship Id="rId183" Type="http://schemas.openxmlformats.org/officeDocument/2006/relationships/hyperlink" Target="mailto:yoflippo@gmail.com" TargetMode="External"/><Relationship Id="rId2" Type="http://schemas.openxmlformats.org/officeDocument/2006/relationships/customXml" Target="../customXml/item2.xml"/><Relationship Id="rId29" Type="http://schemas.openxmlformats.org/officeDocument/2006/relationships/hyperlink" Target="http://nl.wikipedia.org/wiki/Ge%C3%AFntegreerde_schakeling" TargetMode="External"/><Relationship Id="rId24" Type="http://schemas.openxmlformats.org/officeDocument/2006/relationships/hyperlink" Target="http://nl.wikipedia.org/wiki/Telemetrie" TargetMode="External"/><Relationship Id="rId40" Type="http://schemas.openxmlformats.org/officeDocument/2006/relationships/footer" Target="footer3.xml"/><Relationship Id="rId45" Type="http://schemas.openxmlformats.org/officeDocument/2006/relationships/image" Target="media/image6.jpeg"/><Relationship Id="rId66" Type="http://schemas.openxmlformats.org/officeDocument/2006/relationships/image" Target="media/image17.jpeg"/><Relationship Id="rId87" Type="http://schemas.openxmlformats.org/officeDocument/2006/relationships/image" Target="media/image430.png"/><Relationship Id="rId110" Type="http://schemas.openxmlformats.org/officeDocument/2006/relationships/hyperlink" Target="https://bitbucket.org/yflippo/afstuderenymifms/src" TargetMode="External"/><Relationship Id="rId115" Type="http://schemas.openxmlformats.org/officeDocument/2006/relationships/hyperlink" Target="http://www.imagesco.com/sensors/stretch-sensor.html" TargetMode="External"/><Relationship Id="rId131" Type="http://schemas.openxmlformats.org/officeDocument/2006/relationships/image" Target="media/image40.jpeg"/><Relationship Id="rId136" Type="http://schemas.openxmlformats.org/officeDocument/2006/relationships/image" Target="media/image42.png"/><Relationship Id="rId157" Type="http://schemas.openxmlformats.org/officeDocument/2006/relationships/image" Target="media/image58.jpeg"/><Relationship Id="rId178" Type="http://schemas.openxmlformats.org/officeDocument/2006/relationships/image" Target="media/image69.png"/><Relationship Id="rId61" Type="http://schemas.openxmlformats.org/officeDocument/2006/relationships/image" Target="media/image13.png"/><Relationship Id="rId152" Type="http://schemas.openxmlformats.org/officeDocument/2006/relationships/image" Target="media/image52.jpeg"/><Relationship Id="rId173" Type="http://schemas.openxmlformats.org/officeDocument/2006/relationships/oleObject" Target="embeddings/oleObject6.bin"/><Relationship Id="rId19" Type="http://schemas.openxmlformats.org/officeDocument/2006/relationships/hyperlink" Target="http://en.wikipedia.org/wiki/Electrocardiography" TargetMode="External"/><Relationship Id="rId14" Type="http://schemas.openxmlformats.org/officeDocument/2006/relationships/footer" Target="footer1.xml"/><Relationship Id="rId30" Type="http://schemas.openxmlformats.org/officeDocument/2006/relationships/hyperlink" Target="http://nl.wikipedia.org/wiki/MIPS_(eenheid)" TargetMode="External"/><Relationship Id="rId35" Type="http://schemas.openxmlformats.org/officeDocument/2006/relationships/hyperlink" Target="http://en.wikipedia.org/wiki/Universal_asynchronous_receiver/transmitter" TargetMode="External"/><Relationship Id="rId56" Type="http://schemas.openxmlformats.org/officeDocument/2006/relationships/footer" Target="footer5.xml"/><Relationship Id="rId77" Type="http://schemas.openxmlformats.org/officeDocument/2006/relationships/image" Target="media/image23.jpeg"/><Relationship Id="rId100" Type="http://schemas.openxmlformats.org/officeDocument/2006/relationships/hyperlink" Target="http://www.x-io.co.uk/node/8" TargetMode="External"/><Relationship Id="rId105" Type="http://schemas.openxmlformats.org/officeDocument/2006/relationships/hyperlink" Target="http://sensing.honeywell.com/index.cfm/ci_id/158177/la_id/1/document/1/re_id/0" TargetMode="External"/><Relationship Id="rId126" Type="http://schemas.openxmlformats.org/officeDocument/2006/relationships/hyperlink" Target="https://www.mcroberts.nl/articles/67" TargetMode="External"/><Relationship Id="rId147" Type="http://schemas.openxmlformats.org/officeDocument/2006/relationships/image" Target="media/image48.jpeg"/><Relationship Id="rId168" Type="http://schemas.openxmlformats.org/officeDocument/2006/relationships/image" Target="media/image62.emf"/><Relationship Id="rId8" Type="http://schemas.openxmlformats.org/officeDocument/2006/relationships/footnotes" Target="footnotes.xml"/><Relationship Id="rId51" Type="http://schemas.openxmlformats.org/officeDocument/2006/relationships/image" Target="media/image7.emf"/><Relationship Id="rId72" Type="http://schemas.openxmlformats.org/officeDocument/2006/relationships/hyperlink" Target="http://nl.farnell.com/microchip/mcp6561rt-e-ot/comparator-single-1-8v-5sot23/dp/1834857" TargetMode="External"/><Relationship Id="rId93" Type="http://schemas.openxmlformats.org/officeDocument/2006/relationships/image" Target="media/image31.jpeg"/><Relationship Id="rId98" Type="http://schemas.openxmlformats.org/officeDocument/2006/relationships/hyperlink" Target="http://nl.farnell.com/jsp/search/browse.jsp;jsessionid=GLC1KY1LGIJYKCQLCIPJLTQ?N=2021+204541+721+502&amp;Ntk=gensearch&amp;Ntt=mpu-6000&amp;Ntx=mode+matchallpartial&amp;displaytext=&amp;hasOnlySelectedPGRefinement=false&amp;getResults=true&amp;_requestid=132062" TargetMode="External"/><Relationship Id="rId121" Type="http://schemas.openxmlformats.org/officeDocument/2006/relationships/hyperlink" Target="http://www.isn.ucsd.edu/pubs/" TargetMode="External"/><Relationship Id="rId142" Type="http://schemas.openxmlformats.org/officeDocument/2006/relationships/image" Target="media/image44.png"/><Relationship Id="rId163" Type="http://schemas.openxmlformats.org/officeDocument/2006/relationships/image" Target="media/image59.png"/><Relationship Id="rId184" Type="http://schemas.openxmlformats.org/officeDocument/2006/relationships/hyperlink" Target="https://ymifengineering.teamplatform.com/webgl/file3d?id=235514&amp;v=2" TargetMode="External"/><Relationship Id="rId189" Type="http://schemas.openxmlformats.org/officeDocument/2006/relationships/header" Target="header7.xml"/><Relationship Id="rId3" Type="http://schemas.openxmlformats.org/officeDocument/2006/relationships/numbering" Target="numbering.xml"/><Relationship Id="rId25" Type="http://schemas.openxmlformats.org/officeDocument/2006/relationships/hyperlink" Target="http://www.google.nl/url?sa=t&amp;rct=j&amp;q=wiki+decubitus&amp;source=web&amp;cd=1&amp;cad=rja&amp;ved=0CCQQFjAA&amp;url=http%3A%2F%2Fnl.wikipedia.org%2Fwiki%2FDecubitus&amp;ei=_cCHUI79IYjEtAajuoGoBg&amp;usg=AFQjCNH4j-mG5DHK4caNoABORrumCsJnJQ" TargetMode="External"/><Relationship Id="rId46" Type="http://schemas.openxmlformats.org/officeDocument/2006/relationships/hyperlink" Target="http://www.farnell.com/datasheets/1669518.pdf" TargetMode="External"/><Relationship Id="rId67" Type="http://schemas.openxmlformats.org/officeDocument/2006/relationships/hyperlink" Target="http://www.st.com/internet/com/TECHNICAL_RESOURCES/TECHNICAL_LITERATURE/DATASHEET/CD00001072.pdf" TargetMode="External"/><Relationship Id="rId116" Type="http://schemas.openxmlformats.org/officeDocument/2006/relationships/hyperlink" Target="http://nl.wikipedia.org/wiki/Elektrocardiogram" TargetMode="External"/><Relationship Id="rId137" Type="http://schemas.openxmlformats.org/officeDocument/2006/relationships/image" Target="media/image43.jpeg"/><Relationship Id="rId158" Type="http://schemas.openxmlformats.org/officeDocument/2006/relationships/header" Target="header5.xml"/><Relationship Id="rId20" Type="http://schemas.openxmlformats.org/officeDocument/2006/relationships/hyperlink" Target="http://en.wikipedia.org/wiki/Eeg" TargetMode="External"/><Relationship Id="rId41" Type="http://schemas.openxmlformats.org/officeDocument/2006/relationships/header" Target="header2.xml"/><Relationship Id="rId62" Type="http://schemas.openxmlformats.org/officeDocument/2006/relationships/image" Target="media/image14.jpeg"/><Relationship Id="rId88" Type="http://schemas.openxmlformats.org/officeDocument/2006/relationships/image" Target="media/image28.jpeg"/><Relationship Id="rId111" Type="http://schemas.openxmlformats.org/officeDocument/2006/relationships/image" Target="media/image35.emf"/><Relationship Id="rId132" Type="http://schemas.openxmlformats.org/officeDocument/2006/relationships/hyperlink" Target="http://falstad.com/circuit/#%24+1+6.24E-8+78.57719942274176+56+5.0+50%0A165+304+112+416+112+0+0.0%0Aw+304+144+304+240+0%0Aw+304+144+272+144+0%0Aw+304+208+224+208+0%0Aw+272+144+272+240+0%0Ac+272+240+272+288+0+2.6E-9+0.0495049504950495%0Ag+272+288+272+304+0%0Ar+272+144+272+80+0+1000.0%0Aw+272+80+368+80+0%0AR+224+80+144+80+0+0+40.0+5.0+0.0+0.0+0.5%0AO+512+176+576+176+0%0Aw+224+80+272+80+0%0Ac+224+208+176+208+0+9.999999999999999E-6+0.001000000000159318%0AR+176+208+96+208+0+2+352000.0+5.0+0.0+0.0+0.5%0Ac+512+176+512+336+0+1.0000000000000001E-7+2.5230933952209007%0Ag+512+336+512+368+0%0Ar+432+176+512+176+0+10000.0%0AO+432+176+432+240+0%0Ao+10+256+0+42+5.0+9.765625E-5+0+-1%0Ao+17+8+0+34+5.0+9.765625E-5+1+-1%0Ao+14+64+0+34+5.0+1.953125E-4+2+-1%0Ah+2+7+5%0A" TargetMode="External"/><Relationship Id="rId153" Type="http://schemas.openxmlformats.org/officeDocument/2006/relationships/image" Target="media/image53.png"/><Relationship Id="rId174" Type="http://schemas.openxmlformats.org/officeDocument/2006/relationships/image" Target="media/image65.jpeg"/><Relationship Id="rId179" Type="http://schemas.openxmlformats.org/officeDocument/2006/relationships/image" Target="media/image70.jpeg"/><Relationship Id="rId190" Type="http://schemas.openxmlformats.org/officeDocument/2006/relationships/footer" Target="footer7.xml"/><Relationship Id="rId15" Type="http://schemas.openxmlformats.org/officeDocument/2006/relationships/footer" Target="footer2.xml"/><Relationship Id="rId36" Type="http://schemas.openxmlformats.org/officeDocument/2006/relationships/hyperlink" Target="http://en.wikipedia.org/wiki/I%C2%B2C" TargetMode="External"/><Relationship Id="rId57" Type="http://schemas.openxmlformats.org/officeDocument/2006/relationships/image" Target="media/image11.jpeg"/><Relationship Id="rId106" Type="http://schemas.openxmlformats.org/officeDocument/2006/relationships/hyperlink" Target="http://www.google.nl/url?sa=t&amp;rct=j&amp;q=&amp;esrc=s&amp;source=web&amp;cd=1&amp;cad=rja&amp;ved=0CCQQFjAA&amp;url=http%3A%2F%2Fwww.freescale.com%2Ffiles%2Fsensors%2Fdoc%2Fdata_sheet%2FMPL115A1.pdf&amp;ei=PoSbUIGjBKGV0QWKkoDQDQ&amp;usg=AFQjCNGnGuQn2pIU1cRmxxFiCep9yprsTA&amp;sig2=AMRj7Z7r2Ah68UfSn3-XeQ" TargetMode="External"/><Relationship Id="rId127" Type="http://schemas.openxmlformats.org/officeDocument/2006/relationships/hyperlink" Target="http://www.esacademy.com/assets/docs/softwarestyleguide.pdf" TargetMode="External"/><Relationship Id="rId10" Type="http://schemas.openxmlformats.org/officeDocument/2006/relationships/image" Target="media/image1.png"/><Relationship Id="rId31" Type="http://schemas.openxmlformats.org/officeDocument/2006/relationships/hyperlink" Target="http://nl.wikipedia.org/wiki/Elektriciteit" TargetMode="External"/><Relationship Id="rId52" Type="http://schemas.openxmlformats.org/officeDocument/2006/relationships/image" Target="media/image8.emf"/><Relationship Id="rId73" Type="http://schemas.openxmlformats.org/officeDocument/2006/relationships/image" Target="media/image20.png"/><Relationship Id="rId78" Type="http://schemas.openxmlformats.org/officeDocument/2006/relationships/image" Target="media/image24.png"/><Relationship Id="rId94" Type="http://schemas.openxmlformats.org/officeDocument/2006/relationships/image" Target="media/image32.jpeg"/><Relationship Id="rId99" Type="http://schemas.openxmlformats.org/officeDocument/2006/relationships/hyperlink" Target="http://invensense.com/mems/gyro/mpu9150.html" TargetMode="External"/><Relationship Id="rId101" Type="http://schemas.openxmlformats.org/officeDocument/2006/relationships/hyperlink" Target="http://www.google.nl/url?sa=t&amp;rct=j&amp;q=&amp;esrc=s&amp;source=web&amp;cd=1&amp;cad=rja&amp;ved=0CCQQFjAA&amp;url=http%3A%2F%2Fwww51.honeywell.com%2Faero%2Fcommon%2Fdocuments%2Fmyaerospacecatalog-documents%2FDefense_Brochures-documents%2FHMC5883L_3-Axis_Digital_Compass_IC.pdf&amp;ei=L4SbULWGAsLG0QW2nYDgCQ&amp;usg=AFQjCNERVlsMXwth4SXIth4jIgNI8Y3gJg&amp;sig2=PQsUXKJzHDmqBb4-Wz985Q" TargetMode="External"/><Relationship Id="rId122" Type="http://schemas.openxmlformats.org/officeDocument/2006/relationships/hyperlink" Target="http://www.allaboutcircuits.com/vol_3/chpt_8/8.html" TargetMode="External"/><Relationship Id="rId143" Type="http://schemas.openxmlformats.org/officeDocument/2006/relationships/hyperlink" Target="http://www.microchip.com" TargetMode="External"/><Relationship Id="rId148" Type="http://schemas.openxmlformats.org/officeDocument/2006/relationships/image" Target="media/image49.png"/><Relationship Id="rId164" Type="http://schemas.openxmlformats.org/officeDocument/2006/relationships/image" Target="media/image60.emf"/><Relationship Id="rId169" Type="http://schemas.openxmlformats.org/officeDocument/2006/relationships/oleObject" Target="embeddings/oleObject4.bin"/><Relationship Id="rId185" Type="http://schemas.openxmlformats.org/officeDocument/2006/relationships/hyperlink" Target="https://ymifengineering.teamplatform.com/webgl/file3d?id=235521&amp;v=1"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71.png"/></Relationships>
</file>

<file path=word/_rels/footnotes.xml.rels><?xml version="1.0" encoding="UTF-8" standalone="yes"?>
<Relationships xmlns="http://schemas.openxmlformats.org/package/2006/relationships"><Relationship Id="rId2" Type="http://schemas.openxmlformats.org/officeDocument/2006/relationships/hyperlink" Target="http://www.xsens.com/" TargetMode="External"/><Relationship Id="rId1" Type="http://schemas.openxmlformats.org/officeDocument/2006/relationships/hyperlink" Target="http://nl.farnell.com/avago-technologies/apds-9801/proximity-ambient-light-sensor/dp/1897192?Ntt=apds-980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1E2983-3552-44C6-813E-5F91770C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5B7DFEB7.dotm</Template>
  <TotalTime>0</TotalTime>
  <Pages>60</Pages>
  <Words>21628</Words>
  <Characters>123286</Characters>
  <Application>Microsoft Office Word</Application>
  <DocSecurity>4</DocSecurity>
  <Lines>1027</Lines>
  <Paragraphs>289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Het MORE meetsysteem</vt:lpstr>
      <vt:lpstr>Het MORE meetsysteem</vt:lpstr>
    </vt:vector>
  </TitlesOfParts>
  <Company>Ymif engineering</Company>
  <LinksUpToDate>false</LinksUpToDate>
  <CharactersWithSpaces>144625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MORE meetsysteem</dc:title>
  <dc:subject>Een prototype multimeetsysteem ten einde het uitvoeren en registreren van mobiele fysiologie- en inspanningsmetingen.</dc:subject>
  <dc:creator>M.J.A.J. Schrauwen</dc:creator>
  <dc:description>Afstudeerverslag</dc:description>
  <cp:lastModifiedBy>Oerlemans, B.E.I.</cp:lastModifiedBy>
  <cp:revision>2</cp:revision>
  <cp:lastPrinted>2012-12-19T22:50:00Z</cp:lastPrinted>
  <dcterms:created xsi:type="dcterms:W3CDTF">2013-08-08T09:49:00Z</dcterms:created>
  <dcterms:modified xsi:type="dcterms:W3CDTF">2013-08-08T09:49:00Z</dcterms:modified>
</cp:coreProperties>
</file>